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1C" w:rsidRPr="00BC50D0" w:rsidRDefault="008040BF" w:rsidP="00EE5A1C">
      <w:pPr>
        <w:pStyle w:val="AnclaGrafica"/>
      </w:pPr>
      <w:bookmarkStart w:id="0" w:name="_GoBack"/>
      <w:bookmarkEnd w:id="0"/>
      <w:r>
        <w:rPr>
          <w:noProof/>
          <w:lang w:val="nb-NO"/>
        </w:rPr>
        <w:pict>
          <v:group id="Canvas 61739" o:spid="_x0000_s65533" editas="canvas" style="position:absolute;left:0;text-align:left;margin-left:67.3pt;margin-top:459.1pt;width:392.8pt;height:346.6pt;z-index:251768320;mso-position-horizontal-relative:page;mso-position-vertical-relative:page" coordorigin="909,2520" coordsize="7856,6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5534" type="#_x0000_t75" style="position:absolute;left:909;top:2520;width:7856;height:6932;visibility:visible;mso-wrap-style:square" fillcolor="#eaf1dd [662]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746" o:spid="_x0000_s65535" type="#_x0000_t202" style="position:absolute;left:2149;top:3485;width:595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ga8YA&#10;AADeAAAADwAAAGRycy9kb3ducmV2LnhtbESPQWvCQBSE74X+h+UVvNWNPQQTXUWKBUEojfHg8TX7&#10;TBazb2N21fTfdwXB4zAz3zDz5WBbcaXeG8cKJuMEBHHltOFawb78ep+C8AFZY+uYFPyRh+Xi9WWO&#10;uXY3Lui6C7WIEPY5KmhC6HIpfdWQRT92HXH0jq63GKLsa6l7vEW4beVHkqTSouG40GBHnw1Vp93F&#10;KlgduFib8/fvT3EsTFlmCW/Tk1Kjt2E1AxFoCM/wo73RCtJJmmVwvx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Oga8YAAADeAAAADwAAAAAAAAAAAAAAAACYAgAAZHJz&#10;L2Rvd25yZXYueG1sUEsFBgAAAAAEAAQA9QAAAIsDAAAAAA=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>
                      <w:t>Removing the Front Cover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1-3   (page 4)</w:t>
                    </w:r>
                  </w:p>
                </w:txbxContent>
              </v:textbox>
            </v:shape>
            <v:shape id="Text Box 61747" o:spid="_x0000_s65536" type="#_x0000_t202" style="position:absolute;left:2149;top:6831;width:5953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T7MYA&#10;AADeAAAADwAAAGRycy9kb3ducmV2LnhtbESPT2vCMBjG7wO/Q3iF3WbiDt2sRhHZQBiMtfXg8bV5&#10;bYPNm66J2n375TDY8eH5x2+1GV0nbjQE61nDfKZAENfeWG40HKr3p1cQISIb7DyThh8KsFlPHlaY&#10;G3/ngm5lbEQa4ZCjhjbGPpcy1C05DDPfEyfv7AeHMcmhkWbAexp3nXxWKpMOLaeHFnvatVRfyqvT&#10;sD1y8Wa/P09fxbmwVbVQ/JFdtH6cjtsliEhj/A//tfdGQzZ/UQkg4S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KT7MYAAADeAAAADwAAAAAAAAAAAAAAAACYAgAAZHJz&#10;L2Rvd25yZXYueG1sUEsFBgAAAAAEAAQA9QAAAIsDAAAAAA=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 w:rsidRPr="00690B48">
                      <w:t>Cable Management</w:t>
                    </w:r>
                  </w:p>
                  <w:p w:rsidR="00642BF0" w:rsidRPr="00ED65DF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Cable Entries, Knockout Plates, Cable Fastening,</w:t>
                    </w:r>
                    <w:r w:rsidRPr="00ED65DF">
                      <w:t xml:space="preserve"> Chassis Connections, 1-</w:t>
                    </w:r>
                    <w:r>
                      <w:t>4</w:t>
                    </w:r>
                    <w:r w:rsidRPr="00ED65DF">
                      <w:t xml:space="preserve">   (page </w:t>
                    </w:r>
                    <w:r>
                      <w:t>8</w:t>
                    </w:r>
                    <w:r w:rsidRPr="00ED65DF">
                      <w:t>)</w:t>
                    </w:r>
                  </w:p>
                </w:txbxContent>
              </v:textbox>
            </v:shape>
            <v:shape id="Text Box 61748" o:spid="_x0000_s65537" type="#_x0000_t202" style="position:absolute;left:2149;top:4106;width:5953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2d8cA&#10;AADeAAAADwAAAGRycy9kb3ducmV2LnhtbESPQWvCQBSE70L/w/IKvelueoht6ipSLBQKxZgeenzN&#10;PpPF7NuY3Wr6712h4HGYmW+YxWp0nTjREKxnDdlMgSCuvbHcaPiq3qZPIEJENth5Jg1/FGC1vJss&#10;sDD+zCWddrERCcKhQA1tjH0hZahbchhmvidO3t4PDmOSQyPNgOcEd518VCqXDi2nhRZ7em2pPux+&#10;nYb1N5cbe/z82Zb70lbVs+KP/KD1w/24fgERaYy38H/73WjIs7nK4HonX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NnfHAAAA3gAAAA8AAAAAAAAAAAAAAAAAmAIAAGRy&#10;cy9kb3ducmV2LnhtbFBLBQYAAAAABAAEAPUAAACMAwAAAAA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 w:rsidRPr="00E1583F">
                      <w:t>Fastening</w:t>
                    </w:r>
                    <w:r>
                      <w:t xml:space="preserve"> the Wallbox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 xml:space="preserve">Preparing the Wall, </w:t>
                    </w:r>
                    <w:r w:rsidRPr="00E1583F">
                      <w:t>A:1-2</w:t>
                    </w:r>
                    <w:r w:rsidRPr="00E30559">
                      <w:t xml:space="preserve">   (</w:t>
                    </w:r>
                    <w:r>
                      <w:t>page 5</w:t>
                    </w:r>
                    <w:r w:rsidRPr="00E30559">
                      <w:t>)</w:t>
                    </w:r>
                  </w:p>
                  <w:p w:rsidR="00642BF0" w:rsidRPr="00E30559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 xml:space="preserve">Fixing the Wallbox, </w:t>
                    </w:r>
                    <w:r w:rsidRPr="00E1583F">
                      <w:t>B:1-</w:t>
                    </w:r>
                    <w:r>
                      <w:t>4   (page 5)</w:t>
                    </w:r>
                  </w:p>
                </w:txbxContent>
              </v:textbox>
            </v:shape>
            <v:shape id="Text Box 61750" o:spid="_x0000_s65538" type="#_x0000_t202" style="position:absolute;left:2149;top:4905;width:5953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Nm8cA&#10;AADeAAAADwAAAGRycy9kb3ducmV2LnhtbESPQWsCMRSE74X+h/AK3mqiwtpujSKlhYJQum4PHp+b&#10;525w87JuUl3/fVMQehxm5htmsRpcK87UB+tZw2SsQBBX3liuNXyX749PIEJENth6Jg1XCrBa3t8t&#10;MDf+wgWdt7EWCcIhRw1NjF0uZagachjGviNO3sH3DmOSfS1Nj5cEd62cKpVJh5bTQoMdvTZUHbc/&#10;TsN6x8WbPX3uv4pDYcvyWfEmO2o9ehjWLyAiDfE/fGt/GA3ZZK5m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DZvHAAAA3gAAAA8AAAAAAAAAAAAAAAAAmAIAAGRy&#10;cy9kb3ducmV2LnhtbFBLBQYAAAAABAAEAPUAAACMAwAAAAA=&#10;" filled="f" stroked="f">
              <v:textbox inset="0,0,0,0">
                <w:txbxContent>
                  <w:p w:rsidR="00642BF0" w:rsidRPr="00ED65DF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 w:rsidRPr="00ED65DF">
                      <w:t xml:space="preserve">Mounting </w:t>
                    </w:r>
                    <w:r>
                      <w:t>DIN Rails (optional)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Opening the Rectifiers Power Rack, A:1-2   (page 6)</w:t>
                    </w:r>
                  </w:p>
                  <w:p w:rsidR="00642BF0" w:rsidRPr="00ED65DF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Mounting DIN Rails (optional)</w:t>
                    </w:r>
                    <w:r w:rsidRPr="0002318D">
                      <w:t xml:space="preserve"> </w:t>
                    </w:r>
                    <w:r>
                      <w:t>, B:1-3   (page 6)</w:t>
                    </w:r>
                  </w:p>
                </w:txbxContent>
              </v:textbox>
            </v:shape>
            <v:shape id="Picture 166" o:spid="_x0000_s65539" type="#_x0000_t75" style="position:absolute;left:8192;top:2970;width:17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S1HCAAAA3AAAAA8AAABkcnMvZG93bnJldi54bWxET99rwjAQfhf8H8INfLOpgmXrGkWEgeAU&#10;1o09H82tDW0uXRO17q83g8He7uP7ecVmtJ240OCNYwWLJAVBXDltuFbw8f4yfwThA7LGzjEpuJGH&#10;zXo6KTDX7spvdClDLWII+xwVNCH0uZS+asiiT1xPHLkvN1gMEQ611ANeY7jt5DJNM2nRcGxosKdd&#10;Q1Vbnq0Ce9je8GnRlq+nlWz958/RnL6DUrOHcfsMItAY/sV/7r2O87MMfp+JF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CktRwgAAANwAAAAPAAAAAAAAAAAAAAAAAJ8C&#10;AABkcnMvZG93bnJldi54bWxQSwUGAAAAAAQABAD3AAAAjgMAAAAA&#10;">
              <v:imagedata r:id="rId9" o:title="" chromakey="white"/>
            </v:shape>
            <v:shape id="Picture 82" o:spid="_x0000_s65540" type="#_x0000_t75" alt="4" style="position:absolute;left:8157;top:5838;width:187;height:3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RnvDAAAA2wAAAA8AAABkcnMvZG93bnJldi54bWxEj1uLwjAUhN8X/A/hCL6tqeIuUo3ihYWF&#10;fXHr5fnYHJtic1KarO3+eyMIPg4z8w0zX3a2EjdqfOlYwWiYgCDOnS65UHDYf71PQfiArLFyTAr+&#10;ycNy0XubY6pdy790y0IhIoR9igpMCHUqpc8NWfRDVxNH7+IaiyHKppC6wTbCbSXHSfIpLZYcFwzW&#10;tDGUX7M/q4B2Wzx9nMs26KPf1tnPutITo9Sg361mIAJ14RV+tr+1gukYHl/i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lGe8MAAADbAAAADwAAAAAAAAAAAAAAAACf&#10;AgAAZHJzL2Rvd25yZXYueG1sUEsFBgAAAAAEAAQA9wAAAI8DAAAAAA==&#10;">
              <v:imagedata r:id="rId10" o:title="4"/>
              <v:path arrowok="t"/>
            </v:shape>
            <v:shape id="Picture 212" o:spid="_x0000_s65541" type="#_x0000_t75" alt="3" style="position:absolute;left:8134;top:5008;width:187;height:3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CTdXEAAAA3AAAAA8AAABkcnMvZG93bnJldi54bWxEj0Frg0AUhO+F/IflFXJrViUpxbqGECiE&#10;XERND7093BeVum/F3Rrz77OFQo/DzHzDZPvFDGKmyfWWFcSbCARxY3XPrYJL/fHyBsJ5ZI2DZVJw&#10;Jwf7fPWUYartjUuaK9+KAGGXooLO+zGV0jUdGXQbOxIH72ongz7IqZV6wluAm0EmUfQqDfYcFjoc&#10;6dhR8139GAVL6T6v593Xti6Koj3s6kg27qLU+nk5vIPwtPj/8F/7pBUkcQK/Z8IR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CTdXEAAAA3AAAAA8AAAAAAAAAAAAAAAAA&#10;nwIAAGRycy9kb3ducmV2LnhtbFBLBQYAAAAABAAEAPcAAACQAwAAAAA=&#10;">
              <v:imagedata r:id="rId11" o:title="3"/>
              <v:path arrowok="t"/>
            </v:shape>
            <v:shape id="Picture 213" o:spid="_x0000_s65542" type="#_x0000_t75" alt="2" style="position:absolute;left:8154;top:4207;width:187;height:3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BcHFAAAA3AAAAA8AAABkcnMvZG93bnJldi54bWxEj0FrwkAUhO8F/8PyhN7qRgUt0VVEKLTF&#10;g42F4O2ZfSbB7NuwuzXx37tCweMwM98wy3VvGnEl52vLCsajBARxYXXNpYLfw8fbOwgfkDU2lknB&#10;jTysV4OXJabadvxD1yyUIkLYp6igCqFNpfRFRQb9yLbE0TtbZzBE6UqpHXYRbho5SZKZNFhzXKiw&#10;pW1FxSX7Mwrmp2OyK7/9NP/a55jPD9nWdbVSr8N+swARqA/P8H/7UyuYjKfwOBOP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wXBxQAAANwAAAAPAAAAAAAAAAAAAAAA&#10;AJ8CAABkcnMvZG93bnJldi54bWxQSwUGAAAAAAQABAD3AAAAkQMAAAAA&#10;">
              <v:imagedata r:id="rId12" o:title="2"/>
              <v:path arrowok="t"/>
            </v:shape>
            <v:shape id="Picture 214" o:spid="_x0000_s65543" type="#_x0000_t75" alt="1" style="position:absolute;left:8169;top:3588;width:142;height:3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jM7FAAAA3AAAAA8AAABkcnMvZG93bnJldi54bWxEj0FrwkAUhO8F/8PyBC+lbgxSauoqoohS&#10;6KHR3h/Z1ySYfRuyL5r217uFQo/DzHzDLNeDa9SVulB7NjCbJqCIC29rLg2cT/unF1BBkC02nsnA&#10;NwVYr0YPS8ysv/EHXXMpVYRwyNBAJdJmWoeiIodh6lvi6H35zqFE2ZXadniLcNfoNEmetcOa40KF&#10;LW0rKi557wy886FOzz8bLW+PizY/Sv+563tjJuNh8wpKaJD/8F/7aA2kszn8nolH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4zOxQAAANwAAAAPAAAAAAAAAAAAAAAA&#10;AJ8CAABkcnMvZG93bnJldi54bWxQSwUGAAAAAAQABAD3AAAAkQMAAAAA&#10;">
              <v:imagedata r:id="rId13" o:title="1"/>
              <v:path arrowok="t"/>
            </v:shape>
            <v:shape id="Picture 216" o:spid="_x0000_s65544" type="#_x0000_t75" alt="6" style="position:absolute;left:8169;top:7652;width:187;height:3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sRPFAAAA3AAAAA8AAABkcnMvZG93bnJldi54bWxEj0FrwkAUhO8F/8PyCl5K3SSgSOoqxVbw&#10;JJj24PGRfWaD2bchuyZpfn23UPA4zMw3zGY32kb01PnasYJ0kYAgLp2uuVLw/XV4XYPwAVlj45gU&#10;/JCH3Xb2tMFcu4HP1BehEhHCPkcFJoQ2l9KXhiz6hWuJo3d1ncUQZVdJ3eEQ4baRWZKspMWa44LB&#10;lvaGyltxtwrYmeVxuhS2tpP8+Dwtp5f7aVJq/jy+v4EINIZH+L991AqydAV/Z+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b7ETxQAAANwAAAAPAAAAAAAAAAAAAAAA&#10;AJ8CAABkcnMvZG93bnJldi54bWxQSwUGAAAAAAQABAD3AAAAkQMAAAAA&#10;">
              <v:imagedata r:id="rId14" o:title="6"/>
              <v:path arrowok="t"/>
            </v:shape>
            <v:shape id="Picture 217" o:spid="_x0000_s65545" type="#_x0000_t75" style="position:absolute;left:8169;top:6939;width:192;height:3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Z2TEAAAA3AAAAA8AAABkcnMvZG93bnJldi54bWxEj0+LwjAUxO+C3yE8YW+atoddrcZSlYVd&#10;b/45eHw2b9uyzUtpotZvbwTB4zAzv2EWWW8acaXO1ZYVxJMIBHFhdc2lguPhezwF4TyyxsYyKbiT&#10;g2w5HCww1fbGO7rufSkChF2KCirv21RKV1Rk0E1sSxy8P9sZ9EF2pdQd3gLcNDKJok9psOawUGFL&#10;64qK//3FKCgvORe70zRaNeZ3FbcbTM6zrVIfoz6fg/DU+3f41f7RCpL4C55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fZ2TEAAAA3AAAAA8AAAAAAAAAAAAAAAAA&#10;nwIAAGRycy9kb3ducmV2LnhtbFBLBQYAAAAABAAEAPcAAACQAwAAAAA=&#10;">
              <v:imagedata r:id="rId15" o:title=""/>
              <v:path arrowok="t"/>
            </v:shape>
            <v:group id="_x0000_s65546" style="position:absolute;left:8167;top:8494;width:353;height:340" coordorigin="8167,9178" coordsize="353,340">
              <v:shape id="Picture 90" o:spid="_x0000_s65547" type="#_x0000_t75" style="position:absolute;left:8341;top:9178;width:179;height:3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S0DDAAAA2wAAAA8AAABkcnMvZG93bnJldi54bWxET8tqwkAU3Rf8h+EK3TUTuyg1dQxWaOmi&#10;UF/ULC+Zm0xs5k7IjBr79c5CcHk471k+2FacqPeNYwWTJAVBXDrdcK1gt/14egXhA7LG1jEpuJCH&#10;fD56mGGm3ZnXdNqEWsQQ9hkqMCF0mZS+NGTRJ64jjlzleoshwr6WusdzDLetfE7TF2mx4dhgsKOl&#10;ofJvc7QKulW1uBTH76Iw+/+D+3n/1Lz6VepxPCzeQAQawl18c39pBdO4Pn6JP0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NLQMMAAADbAAAADwAAAAAAAAAAAAAAAACf&#10;AgAAZHJzL2Rvd25yZXYueG1sUEsFBgAAAAAEAAQA9wAAAI8DAAAAAA==&#10;">
                <v:imagedata r:id="rId16" o:title="" chromakey="white"/>
                <v:path arrowok="t"/>
              </v:shape>
              <v:shape id="Picture 218" o:spid="_x0000_s65548" type="#_x0000_t75" style="position:absolute;left:8167;top:9178;width:148;height:3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eqTBAAAA3AAAAA8AAABkcnMvZG93bnJldi54bWxETz1vwjAQ3ZH4D9YhdQMnGQoEDEKolcoI&#10;ZIDtFB9JRHyObAdSfj0eKnV8et/r7WBa8SDnG8sK0lkCgri0uuFKQXH+ni5A+ICssbVMCn7Jw3Yz&#10;Hq0x1/bJR3qcQiViCPscFdQhdLmUvqzJoJ/ZjjhyN+sMhghdJbXDZww3rcyS5FMabDg21NjRvqby&#10;fuqNgns2d9dL/4X70KevV7E83HR/VepjMuxWIAIN4V/85/7RCrI0ro1n4hG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FeqTBAAAA3AAAAA8AAAAAAAAAAAAAAAAAnwIA&#10;AGRycy9kb3ducmV2LnhtbFBLBQYAAAAABAAEAPcAAACNAwAAAAA=&#10;">
                <v:imagedata r:id="rId17" o:title="" chromakey="white"/>
                <v:path arrowok="t"/>
              </v:shape>
            </v:group>
            <v:shape id="Text Box 61746" o:spid="_x0000_s65549" type="#_x0000_t202" style="position:absolute;left:2149;top:2872;width:595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>
                      <w:t>Preparations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Tools, Warnings, Block Diagram, Schematics   (page 2-3)</w:t>
                    </w:r>
                  </w:p>
                </w:txbxContent>
              </v:textbox>
            </v:shape>
            <v:shape id="Text Box 61748" o:spid="_x0000_s65550" type="#_x0000_t202" style="position:absolute;left:2149;top:5728;width:5953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>
                      <w:t>Installing Rectifiers &amp; Opening the Controller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 xml:space="preserve">Mounting and Removing Flatpack2 Rectifiers, </w:t>
                    </w:r>
                    <w:r w:rsidRPr="00E1583F">
                      <w:t>A:1-</w:t>
                    </w:r>
                    <w:r>
                      <w:t>3</w:t>
                    </w:r>
                    <w:r w:rsidRPr="00E30559">
                      <w:t xml:space="preserve">   (</w:t>
                    </w:r>
                    <w:r>
                      <w:t>page 7</w:t>
                    </w:r>
                    <w:r w:rsidRPr="00E30559">
                      <w:t>)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 xml:space="preserve">Mounting and Removing Blind Panels, </w:t>
                    </w:r>
                    <w:r w:rsidRPr="00E1583F">
                      <w:t>B:1-</w:t>
                    </w:r>
                    <w:r>
                      <w:t>2   (page 7)</w:t>
                    </w:r>
                  </w:p>
                  <w:p w:rsidR="00642BF0" w:rsidRPr="00E30559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Opening and Closing the Smartpack2 Master Controller, C</w:t>
                    </w:r>
                    <w:r w:rsidRPr="00E1583F">
                      <w:t>:1-</w:t>
                    </w:r>
                    <w:r>
                      <w:t>2   (page 7)</w:t>
                    </w:r>
                  </w:p>
                </w:txbxContent>
              </v:textbox>
            </v:shape>
            <v:shape id="Text Box 61747" o:spid="_x0000_s65551" type="#_x0000_t202" style="position:absolute;left:2149;top:7585;width:5953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>
                      <w:t>Electrical Connections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Connecting AC Main Input, DC Output and I/O Control Signals, A</w:t>
                    </w:r>
                    <w:r w:rsidRPr="00ED65DF">
                      <w:t>:1-</w:t>
                    </w:r>
                    <w:r>
                      <w:t>7</w:t>
                    </w:r>
                    <w:r w:rsidRPr="00ED65DF">
                      <w:t xml:space="preserve">   (page </w:t>
                    </w:r>
                    <w:r>
                      <w:t>9</w:t>
                    </w:r>
                    <w:r w:rsidRPr="00ED65DF">
                      <w:t>)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Connecting the Load in 110VDC Power Systems, B</w:t>
                    </w:r>
                    <w:r w:rsidRPr="00ED65DF">
                      <w:t>:1-</w:t>
                    </w:r>
                    <w:r>
                      <w:t>5</w:t>
                    </w:r>
                    <w:r w:rsidRPr="00ED65DF">
                      <w:t xml:space="preserve">   (page </w:t>
                    </w:r>
                    <w:r>
                      <w:t>10</w:t>
                    </w:r>
                    <w:r w:rsidRPr="00ED65DF">
                      <w:t>)</w:t>
                    </w:r>
                  </w:p>
                </w:txbxContent>
              </v:textbox>
            </v:shape>
            <v:shape id="Text Box 61748" o:spid="_x0000_s65552" type="#_x0000_t202" style="position:absolute;left:2149;top:8422;width:5953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<v:textbox inset="0,0,0,0">
                <w:txbxContent>
                  <w:p w:rsidR="00642BF0" w:rsidRPr="00E30559" w:rsidRDefault="00642BF0" w:rsidP="00AF1FEE">
                    <w:pPr>
                      <w:pStyle w:val="MainHead10"/>
                      <w:pBdr>
                        <w:bottom w:val="single" w:sz="8" w:space="1" w:color="79B41C"/>
                      </w:pBdr>
                    </w:pPr>
                    <w:r>
                      <w:t>Check Lists</w:t>
                    </w:r>
                  </w:p>
                  <w:p w:rsidR="00642BF0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Installation Check List</w:t>
                    </w:r>
                  </w:p>
                  <w:p w:rsidR="00642BF0" w:rsidRPr="00E30559" w:rsidRDefault="00642BF0" w:rsidP="00AF1FEE">
                    <w:pPr>
                      <w:pStyle w:val="ContentsBull6"/>
                      <w:numPr>
                        <w:ilvl w:val="0"/>
                        <w:numId w:val="3"/>
                      </w:numPr>
                      <w:tabs>
                        <w:tab w:val="clear" w:pos="720"/>
                      </w:tabs>
                      <w:ind w:left="714" w:hanging="357"/>
                    </w:pPr>
                    <w:r>
                      <w:t>Commissioning Procedure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>
        <w:rPr>
          <w:noProof/>
          <w:lang w:val="nb-NO"/>
        </w:rPr>
        <w:pict>
          <v:group id="_x0000_s63853" editas="canvas" style="position:absolute;left:0;text-align:left;margin-left:-42.35pt;margin-top:123.1pt;width:501.6pt;height:267.75pt;z-index:251718144" coordorigin="7564,20148" coordsize="10032,5355">
            <o:lock v:ext="edit" aspectratio="t"/>
            <v:shape id="_x0000_s63854" type="#_x0000_t75" style="position:absolute;left:7564;top:20148;width:10032;height:5355" o:preferrelative="f" fillcolor="#76923c [2406]">
              <v:fill opacity="9830f" o:detectmouseclick="t"/>
              <v:path o:extrusionok="t" o:connecttype="none"/>
              <o:lock v:ext="edit" text="t"/>
            </v:shape>
            <v:shape id="_x0000_s63855" type="#_x0000_t75" style="position:absolute;left:11252;top:20500;width:2728;height:3402;mso-position-horizontal-relative:text;mso-position-vertical:absolute;mso-position-vertical-relative:text">
              <v:imagedata r:id="rId18" o:title="C_Kons-04_WB-FP2_side-view_150-6cm"/>
            </v:shape>
            <v:rect id="_x0000_s63856" style="position:absolute;left:8975;top:24837;width:6897;height:409;flip:x" stroked="f" strokeweight=".25pt">
              <v:fill color2="blue"/>
              <v:textbox style="mso-next-textbox:#_x0000_s63856" inset="0,0,0,0">
                <w:txbxContent>
                  <w:p w:rsidR="00642BF0" w:rsidRPr="00FA1C41" w:rsidRDefault="00642BF0" w:rsidP="005C0B6F">
                    <w:pPr>
                      <w:pStyle w:val="CallOuts10"/>
                      <w:jc w:val="center"/>
                      <w:rPr>
                        <w:lang w:val="en-US"/>
                      </w:rPr>
                    </w:pPr>
                    <w:r w:rsidRPr="005C0B6F">
                      <w:rPr>
                        <w:lang w:val="en-US"/>
                      </w:rPr>
                      <w:t>Flat</w:t>
                    </w:r>
                    <w:r w:rsidRPr="00FA1C41">
                      <w:rPr>
                        <w:lang w:val="en-US"/>
                      </w:rPr>
                      <w:t>pack</w:t>
                    </w:r>
                    <w:r w:rsidRPr="005C0B6F">
                      <w:rPr>
                        <w:lang w:val="en-US"/>
                      </w:rPr>
                      <w:t>2</w:t>
                    </w:r>
                    <w:r w:rsidRPr="00FA1C41">
                      <w:rPr>
                        <w:lang w:val="en-US"/>
                      </w:rPr>
                      <w:t xml:space="preserve"> PS System, Bulk Feed DC Output, Wallbox</w:t>
                    </w:r>
                  </w:p>
                  <w:p w:rsidR="00642BF0" w:rsidRPr="00237CF5" w:rsidRDefault="00642BF0" w:rsidP="005C0B6F">
                    <w:pPr>
                      <w:pStyle w:val="CallOuts"/>
                      <w:jc w:val="center"/>
                    </w:pPr>
                    <w:r>
                      <w:t xml:space="preserve">2 </w:t>
                    </w:r>
                    <w:proofErr w:type="spellStart"/>
                    <w:r>
                      <w:t>Rectifiers</w:t>
                    </w:r>
                    <w:proofErr w:type="spellEnd"/>
                    <w:r>
                      <w:t xml:space="preserve"> and Smartpack2 Controller System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3857" type="#_x0000_t32" style="position:absolute;left:10536;top:21381;width:705;height:288" o:connectortype="straight" strokecolor="#00b050" strokeweight=".5pt">
              <v:stroke startarrow="open" startarrowwidth="narrow" startarrowlength="short" endarrow="open" endarrowwidth="narrow" endarrowlength="short"/>
            </v:shape>
            <v:shape id="_x0000_s63858" type="#_x0000_t32" style="position:absolute;left:10445;top:21146;width:819;height:250;flip:x" o:connectortype="straight" strokecolor="#00b050" strokeweight=".5pt"/>
            <v:rect id="_x0000_s63859" style="position:absolute;left:10187;top:21588;width:854;height:285;flip:x" filled="f" fillcolor="#cff" stroked="f" strokeweight=".25pt">
              <v:fill color2="blue"/>
              <v:textbox style="mso-next-textbox:#_x0000_s63859" inset="0,0,0,0">
                <w:txbxContent>
                  <w:p w:rsidR="00642BF0" w:rsidRPr="00396E6B" w:rsidRDefault="00642BF0" w:rsidP="005C0B6F">
                    <w:pPr>
                      <w:pStyle w:val="DwgTxt6"/>
                    </w:pPr>
                    <w:r>
                      <w:t>D = 193.5 mm</w:t>
                    </w:r>
                  </w:p>
                </w:txbxContent>
              </v:textbox>
            </v:rect>
            <v:shape id="_x0000_s63860" type="#_x0000_t32" style="position:absolute;left:11044;top:21325;width:1276;height:420;flip:x" o:connectortype="straight" strokecolor="#00b050" strokeweight=".5pt"/>
            <v:shape id="_x0000_s63861" type="#_x0000_t32" style="position:absolute;left:11537;top:23864;width:1220;height:417" o:connectortype="straight" strokecolor="#00b050" strokeweight=".5pt"/>
            <v:shape id="_x0000_s63862" type="#_x0000_t32" style="position:absolute;left:13780;top:22950;width:761;height:252" o:connectortype="straight" strokecolor="#00b050" strokeweight=".5pt"/>
            <v:shape id="_x0000_s63863" type="#_x0000_t32" style="position:absolute;left:12637;top:23147;width:1689;height:1060;flip:y" o:connectortype="straight" strokecolor="#00b050" strokeweight=".5pt">
              <v:stroke startarrow="open" startarrowwidth="narrow" startarrowlength="short" endarrow="open" endarrowwidth="narrow" endarrowlength="short"/>
            </v:shape>
            <v:rect id="_x0000_s63864" style="position:absolute;left:13492;top:23697;width:855;height:285;flip:x" filled="f" fillcolor="#cff" stroked="f" strokeweight=".25pt">
              <v:fill color2="blue"/>
              <v:textbox style="mso-next-textbox:#_x0000_s63864" inset="0,0,0,0">
                <w:txbxContent>
                  <w:p w:rsidR="00642BF0" w:rsidRPr="00396E6B" w:rsidRDefault="00642BF0" w:rsidP="005C0B6F">
                    <w:pPr>
                      <w:pStyle w:val="DwgTxt6"/>
                    </w:pPr>
                    <w:r>
                      <w:t>W = 452.4 mm</w:t>
                    </w:r>
                  </w:p>
                </w:txbxContent>
              </v:textbox>
            </v:rect>
            <v:shape id="_x0000_s63865" type="#_x0000_t32" style="position:absolute;left:9877;top:20787;width:1449;height:306;flip:x" o:connectortype="straight" strokecolor="#00b050" strokeweight=".5pt"/>
            <v:shape id="_x0000_s63866" type="#_x0000_t32" style="position:absolute;left:10072;top:23865;width:1440;height:580;flip:x" o:connectortype="straight" strokecolor="#00b050" strokeweight=".5pt"/>
            <v:shape id="_x0000_s63867" type="#_x0000_t32" style="position:absolute;left:10097;top:21035;width:89;height:3400;flip:x y" o:connectortype="straight" strokecolor="#00b050" strokeweight=".5pt">
              <v:stroke startarrow="open" startarrowwidth="narrow" startarrowlength="short" endarrow="open" endarrowwidth="narrow" endarrowlength="short"/>
            </v:shape>
            <v:rect id="_x0000_s63868" style="position:absolute;left:10190;top:22728;width:854;height:285;flip:x" filled="f" fillcolor="#cff" stroked="f" strokeweight=".25pt">
              <v:fill color2="blue"/>
              <v:textbox style="mso-next-textbox:#_x0000_s63868" inset="0,0,0,0">
                <w:txbxContent>
                  <w:p w:rsidR="00642BF0" w:rsidRPr="00396E6B" w:rsidRDefault="00642BF0" w:rsidP="005C0B6F">
                    <w:pPr>
                      <w:pStyle w:val="DwgTxt6"/>
                    </w:pPr>
                    <w:r>
                      <w:t>H = 450.3 mm</w:t>
                    </w:r>
                  </w:p>
                </w:txbxContent>
              </v:textbox>
            </v:rect>
            <v:shape id="_x0000_s63869" type="#_x0000_t32" style="position:absolute;left:11408;top:20387;width:8;height:326;flip:x y" o:connectortype="straight" strokecolor="#e36c0a [2409]" strokeweight=".5pt">
              <v:stroke startarrowwidth="narrow" startarrowlength="short" endarrow="open"/>
            </v:shape>
            <v:rect id="_x0000_s63870" style="position:absolute;left:11241;top:20280;width:732;height:114;flip:x" filled="f" fillcolor="#cff" stroked="f" strokeweight=".25pt">
              <v:fill color2="blue"/>
              <v:textbox style="mso-next-textbox:#_x0000_s63870" inset="0,0,0,0">
                <w:txbxContent>
                  <w:p w:rsidR="00642BF0" w:rsidRPr="007D368A" w:rsidRDefault="00642BF0" w:rsidP="005C0B6F">
                    <w:pPr>
                      <w:pStyle w:val="DwgTxt6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3</w:t>
                    </w:r>
                    <w:r w:rsidRPr="007D368A">
                      <w:rPr>
                        <w:color w:val="E36C0A" w:themeColor="accent6" w:themeShade="BF"/>
                      </w:rPr>
                      <w:t>0</w:t>
                    </w:r>
                    <w:r>
                      <w:rPr>
                        <w:color w:val="E36C0A" w:themeColor="accent6" w:themeShade="BF"/>
                      </w:rPr>
                      <w:t>0</w:t>
                    </w:r>
                    <w:r w:rsidRPr="007D368A">
                      <w:rPr>
                        <w:color w:val="E36C0A" w:themeColor="accent6" w:themeShade="BF"/>
                      </w:rPr>
                      <w:t> mm</w:t>
                    </w:r>
                  </w:p>
                </w:txbxContent>
              </v:textbox>
            </v:rect>
            <v:shape id="_x0000_s63871" type="#_x0000_t32" style="position:absolute;left:11537;top:23869;width:1;height:334" o:connectortype="straight" strokecolor="#e36c0a [2409]" strokeweight=".5pt">
              <v:stroke startarrowwidth="narrow" startarrowlength="short" endarrow="open"/>
            </v:shape>
            <v:rect id="_x0000_s63872" style="position:absolute;left:11383;top:24220;width:732;height:114;flip:x" filled="f" fillcolor="#cff" stroked="f" strokeweight=".25pt">
              <v:fill color2="blue"/>
              <v:textbox style="mso-next-textbox:#_x0000_s63872" inset="0,0,0,0">
                <w:txbxContent>
                  <w:p w:rsidR="00642BF0" w:rsidRPr="007D368A" w:rsidRDefault="00642BF0" w:rsidP="005C0B6F">
                    <w:pPr>
                      <w:pStyle w:val="DwgTxt6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3</w:t>
                    </w:r>
                    <w:r w:rsidRPr="007D368A">
                      <w:rPr>
                        <w:color w:val="E36C0A" w:themeColor="accent6" w:themeShade="BF"/>
                      </w:rPr>
                      <w:t>0</w:t>
                    </w:r>
                    <w:r>
                      <w:rPr>
                        <w:color w:val="E36C0A" w:themeColor="accent6" w:themeShade="BF"/>
                      </w:rPr>
                      <w:t>0</w:t>
                    </w:r>
                    <w:r w:rsidRPr="007D368A">
                      <w:rPr>
                        <w:color w:val="E36C0A" w:themeColor="accent6" w:themeShade="BF"/>
                      </w:rPr>
                      <w:t> mm</w:t>
                    </w:r>
                  </w:p>
                </w:txbxContent>
              </v:textbox>
            </v:rect>
            <v:shape id="_x0000_s63873" type="#_x0000_t32" style="position:absolute;left:11529;top:23917;width:1653;height:568" o:connectortype="straight" strokecolor="#e36c0a [2409]" strokeweight=".5pt">
              <v:stroke startarrowwidth="narrow" startarrowlength="short" endarrow="open"/>
            </v:shape>
            <v:rect id="_x0000_s63874" style="position:absolute;left:13182;top:24493;width:732;height:114;flip:x" filled="f" fillcolor="#cff" stroked="f" strokeweight=".25pt">
              <v:fill color2="blue"/>
              <v:textbox style="mso-next-textbox:#_x0000_s63874" inset="0,0,0,0">
                <w:txbxContent>
                  <w:p w:rsidR="00642BF0" w:rsidRPr="007D368A" w:rsidRDefault="00642BF0" w:rsidP="005C0B6F">
                    <w:pPr>
                      <w:pStyle w:val="DwgTxt6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10</w:t>
                    </w:r>
                    <w:r w:rsidRPr="007D368A">
                      <w:rPr>
                        <w:color w:val="E36C0A" w:themeColor="accent6" w:themeShade="BF"/>
                      </w:rPr>
                      <w:t>0</w:t>
                    </w:r>
                    <w:r>
                      <w:rPr>
                        <w:color w:val="E36C0A" w:themeColor="accent6" w:themeShade="BF"/>
                      </w:rPr>
                      <w:t>0</w:t>
                    </w:r>
                    <w:r w:rsidRPr="007D368A">
                      <w:rPr>
                        <w:color w:val="E36C0A" w:themeColor="accent6" w:themeShade="BF"/>
                      </w:rPr>
                      <w:t> mm</w:t>
                    </w:r>
                  </w:p>
                </w:txbxContent>
              </v:textbox>
            </v:rect>
            <v:rect id="_x0000_s63875" style="position:absolute;left:11044;top:24549;width:1364;height:174;flip:x" filled="f" fillcolor="#cff" stroked="f" strokeweight=".25pt">
              <v:fill color2="blue"/>
              <v:textbox style="mso-next-textbox:#_x0000_s63875" inset="0,0,0,0">
                <w:txbxContent>
                  <w:p w:rsidR="00642BF0" w:rsidRPr="007D368A" w:rsidRDefault="00642BF0" w:rsidP="005C0B6F">
                    <w:pPr>
                      <w:pStyle w:val="DwgTxt6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Minimum Clearances</w:t>
                    </w:r>
                  </w:p>
                </w:txbxContent>
              </v:textbox>
            </v:rect>
            <v:shape id="_x0000_s63876" type="#_x0000_t32" style="position:absolute;left:11012;top:23784;width:405;height:151;flip:x" o:connectortype="straight" strokecolor="#e36c0a [2409]" strokeweight=".5pt">
              <v:stroke startarrowwidth="narrow" startarrowlength="short" endarrow="open"/>
            </v:shape>
            <v:rect id="_x0000_s63877" style="position:absolute;left:10480;top:23732;width:732;height:114;flip:x" filled="f" fillcolor="#cff" stroked="f" strokeweight=".25pt">
              <v:fill color2="blue"/>
              <v:textbox style="mso-next-textbox:#_x0000_s63877" inset="0,0,0,0">
                <w:txbxContent>
                  <w:p w:rsidR="00642BF0" w:rsidRPr="007D368A" w:rsidRDefault="00642BF0" w:rsidP="005C0B6F">
                    <w:pPr>
                      <w:pStyle w:val="DwgTxt6"/>
                      <w:jc w:val="right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1</w:t>
                    </w:r>
                    <w:r w:rsidRPr="007D368A">
                      <w:rPr>
                        <w:color w:val="E36C0A" w:themeColor="accent6" w:themeShade="BF"/>
                      </w:rPr>
                      <w:t>0</w:t>
                    </w:r>
                    <w:r>
                      <w:rPr>
                        <w:color w:val="E36C0A" w:themeColor="accent6" w:themeShade="BF"/>
                      </w:rPr>
                      <w:t>0</w:t>
                    </w:r>
                    <w:r w:rsidRPr="007D368A">
                      <w:rPr>
                        <w:color w:val="E36C0A" w:themeColor="accent6" w:themeShade="BF"/>
                      </w:rPr>
                      <w:t> mm</w:t>
                    </w:r>
                  </w:p>
                </w:txbxContent>
              </v:textbox>
            </v:rect>
            <v:shape id="_x0000_s63878" type="#_x0000_t32" style="position:absolute;left:13829;top:22611;width:404;height:167;flip:y" o:connectortype="straight" strokecolor="#e36c0a [2409]" strokeweight=".5pt">
              <v:stroke startarrowwidth="narrow" startarrowlength="short" endarrow="open"/>
            </v:shape>
            <v:rect id="_x0000_s63879" style="position:absolute;left:14005;top:22728;width:732;height:114;flip:x" filled="f" fillcolor="#cff" stroked="f" strokeweight=".25pt">
              <v:fill color2="blue"/>
              <v:textbox style="mso-next-textbox:#_x0000_s63879" inset="0,0,0,0">
                <w:txbxContent>
                  <w:p w:rsidR="00642BF0" w:rsidRPr="007D368A" w:rsidRDefault="00642BF0" w:rsidP="005C0B6F">
                    <w:pPr>
                      <w:pStyle w:val="DwgTxt6"/>
                      <w:rPr>
                        <w:color w:val="E36C0A" w:themeColor="accent6" w:themeShade="BF"/>
                      </w:rPr>
                    </w:pPr>
                    <w:r>
                      <w:rPr>
                        <w:color w:val="E36C0A" w:themeColor="accent6" w:themeShade="BF"/>
                      </w:rPr>
                      <w:t>1</w:t>
                    </w:r>
                    <w:r w:rsidRPr="007D368A">
                      <w:rPr>
                        <w:color w:val="E36C0A" w:themeColor="accent6" w:themeShade="BF"/>
                      </w:rPr>
                      <w:t>0</w:t>
                    </w:r>
                    <w:r>
                      <w:rPr>
                        <w:color w:val="E36C0A" w:themeColor="accent6" w:themeShade="BF"/>
                      </w:rPr>
                      <w:t>0</w:t>
                    </w:r>
                    <w:r w:rsidRPr="007D368A">
                      <w:rPr>
                        <w:color w:val="E36C0A" w:themeColor="accent6" w:themeShade="BF"/>
                      </w:rPr>
                      <w:t> mm</w:t>
                    </w:r>
                  </w:p>
                </w:txbxContent>
              </v:textbox>
            </v:rect>
            <w10:anchorlock/>
          </v:group>
        </w:pict>
      </w:r>
    </w:p>
    <w:p w:rsidR="00402A15" w:rsidRPr="00BC50D0" w:rsidRDefault="00402A15">
      <w:pPr>
        <w:rPr>
          <w:b/>
          <w:lang w:val="en-US"/>
        </w:rPr>
      </w:pPr>
    </w:p>
    <w:p w:rsidR="00402A15" w:rsidRPr="00BC50D0" w:rsidRDefault="00402A15">
      <w:pPr>
        <w:rPr>
          <w:lang w:val="en-US"/>
        </w:rPr>
      </w:pPr>
    </w:p>
    <w:p w:rsidR="006F7DFB" w:rsidRPr="00BC50D0" w:rsidRDefault="006F7DFB">
      <w:pPr>
        <w:rPr>
          <w:lang w:val="en-US"/>
        </w:rPr>
      </w:pPr>
    </w:p>
    <w:p w:rsidR="006F7DFB" w:rsidRPr="00BC50D0" w:rsidRDefault="006F7DFB">
      <w:pPr>
        <w:rPr>
          <w:lang w:val="en-US"/>
        </w:rPr>
      </w:pPr>
    </w:p>
    <w:p w:rsidR="00087BE0" w:rsidRPr="00BC50D0" w:rsidRDefault="00087BE0">
      <w:pPr>
        <w:rPr>
          <w:lang w:val="en-US"/>
        </w:rPr>
      </w:pPr>
    </w:p>
    <w:p w:rsidR="008938B2" w:rsidRPr="00BC50D0" w:rsidRDefault="008938B2">
      <w:pPr>
        <w:rPr>
          <w:lang w:val="en-US"/>
        </w:rPr>
        <w:sectPr w:rsidR="008938B2" w:rsidRPr="00BC50D0">
          <w:headerReference w:type="even" r:id="rId19"/>
          <w:headerReference w:type="default" r:id="rId20"/>
          <w:footerReference w:type="even" r:id="rId21"/>
          <w:headerReference w:type="first" r:id="rId22"/>
          <w:pgSz w:w="11907" w:h="16840" w:code="9"/>
          <w:pgMar w:top="1418" w:right="1418" w:bottom="1418" w:left="1418" w:header="708" w:footer="708" w:gutter="284"/>
          <w:cols w:space="708"/>
        </w:sectPr>
      </w:pPr>
    </w:p>
    <w:p w:rsidR="00730607" w:rsidRPr="00BC50D0" w:rsidRDefault="008040BF" w:rsidP="00A552DF">
      <w:pPr>
        <w:pStyle w:val="AnclaGrafica"/>
      </w:pPr>
      <w:r>
        <w:rPr>
          <w:noProof/>
          <w:lang w:val="nb-NO"/>
        </w:rPr>
        <w:lastRenderedPageBreak/>
        <w:pict>
          <v:group id="_x0000_s64692" editas="canvas" style="position:absolute;left:0;text-align:left;margin-left:-7.15pt;margin-top:189.05pt;width:490.4pt;height:229.8pt;z-index:251731456" coordorigin="5438,7436" coordsize="9808,4596">
            <o:lock v:ext="edit" aspectratio="t"/>
            <v:shape id="_x0000_s64693" type="#_x0000_t75" style="position:absolute;left:5438;top:7436;width:9808;height:4596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group id="_x0000_s65645" style="position:absolute;left:6082;top:10256;width:8380;height:1581" coordorigin="6082,10256" coordsize="8380,1581">
              <v:rect id="_x0000_s64695" style="position:absolute;left:6424;top:10256;width:8038;height:1581;flip:x" filled="f" stroked="f">
                <v:textbox style="mso-next-textbox:#_x0000_s64695" inset="0,0,0,0">
                  <w:txbxContent>
                    <w:p w:rsidR="00642BF0" w:rsidRPr="008135C3" w:rsidRDefault="00642BF0" w:rsidP="0050525C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8135C3">
                        <w:rPr>
                          <w:b/>
                          <w:lang w:val="en-US"/>
                        </w:rPr>
                        <w:t>NOTICE: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For technical </w:t>
                      </w:r>
                      <w:r w:rsidRPr="008135C3">
                        <w:rPr>
                          <w:b/>
                          <w:lang w:val="en-US"/>
                        </w:rPr>
                        <w:t>specifications and functionality description</w:t>
                      </w:r>
                      <w:r w:rsidRPr="008135C3">
                        <w:rPr>
                          <w:lang w:val="en-US"/>
                        </w:rPr>
                        <w:t>, refer to following documents: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CTO30210.DS3, Datasheet </w:t>
                      </w:r>
                      <w:r w:rsidRPr="008135C3">
                        <w:rPr>
                          <w:i/>
                          <w:lang w:val="en-US"/>
                        </w:rPr>
                        <w:t>Flatpack2 Wallbox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350002.013, User Guide </w:t>
                      </w:r>
                      <w:r w:rsidRPr="008135C3">
                        <w:rPr>
                          <w:i/>
                          <w:lang w:val="en-US"/>
                        </w:rPr>
                        <w:t>Flatpack2</w:t>
                      </w:r>
                      <w:r w:rsidRPr="008135C3">
                        <w:rPr>
                          <w:lang w:val="en-US"/>
                        </w:rPr>
                        <w:t xml:space="preserve"> Rectifiers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350020.013, User Guide </w:t>
                      </w:r>
                      <w:r w:rsidRPr="008135C3">
                        <w:rPr>
                          <w:i/>
                          <w:lang w:val="en-US"/>
                        </w:rPr>
                        <w:t>Smartpack2 Master</w:t>
                      </w:r>
                      <w:r w:rsidRPr="008135C3">
                        <w:rPr>
                          <w:lang w:val="en-US"/>
                        </w:rPr>
                        <w:t xml:space="preserve"> Controller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350021.013, User Guide </w:t>
                      </w:r>
                      <w:r w:rsidRPr="008135C3">
                        <w:rPr>
                          <w:i/>
                          <w:lang w:val="en-US"/>
                        </w:rPr>
                        <w:t>Smartpack2 Basic</w:t>
                      </w:r>
                      <w:r w:rsidRPr="008135C3">
                        <w:rPr>
                          <w:lang w:val="en-US"/>
                        </w:rPr>
                        <w:t xml:space="preserve"> Controller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351509.033, Installation Guide </w:t>
                      </w:r>
                      <w:r w:rsidRPr="008135C3">
                        <w:rPr>
                          <w:i/>
                          <w:lang w:val="en-US"/>
                        </w:rPr>
                        <w:t>I/O Monitor2</w:t>
                      </w:r>
                      <w:r w:rsidRPr="008135C3">
                        <w:rPr>
                          <w:lang w:val="en-US"/>
                        </w:rPr>
                        <w:t xml:space="preserve"> CAN Node</w:t>
                      </w:r>
                    </w:p>
                    <w:p w:rsidR="00642BF0" w:rsidRPr="008135C3" w:rsidRDefault="00642BF0" w:rsidP="0050525C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8135C3">
                        <w:rPr>
                          <w:lang w:val="en-US"/>
                        </w:rPr>
                        <w:t xml:space="preserve">For generic power system functionality, refer to </w:t>
                      </w:r>
                      <w:r w:rsidRPr="008135C3">
                        <w:rPr>
                          <w:i/>
                          <w:lang w:val="en-US"/>
                        </w:rPr>
                        <w:t>WebPower Online Help</w:t>
                      </w:r>
                      <w:r w:rsidRPr="008135C3">
                        <w:rPr>
                          <w:lang w:val="en-US"/>
                        </w:rPr>
                        <w:t xml:space="preserve"> and </w:t>
                      </w:r>
                      <w:r w:rsidRPr="008135C3">
                        <w:rPr>
                          <w:i/>
                          <w:lang w:val="en-US"/>
                        </w:rPr>
                        <w:t>PowerSuite Online Help</w:t>
                      </w:r>
                    </w:p>
                  </w:txbxContent>
                </v:textbox>
              </v:rect>
              <v:shape id="_x0000_s64696" type="#_x0000_t75" style="position:absolute;left:6082;top:10256;width:283;height:237">
                <v:imagedata r:id="rId23" o:title="sign-warning_2"/>
              </v:shape>
            </v:group>
            <v:rect id="_x0000_s64697" style="position:absolute;left:6424;top:7664;width:8221;height:1031;flip:x" filled="f" stroked="f">
              <v:textbox style="mso-next-textbox:#_x0000_s64697" inset="0,0,0,0">
                <w:txbxContent>
                  <w:p w:rsidR="00642BF0" w:rsidRPr="007607B6" w:rsidRDefault="00642BF0" w:rsidP="0050525C">
                    <w:pPr>
                      <w:pStyle w:val="CallOuts"/>
                      <w:jc w:val="left"/>
                      <w:rPr>
                        <w:b/>
                      </w:rPr>
                    </w:pPr>
                    <w:r w:rsidRPr="007607B6">
                      <w:rPr>
                        <w:b/>
                      </w:rPr>
                      <w:t>CAUTION:</w:t>
                    </w:r>
                  </w:p>
                  <w:p w:rsidR="00642BF0" w:rsidRPr="00A03435" w:rsidRDefault="00642BF0" w:rsidP="0050525C">
                    <w:pPr>
                      <w:pStyle w:val="CallOuts"/>
                      <w:numPr>
                        <w:ilvl w:val="0"/>
                        <w:numId w:val="14"/>
                      </w:numPr>
                      <w:ind w:left="142" w:hanging="142"/>
                      <w:jc w:val="left"/>
                      <w:rPr>
                        <w:lang w:val="en-US"/>
                      </w:rPr>
                    </w:pPr>
                    <w:r w:rsidRPr="00A03435">
                      <w:rPr>
                        <w:lang w:val="en-US"/>
                      </w:rPr>
                      <w:t xml:space="preserve">When using only one rectifier, always mount a </w:t>
                    </w:r>
                    <w:r w:rsidRPr="00A03435">
                      <w:rPr>
                        <w:b/>
                        <w:lang w:val="en-US"/>
                      </w:rPr>
                      <w:t>blind panel</w:t>
                    </w:r>
                    <w:r w:rsidRPr="00A03435">
                      <w:rPr>
                        <w:lang w:val="en-US"/>
                      </w:rPr>
                      <w:t xml:space="preserve"> in the unused position (avoids rectifier’s air cooling reduction)</w:t>
                    </w:r>
                  </w:p>
                  <w:p w:rsidR="00642BF0" w:rsidRPr="00A03435" w:rsidRDefault="00642BF0" w:rsidP="0050525C">
                    <w:pPr>
                      <w:pStyle w:val="CallOuts"/>
                      <w:numPr>
                        <w:ilvl w:val="0"/>
                        <w:numId w:val="14"/>
                      </w:numPr>
                      <w:ind w:left="142" w:hanging="142"/>
                      <w:jc w:val="left"/>
                      <w:rPr>
                        <w:lang w:val="en-US"/>
                      </w:rPr>
                    </w:pPr>
                    <w:r w:rsidRPr="00A03435">
                      <w:rPr>
                        <w:lang w:val="en-US"/>
                      </w:rPr>
                      <w:t xml:space="preserve">When using </w:t>
                    </w:r>
                    <w:r w:rsidRPr="00A03435">
                      <w:rPr>
                        <w:b/>
                        <w:i/>
                        <w:lang w:val="en-US"/>
                      </w:rPr>
                      <w:t>110VDC Flatpack2</w:t>
                    </w:r>
                    <w:r w:rsidRPr="00A03435">
                      <w:rPr>
                        <w:lang w:val="en-US"/>
                      </w:rPr>
                      <w:t xml:space="preserve"> rectifiers (241115.805), always remove the DC load terminal rails — with the M8 bolts and screw terminals — and connect the load to the WDU terminal blocks</w:t>
                    </w:r>
                  </w:p>
                </w:txbxContent>
              </v:textbox>
            </v:rect>
            <v:shape id="_x0000_s64698" type="#_x0000_t75" style="position:absolute;left:6087;top:7664;width:283;height:237">
              <v:imagedata r:id="rId23" o:title="sign-warning_2"/>
            </v:shape>
            <v:rect id="_x0000_s64699" style="position:absolute;left:6424;top:8998;width:8221;height:903;flip:x" filled="f" stroked="f">
              <v:textbox style="mso-next-textbox:#_x0000_s64699" inset="0,0,0,0">
                <w:txbxContent>
                  <w:p w:rsidR="00642BF0" w:rsidRPr="007607B6" w:rsidRDefault="00642BF0" w:rsidP="0050525C">
                    <w:pPr>
                      <w:pStyle w:val="CallOuts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WARNING</w:t>
                    </w:r>
                    <w:r w:rsidRPr="007607B6">
                      <w:rPr>
                        <w:b/>
                      </w:rPr>
                      <w:t>:</w:t>
                    </w:r>
                  </w:p>
                  <w:p w:rsidR="00642BF0" w:rsidRPr="00A03435" w:rsidRDefault="00642BF0" w:rsidP="0050525C">
                    <w:pPr>
                      <w:pStyle w:val="CallOuts"/>
                      <w:numPr>
                        <w:ilvl w:val="0"/>
                        <w:numId w:val="14"/>
                      </w:numPr>
                      <w:ind w:left="142" w:hanging="142"/>
                      <w:jc w:val="left"/>
                      <w:rPr>
                        <w:lang w:val="en-US"/>
                      </w:rPr>
                    </w:pPr>
                    <w:r w:rsidRPr="00A03435">
                      <w:rPr>
                        <w:lang w:val="en-US"/>
                      </w:rPr>
                      <w:t xml:space="preserve">Always </w:t>
                    </w:r>
                    <w:r w:rsidRPr="00A03435">
                      <w:rPr>
                        <w:b/>
                        <w:lang w:val="en-US"/>
                      </w:rPr>
                      <w:t>remove</w:t>
                    </w:r>
                    <w:r w:rsidRPr="00A03435">
                      <w:rPr>
                        <w:lang w:val="en-US"/>
                      </w:rPr>
                      <w:t xml:space="preserve"> the rectifiers </w:t>
                    </w:r>
                    <w:r w:rsidRPr="00A03435">
                      <w:rPr>
                        <w:b/>
                        <w:lang w:val="en-US"/>
                      </w:rPr>
                      <w:t>when transporting</w:t>
                    </w:r>
                    <w:r w:rsidRPr="00A03435">
                      <w:rPr>
                        <w:lang w:val="en-US"/>
                      </w:rPr>
                      <w:t xml:space="preserve"> the Wallbox. For dismounting instructions, refer to page </w:t>
                    </w: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PAGEREF MountingRemovingFP2Rectifiers \h </w:instrText>
                    </w:r>
                    <w:r>
                      <w:rPr>
                        <w:lang w:val="en-US"/>
                      </w:rPr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lang w:val="en-US"/>
                      </w:rPr>
                      <w:t>7</w:t>
                    </w:r>
                    <w:r>
                      <w:rPr>
                        <w:lang w:val="en-US"/>
                      </w:rPr>
                      <w:fldChar w:fldCharType="end"/>
                    </w:r>
                    <w:r>
                      <w:rPr>
                        <w:lang w:val="en-US"/>
                      </w:rPr>
                      <w:t xml:space="preserve"> </w:t>
                    </w:r>
                  </w:p>
                  <w:p w:rsidR="00642BF0" w:rsidRPr="00A03435" w:rsidRDefault="00642BF0" w:rsidP="00D0318F">
                    <w:pPr>
                      <w:pStyle w:val="CallOuts"/>
                      <w:numPr>
                        <w:ilvl w:val="0"/>
                        <w:numId w:val="14"/>
                      </w:numPr>
                      <w:ind w:left="142" w:hanging="142"/>
                      <w:jc w:val="left"/>
                      <w:rPr>
                        <w:lang w:val="en-US"/>
                      </w:rPr>
                    </w:pPr>
                    <w:r w:rsidRPr="00A03435">
                      <w:rPr>
                        <w:lang w:val="en-US"/>
                      </w:rPr>
                      <w:t xml:space="preserve">When possible, </w:t>
                    </w:r>
                    <w:r w:rsidRPr="00A03435">
                      <w:rPr>
                        <w:b/>
                        <w:lang w:val="en-US"/>
                      </w:rPr>
                      <w:t xml:space="preserve">use </w:t>
                    </w:r>
                    <w:r w:rsidRPr="00A03435">
                      <w:rPr>
                        <w:b/>
                        <w:i/>
                        <w:lang w:val="en-US"/>
                      </w:rPr>
                      <w:t>Flatpack2 HE</w:t>
                    </w:r>
                    <w:r w:rsidRPr="00A03435">
                      <w:rPr>
                        <w:lang w:val="en-US"/>
                      </w:rPr>
                      <w:t xml:space="preserve"> rectifiers in the Wallbox, as they are more efficient and generate less noise</w:t>
                    </w:r>
                    <w:r>
                      <w:rPr>
                        <w:lang w:val="en-US"/>
                      </w:rPr>
                      <w:t>. For suitable rectifier options, refer to the datasheet (</w:t>
                    </w:r>
                    <w:r w:rsidRPr="00D0318F">
                      <w:rPr>
                        <w:lang w:val="en-US"/>
                      </w:rPr>
                      <w:t>CTO30210.DS3</w:t>
                    </w:r>
                    <w:r>
                      <w:rPr>
                        <w:lang w:val="en-US"/>
                      </w:rPr>
                      <w:t>)</w:t>
                    </w:r>
                  </w:p>
                </w:txbxContent>
              </v:textbox>
            </v:rect>
            <v:shape id="_x0000_s64700" type="#_x0000_t75" style="position:absolute;left:6087;top:8998;width:283;height:237">
              <v:imagedata r:id="rId23" o:title="sign-warning_2"/>
            </v:shape>
            <w10:anchorlock/>
          </v:group>
        </w:pict>
      </w:r>
      <w:r>
        <w:rPr>
          <w:noProof/>
          <w:lang w:val="nb-NO"/>
        </w:rPr>
        <w:pict>
          <v:rect id="_x0000_s64691" style="position:absolute;left:0;text-align:left;margin-left:76.2pt;margin-top:231.85pt;width:476.55pt;height:20.45pt;flip:x;z-index:251730432;mso-position-horizontal-relative:page;mso-position-vertical-relative:page" stroked="f" strokeweight=".25pt">
            <v:fill color2="blue"/>
            <v:textbox style="mso-next-textbox:#_x0000_s64691" inset="1mm,0,1mm,0">
              <w:txbxContent>
                <w:p w:rsidR="00642BF0" w:rsidRPr="00237CF5" w:rsidRDefault="00642BF0" w:rsidP="00CA5993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Warnings</w:t>
                  </w:r>
                  <w:r>
                    <w:tab/>
                    <w:t>B: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4335" style="position:absolute;left:0;text-align:left;margin-left:76.2pt;margin-top:517.8pt;width:476.55pt;height:20.45pt;flip:x;z-index:251726336;mso-position-horizontal-relative:page;mso-position-vertical-relative:page" stroked="f" strokeweight=".25pt">
            <v:fill color2="blue"/>
            <v:textbox style="mso-next-textbox:#_x0000_s64335" inset="1mm,0,1mm,0">
              <w:txbxContent>
                <w:p w:rsidR="00642BF0" w:rsidRPr="00237CF5" w:rsidRDefault="00642BF0" w:rsidP="00CA5993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Block Diagram</w:t>
                  </w:r>
                  <w:r>
                    <w:tab/>
                    <w:t>C: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4334" style="position:absolute;left:0;text-align:left;margin-left:76.2pt;margin-top:76.6pt;width:476.55pt;height:20.45pt;flip:x;z-index:251725312;mso-position-horizontal-relative:page;mso-position-vertical-relative:page" stroked="f" strokeweight=".25pt">
            <v:fill color2="blue"/>
            <v:textbox style="mso-next-textbox:#_x0000_s64334" inset="1mm,0,1mm,0">
              <w:txbxContent>
                <w:p w:rsidR="00642BF0" w:rsidRPr="00237CF5" w:rsidRDefault="00642BF0" w:rsidP="00CA5993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Tools</w:t>
                  </w:r>
                  <w:r>
                    <w:tab/>
                    <w:t>A: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group id="Canvas 61751" o:spid="_x0000_s64121" editas="canvas" style="position:absolute;left:0;text-align:left;margin-left:-35.55pt;margin-top:481.95pt;width:536.05pt;height:228.9pt;z-index:251721216" coordorigin="707,2737" coordsize="10721,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">
            <v:shape id="_x0000_s64122" type="#_x0000_t75" style="position:absolute;left:707;top:2737;width:10721;height:4578;visibility:visible;mso-wrap-style:square" fillcolor="#daeef3 [664]">
              <v:fill o:detectmouseclick="t"/>
              <v:path o:connecttype="none"/>
            </v:shape>
            <v:rect id="Rectangle 4" o:spid="_x0000_s64123" style="position:absolute;left:2555;top:3793;width:3677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OU8YA&#10;AADbAAAADwAAAGRycy9kb3ducmV2LnhtbESPT2vCQBTE7wW/w/IKvdVNLa0Ss5G2EOhB8E/ag7dn&#10;9plEs29DdjXpt3eFgsdhZn7DJIvBNOJCnastK3gZRyCIC6trLhX85NnzDITzyBoby6Tgjxws0tFD&#10;grG2PW/osvWlCBB2MSqovG9jKV1RkUE3ti1x8A62M+iD7EqpO+wD3DRyEkXv0mDNYaHClr4qKk7b&#10;s1HQ21nmzrvf/fHzuJ6u8mbZZ69LpZ4eh485CE+Dv4f/299aweQNbl/CD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iOU8YAAADbAAAADwAAAAAAAAAAAAAAAACYAgAAZHJz&#10;L2Rvd25yZXYueG1sUEsFBgAAAAAEAAQA9QAAAIsDAAAAAA==&#10;" fillcolor="#eaf1dd [662]">
              <v:stroke dashstyle="longDash"/>
            </v:rect>
            <v:line id="Line 14" o:spid="_x0000_s64124" style="position:absolute;flip:x;visibility:visible;mso-wrap-style:square" from="3502,5539" to="3843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g3cAAAADbAAAADwAAAGRycy9kb3ducmV2LnhtbESPQYvCMBSE74L/ITzBm6Z60KUaRQRh&#10;PVrLLnt7NM+m2LyUJKv13xtB8DjMzDfMetvbVtzIh8axgtk0A0FcOd1wraA8HyZfIEJE1tg6JgUP&#10;CrDdDAdrzLW784luRaxFgnDIUYGJsculDJUhi2HqOuLkXZy3GJP0tdQe7wluWznPsoW02HBaMNjR&#10;3lB1Lf6tAvbUnec/xXVvSlf2p2Nt/n53So1H/W4FIlIfP+F3+1srWCzh9SX9AL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c4N3AAAAA2wAAAA8AAAAAAAAAAAAAAAAA&#10;oQIAAGRycy9kb3ducmV2LnhtbFBLBQYAAAAABAAEAPkAAACOAwAAAAA=&#10;" strokeweight="3pt">
              <v:stroke linestyle="thinThin"/>
            </v:line>
            <v:line id="Line 23" o:spid="_x0000_s64125" style="position:absolute;visibility:visible;mso-wrap-style:square" from="4776,4944" to="6307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xVM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Ef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58VTDAAAA2wAAAA8AAAAAAAAAAAAA&#10;AAAAoQIAAGRycy9kb3ducmV2LnhtbFBLBQYAAAAABAAEAPkAAACRAwAAAAA=&#10;" strokeweight=".5pt"/>
            <v:line id="Line 45" o:spid="_x0000_s64126" style="position:absolute;visibility:visible;mso-wrap-style:square" from="4776,4830" to="6307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dmsM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TT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dmsMIAAADcAAAADwAAAAAAAAAAAAAA&#10;AAChAgAAZHJzL2Rvd25yZXYueG1sUEsFBgAAAAAEAAQA+QAAAJADAAAAAA==&#10;" strokeweight=".5pt"/>
            <v:line id="Line 50" o:spid="_x0000_s64127" style="position:absolute;visibility:visible;mso-wrap-style:square" from="4776,4773" to="6307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2bsMAAADcAAAADwAAAGRycy9kb3ducmV2LnhtbERPTWvCQBC9F/oflin0VjeR0Ep0FY0I&#10;hR5KtBdvQ3ZMotnZsLua2F/fLRR6m8f7nMVqNJ24kfOtZQXpJAFBXFndcq3g67B7mYHwAVljZ5kU&#10;3MnDavn4sMBc24FLuu1DLWII+xwVNCH0uZS+asign9ieOHIn6wyGCF0ttcMhhptOTpPkVRpsOTY0&#10;2FPRUHXZX42C2aH323tx3NlPd/4uP7KSMtwo9fw0rucgAo3hX/znftdx/ls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V9m7DAAAA3AAAAA8AAAAAAAAAAAAA&#10;AAAAoQIAAGRycy9kb3ducmV2LnhtbFBLBQYAAAAABAAEAPkAAACRAwAAAAA=&#10;" strokeweight=".5pt"/>
            <v:rect id="Rectangle 52" o:spid="_x0000_s64128" style="position:absolute;left:6626;top:4437;width:371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YrsQA&#10;AADcAAAADwAAAGRycy9kb3ducmV2LnhtbESPzWrDMBCE74G8g9hAb4mUFJLUjWxCoKX00vxBr4u1&#10;lU2slbHU2H77qlDobZeZb3Z2VwyuEXfqQu1Zw3KhQBCX3tRsNVwvL/MtiBCRDTaeScNIAYp8Otlh&#10;ZnzPJ7qfoxUphEOGGqoY20zKUFbkMCx8S5y0L985jGntrDQd9incNXKl1Fo6rDldqLClQ0Xl7fzt&#10;Uo3xld5HlvZpvf20ql8dB/XRa/0wG/bPICIN8d/8R7+ZxG0e4feZNI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2K7EAAAA3AAAAA8AAAAAAAAAAAAAAAAAmAIAAGRycy9k&#10;b3ducmV2LnhtbFBLBQYAAAAABAAEAPUAAACJAwAAAAA=&#10;" filled="f" stroked="f">
              <v:textbox style="mso-next-textbox:#Rectangle 52" inset="0,0,0,0">
                <w:txbxContent>
                  <w:p w:rsidR="00642BF0" w:rsidRDefault="00642BF0" w:rsidP="000C6BD9">
                    <w:pPr>
                      <w:pStyle w:val="DwgTxt6"/>
                    </w:pPr>
                    <w:r w:rsidRPr="00B20FB3">
                      <w:t>Fuse Alarm</w:t>
                    </w:r>
                  </w:p>
                  <w:p w:rsidR="00642BF0" w:rsidRDefault="00642BF0" w:rsidP="000C6BD9">
                    <w:pPr>
                      <w:pStyle w:val="DwgTxt6"/>
                    </w:pPr>
                    <w:r>
                      <w:t>LVD Controls</w:t>
                    </w:r>
                  </w:p>
                  <w:p w:rsidR="00642BF0" w:rsidRPr="00B20FB3" w:rsidRDefault="00642BF0" w:rsidP="000C6BD9">
                    <w:pPr>
                      <w:pStyle w:val="DwgTxt6"/>
                    </w:pPr>
                    <w:r>
                      <w:t>Temp. Sensors</w:t>
                    </w:r>
                  </w:p>
                </w:txbxContent>
              </v:textbox>
            </v:rect>
            <v:rect id="Rectangle 56" o:spid="_x0000_s64129" style="position:absolute;left:1259;top:4820;width:102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<v:textbox style="mso-next-textbox:#Rectangle 56" inset="0,0,0,0">
                <w:txbxContent>
                  <w:p w:rsidR="00642BF0" w:rsidRPr="00AB1B8C" w:rsidRDefault="00642BF0" w:rsidP="000C6BD9">
                    <w:pPr>
                      <w:pStyle w:val="CallOuts"/>
                      <w:jc w:val="center"/>
                    </w:pPr>
                    <w:r w:rsidRPr="00AB1B8C">
                      <w:t>AC Fuses</w:t>
                    </w:r>
                    <w:r>
                      <w:t xml:space="preserve">, </w:t>
                    </w:r>
                    <w:r>
                      <w:br/>
                    </w:r>
                    <w:proofErr w:type="spellStart"/>
                    <w:r w:rsidRPr="00AB1B8C">
                      <w:t>e</w:t>
                    </w:r>
                    <w:r>
                      <w:t>xternal</w:t>
                    </w:r>
                    <w:proofErr w:type="spellEnd"/>
                  </w:p>
                  <w:p w:rsidR="00642BF0" w:rsidRPr="00AB1B8C" w:rsidRDefault="00642BF0" w:rsidP="000C6BD9">
                    <w:pPr>
                      <w:pStyle w:val="CallOuts"/>
                      <w:jc w:val="center"/>
                    </w:pPr>
                    <w:r w:rsidRPr="00AB1B8C">
                      <w:t>(230VAC</w:t>
                    </w:r>
                    <w:r>
                      <w:t>)</w:t>
                    </w:r>
                  </w:p>
                </w:txbxContent>
              </v:textbox>
            </v:rect>
            <v:rect id="Rectangle 58" o:spid="_x0000_s64130" style="position:absolute;left:1487;top:5439;width:627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3LsQA&#10;AADcAAAADwAAAGRycy9kb3ducmV2LnhtbERPTWsCMRC9F/wPYQQvRbMKVbs1igrSgu1Bt9rrsBk3&#10;i5vJsom6/fdGKPQ2j/c5s0VrK3GlxpeOFQwHCQji3OmSCwXf2aY/BeEDssbKMSn4JQ+Leedphql2&#10;N97RdR8KEUPYp6jAhFCnUvrckEU/cDVx5E6usRgibAqpG7zFcFvJUZKMpcWSY4PBmtaG8vP+YhVs&#10;p/ycZfr9ZfezOn6uki+THdZGqV63Xb6BCNSGf/Gf+0PH+ZNXeDw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59y7EAAAA3AAAAA8AAAAAAAAAAAAAAAAAmAIAAGRycy9k&#10;b3ducmV2LnhtbFBLBQYAAAAABAAEAPUAAACJAwAAAAA=&#10;" filled="f" strokeweight=".25pt">
              <v:stroke dashstyle="longDash"/>
            </v:rect>
            <v:group id="Group 59" o:spid="_x0000_s64131" style="position:absolute;left:1544;top:5841;width:495;height:227" coordorigin="1824,2337" coordsize="49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line id="Line 60" o:spid="_x0000_s64132" style="position:absolute;rotation:180;flip:y;visibility:visible;mso-wrap-style:square" from="1939,2391" to="2157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YPsIAAADcAAAADwAAAGRycy9kb3ducmV2LnhtbERP32vCMBB+H/g/hBP2MjSpgyHVKFoY&#10;bjAYrYKvR3O2xeZSkky7/34ZDPZ2H9/PW29H24sb+dA51pDNFQji2pmOGw2n4+tsCSJEZIO9Y9Lw&#10;TQG2m8nDGnPj7lzSrYqNSCEcctTQxjjkUoa6JYth7gbixF2ctxgT9I00Hu8p3PZyodSLtNhxamhx&#10;oKKl+lp9WQ3lvnmK71Y9h2x3/Dioc2E+qdD6cTruViAijfFf/Od+M2n+MoPfZ9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cYPsIAAADcAAAADwAAAAAAAAAAAAAA&#10;AAChAgAAZHJzL2Rvd25yZXYueG1sUEsFBgAAAAAEAAQA+QAAAJADAAAAAA==&#10;" strokeweight="3pt">
                <v:stroke linestyle="thinThin"/>
              </v:line>
              <v:line id="Line 61" o:spid="_x0000_s64133" style="position:absolute;rotation:180;flip:y;visibility:visible;mso-wrap-style:square" from="2204,2510" to="2204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KVcMAAADcAAAADwAAAGRycy9kb3ducmV2LnhtbERPS2sCMRC+F/ofwhS8lJq4SJHVKLag&#10;ePDi42Bvw2bcLG4myya6a399Iwi9zcf3nNmid7W4URsqzxpGQwWCuPCm4lLD8bD6mIAIEdlg7Zk0&#10;3CnAYv76MsPc+I53dNvHUqQQDjlqsDE2uZShsOQwDH1DnLizbx3GBNtSmha7FO5qmSn1KR1WnBos&#10;NvRtqbjsr07D+kt2eBr/qLB12ej38m7Pqt5pPXjrl1MQkfr4L366NybNn2TweC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ylXDAAAA3AAAAA8AAAAAAAAAAAAA&#10;AAAAoQIAAGRycy9kb3ducmV2LnhtbFBLBQYAAAAABAAEAPkAAACRAwAAAAA=&#10;" strokeweight=".25pt"/>
              <v:line id="Line 62" o:spid="_x0000_s64134" style="position:absolute;rotation:180;visibility:visible;mso-wrap-style:square" from="1824,2564" to="1938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g5NcEAAADcAAAADwAAAGRycy9kb3ducmV2LnhtbERPzWrCQBC+F3yHZYTe6kYLJY2uIhat&#10;eChUfYAxO26C2dk0u5rk7V1B6G0+vt+ZLTpbiRs1vnSsYDxKQBDnTpdsFBwP67cUhA/IGivHpKAn&#10;D4v54GWGmXYt/9JtH4yIIewzVFCEUGdS+rwgi37kauLInV1jMUTYGKkbbGO4reQkST6kxZJjQ4E1&#10;rQrKL/urVcBfp5+++tvuZGuwN5+X9nuTGqVeh91yCiJQF/7FT/dWx/npOz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yDk1wQAAANwAAAAPAAAAAAAAAAAAAAAA&#10;AKECAABkcnMvZG93bnJldi54bWxQSwUGAAAAAAQABAD5AAAAjwMAAAAA&#10;" strokeweight=".25pt"/>
              <v:line id="Line 63" o:spid="_x0000_s64135" style="position:absolute;rotation:180;visibility:visible;mso-wrap-style:square" from="2204,2564" to="2318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hQcEAAADcAAAADwAAAGRycy9kb3ducmV2LnhtbERPzWrCQBC+F3yHZYTe6kYpJY2uIhat&#10;eChUfYAxO26C2dk0u5rk7V1B6G0+vt+ZLTpbiRs1vnSsYDxKQBDnTpdsFBwP67cUhA/IGivHpKAn&#10;D4v54GWGmXYt/9JtH4yIIewzVFCEUGdS+rwgi37kauLInV1jMUTYGKkbbGO4reQkST6kxZJjQ4E1&#10;rQrKL/urVcBfp5+++tvuZGuwN5+X9nuTGqVeh91yCiJQF/7FT/dWx/npOz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IaFBwQAAANwAAAAPAAAAAAAAAAAAAAAA&#10;AKECAABkcnMvZG93bnJldi54bWxQSwUGAAAAAAQABAD5AAAAjwMAAAAA&#10;" strokeweight=".25pt"/>
              <v:line id="Line 64" o:spid="_x0000_s64136" style="position:absolute;rotation:180;visibility:visible;mso-wrap-style:square" from="1942,2337" to="2056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9gcIAAADcAAAADwAAAGRycy9kb3ducmV2LnhtbERPTWsCMRC9F/wPYYTeataKZVmNokJB&#10;Cha06nnYjJvFZLJuoq7/3hQKvc3jfc503jkrbtSG2rOC4SADQVx6XXOlYP/z+ZaDCBFZo/VMCh4U&#10;YD7rvUyx0P7OW7rtYiVSCIcCFZgYm0LKUBpyGAa+IU7cybcOY4JtJXWL9xTurHzPsg/psObUYLCh&#10;laHyvLs6BfL4OBj7tfleH8bN6GKr5TIfbpV67XeLCYhIXfwX/7nXOs3Px/D7TLp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k9gcIAAADcAAAADwAAAAAAAAAAAAAA&#10;AAChAgAAZHJzL2Rvd25yZXYueG1sUEsFBgAAAAAEAAQA+QAAAJADAAAAAA==&#10;" strokeweight=".25pt">
                <v:stroke endarrow="open" endarrowwidth="narrow" endarrowlength="short"/>
              </v:line>
            </v:group>
            <v:group id="Group 65" o:spid="_x0000_s64137" style="position:absolute;left:1544;top:5499;width:495;height:227" coordorigin="1824,2337" coordsize="49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line id="Line 66" o:spid="_x0000_s64138" style="position:absolute;rotation:180;flip:y;visibility:visible;mso-wrap-style:square" from="1939,2391" to="2157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l0cMAAADcAAAADwAAAGRycy9kb3ducmV2LnhtbERP32vCMBB+H+x/CDfwZcxEB5tUo2hB&#10;dDAYrQNfj+Zsi82lNLGt//0yGOztPr6ft9qMthE9db52rGE2VSCIC2dqLjV8n/YvCxA+IBtsHJOG&#10;O3nYrB8fVpgYN3BGfR5KEUPYJ6ihCqFNpPRFRRb91LXEkbu4zmKIsCul6XCI4baRc6XepMWaY0OF&#10;LaUVFdf8ZjVku/I5fFj16mfb0+dBnVPzRanWk6dxuwQRaAz/4j/30cT5i3f4fSZ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yJdHDAAAA3AAAAA8AAAAAAAAAAAAA&#10;AAAAoQIAAGRycy9kb3ducmV2LnhtbFBLBQYAAAAABAAEAPkAAACRAwAAAAA=&#10;" strokeweight="3pt">
                <v:stroke linestyle="thinThin"/>
              </v:line>
              <v:line id="Line 67" o:spid="_x0000_s64139" style="position:absolute;rotation:180;flip:y;visibility:visible;mso-wrap-style:square" from="2204,2510" to="2204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9v8YAAADcAAAADwAAAGRycy9kb3ducmV2LnhtbESPT2sCMRDF70K/Q5hCL6KJUoqsRmmF&#10;lh68+OfQ3obNuFncTJZNdLf99M6h0NsM7817v1lthtCoG3WpjmxhNjWgiMvoaq4snI7vkwWolJEd&#10;NpHJwg8l2KwfRissXOx5T7dDrpSEcCrQgs+5LbROpaeAaRpbYtHOsQuYZe0q7TrsJTw0em7Miw5Y&#10;szR4bGnrqbwcrsHCx5vu8ev526RdmM9+L2N/Ns3e2qfH4XUJKtOQ/81/159O8BdCK8/IBHp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I/b/GAAAA3AAAAA8AAAAAAAAA&#10;AAAAAAAAoQIAAGRycy9kb3ducmV2LnhtbFBLBQYAAAAABAAEAPkAAACUAwAAAAA=&#10;" strokeweight=".25pt"/>
              <v:line id="Line 68" o:spid="_x0000_s64140" style="position:absolute;rotation:180;visibility:visible;mso-wrap-style:square" from="1824,2564" to="1938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O38EAAADcAAAADwAAAGRycy9kb3ducmV2LnhtbERPzYrCMBC+L/gOYYS9rakepFajiOIP&#10;exDW3QcYmzEtNpPaRNu+/WZB2Nt8fL+zWHW2Ek9qfOlYwXiUgCDOnS7ZKPj53n2kIHxA1lg5JgU9&#10;eVgtB28LzLRr+Yue52BEDGGfoYIihDqT0ucFWfQjVxNH7uoaiyHCxkjdYBvDbSUnSTKVFkuODQXW&#10;tCkov50fVgFvL6e+uh8/ZWuwN7Nbe9inRqn3YbeegwjUhX/xy33UcX46g79n4gV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IA7fwQAAANwAAAAPAAAAAAAAAAAAAAAA&#10;AKECAABkcnMvZG93bnJldi54bWxQSwUGAAAAAAQABAD5AAAAjwMAAAAA&#10;" strokeweight=".25pt"/>
              <v:line id="Line 69" o:spid="_x0000_s64141" style="position:absolute;rotation:180;visibility:visible;mso-wrap-style:square" from="2204,2564" to="2318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Mxn8QAAADcAAAADwAAAGRycy9kb3ducmV2LnhtbESPQW/CMAyF75P4D5GRdhspO0xQCGga&#10;YiAOkwb8AK/x0orGKU2g7b/Hh0m72XrP731erntfqzu1sQpsYDrJQBEXwVbsDJxP25cZqJiQLdaB&#10;ycBAEdar0dMScxs6/qb7MTklIRxzNFCm1ORax6Ikj3ESGmLRfkPrMcnaOm1b7CTc1/o1y960x4ql&#10;ocSGPkoqLsebN8Cbn6+hvu4PunM4uPml233OnDHP4/59ASpRn/7Nf9d7K/hzwZdnZAK9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wzGfxAAAANwAAAAPAAAAAAAAAAAA&#10;AAAAAKECAABkcnMvZG93bnJldi54bWxQSwUGAAAAAAQABAD5AAAAkgMAAAAA&#10;" strokeweight=".25pt"/>
              <v:line id="Line 70" o:spid="_x0000_s64142" style="position:absolute;rotation:180;visibility:visible;mso-wrap-style:square" from="1942,2337" to="2056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tX8IAAADcAAAADwAAAGRycy9kb3ducmV2LnhtbERP22oCMRB9F/yHMIJvmt1Ki65G0UJB&#10;Ci14fR4242YxmWw3qa5/3xQKfZvDuc5i1TkrbtSG2rOCfJyBIC69rrlScDy8jaYgQkTWaD2TggcF&#10;WC37vQUW2t95R7d9rEQK4VCgAhNjU0gZSkMOw9g3xIm7+NZhTLCtpG7xnsKdlU9Z9iId1pwaDDb0&#10;aqi87r+dAnl+nIx9//jcnp6byZetNptpvlNqOOjWcxCRuvgv/nNvdZo/y+H3mXSB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utX8IAAADcAAAADwAAAAAAAAAAAAAA&#10;AAChAgAAZHJzL2Rvd25yZXYueG1sUEsFBgAAAAAEAAQA+QAAAJADAAAAAA==&#10;" strokeweight=".25pt">
                <v:stroke endarrow="open" endarrowwidth="narrow" endarrowlength="short"/>
              </v:line>
            </v:group>
            <v:group id="Group 61753" o:spid="_x0000_s64143" style="position:absolute;left:1295;top:6479;width:1197;height:712" coordorigin="4153,37798" coordsize="7600,4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UrFMcAAADe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E0nk3G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UrFMcAAADe&#10;AAAADwAAAAAAAAAAAAAAAACqAgAAZHJzL2Rvd25yZXYueG1sUEsFBgAAAAAEAAQA+gAAAJ4DAAAA&#10;AA==&#10;">
              <v:rect id="Rectangle 78" o:spid="_x0000_s64144" style="position:absolute;left:6458;top:37023;width:2991;height:76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zjcIA&#10;AADcAAAADwAAAGRycy9kb3ducmV2LnhtbERPTWsCMRC9F/wPYQRvNWsPUlejiCCIhYJWQW9jMu4u&#10;biZLknW3/74pFHqbx/ucxaq3tXiSD5VjBZNxBoJYO1NxoeD0tX19BxEissHaMSn4pgCr5eBlgblx&#10;HR/oeYyFSCEcclRQxtjkUgZdksUwdg1x4u7OW4wJ+kIaj10Kt7V8y7KptFhxaiixoU1J+nFsrYLr&#10;7dL5Xofz9vCh93t7aVuffSo1GvbrOYhIffwX/7l3Js2fzeD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TONwgAAANwAAAAPAAAAAAAAAAAAAAAAAJgCAABkcnMvZG93&#10;bnJldi54bWxQSwUGAAAAAAQABAD1AAAAhwMAAAAA&#10;" fillcolor="#a5a5a5" stroked="f">
                <v:textbox style="mso-next-textbox:#Rectangle 78" inset="0,0,0,0">
                  <w:txbxContent>
                    <w:p w:rsidR="00642BF0" w:rsidRPr="000E01B4" w:rsidRDefault="00642BF0" w:rsidP="000C6BD9">
                      <w:pPr>
                        <w:pStyle w:val="CallOuts"/>
                        <w:jc w:val="center"/>
                        <w:rPr>
                          <w:b/>
                          <w:color w:val="FFFFFF"/>
                        </w:rPr>
                      </w:pPr>
                      <w:r w:rsidRPr="000E01B4">
                        <w:rPr>
                          <w:b/>
                          <w:color w:val="FFFFFF"/>
                        </w:rPr>
                        <w:t>AC Supply</w:t>
                      </w:r>
                    </w:p>
                    <w:p w:rsidR="00642BF0" w:rsidRPr="000E01B4" w:rsidRDefault="00642BF0" w:rsidP="000C6BD9">
                      <w:pPr>
                        <w:pStyle w:val="CallOuts"/>
                        <w:jc w:val="center"/>
                        <w:rPr>
                          <w:color w:val="FFFFFF"/>
                        </w:rPr>
                      </w:pPr>
                      <w:r w:rsidRPr="000E01B4">
                        <w:rPr>
                          <w:color w:val="FFFFFF"/>
                        </w:rPr>
                        <w:t>(Single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 w:rsidRPr="000E01B4">
                        <w:rPr>
                          <w:color w:val="FFFFFF"/>
                        </w:rPr>
                        <w:t>phase</w:t>
                      </w:r>
                      <w:proofErr w:type="spellEnd"/>
                      <w:r w:rsidRPr="000E01B4">
                        <w:rPr>
                          <w:color w:val="FFFFFF"/>
                        </w:rPr>
                        <w:t>)</w:t>
                      </w:r>
                    </w:p>
                  </w:txbxContent>
                </v:textbox>
              </v:rect>
              <v:shape id="Freeform 79" o:spid="_x0000_s64145" style="position:absolute;left:7410;top:37798;width:1480;height:1168;rotation:-2717628fd;visibility:visible;mso-wrap-style:square;v-text-anchor:top" coordsize="3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J/cMA&#10;AADcAAAADwAAAGRycy9kb3ducmV2LnhtbESPQYvCMBSE7wv+h/AEL4umeliWahRRBA9erCt6fDbP&#10;tti8lCa21V+/EQSPw8x8w8wWnSlFQ7UrLCsYjyIQxKnVBWcK/g6b4S8I55E1lpZJwYMcLOa9rxnG&#10;2ra8pybxmQgQdjEqyL2vYildmpNBN7IVcfCutjbog6wzqWtsA9yUchJFP9JgwWEhx4pWOaW35G4U&#10;uDXfL211mjyPyffufLz5vWu0UoN+t5yC8NT5T/jd3moFgQi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yJ/cMAAADcAAAADwAAAAAAAAAAAAAAAACYAgAAZHJzL2Rv&#10;d25yZXYueG1sUEsFBgAAAAAEAAQA9QAAAIgDAAAAAA==&#10;" path="m,28c71,14,143,,171,28v28,28,-28,143,,171c199,227,314,199,342,199e" filled="f" strokecolor="#7f7f7f" strokeweight="1pt">
                <v:path arrowok="t" o:connecttype="custom" o:connectlocs="0,14412;73978,14412;73978,102428;147955,102428" o:connectangles="0,0,0,0"/>
              </v:shape>
            </v:group>
            <v:line id="Line 80" o:spid="_x0000_s64146" style="position:absolute;flip:x;visibility:visible;mso-wrap-style:square" from="3502,6052" to="3843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Hc8EAAADcAAAADwAAAGRycy9kb3ducmV2LnhtbESPQYvCMBSE74L/ITzBm6b2IFKNIoLg&#10;Hq1lF2+P5tkUm5eSZLX+e7Ow4HGYmW+YzW6wnXiQD61jBYt5BoK4drrlRkF1Oc5WIEJE1tg5JgUv&#10;CrDbjkcbLLR78pkeZWxEgnAoUIGJsS+kDLUhi2HueuLk3Zy3GJP0jdQenwluO5ln2VJabDktGOzp&#10;YKi+l79WAXvqL/l3eT+YylXD+asx15+9UtPJsF+DiDTET/i/fdIK8mwBf2fS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NUdzwQAAANwAAAAPAAAAAAAAAAAAAAAA&#10;AKECAABkcnMvZG93bnJldi54bWxQSwUGAAAAAAQABAD5AAAAjwMAAAAA&#10;" strokeweight="3pt">
              <v:stroke linestyle="thinThin"/>
            </v:line>
            <v:line id="Line 81" o:spid="_x0000_s64147" style="position:absolute;flip:x;visibility:visible;mso-wrap-style:square" from="3502,5539" to="35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ZBMIAAADcAAAADwAAAGRycy9kb3ducmV2LnhtbESPzWrDMBCE74W8g9hCbo1cH0JxLYcQ&#10;KKRH/9DS22JtLRNrZSQ1cd4+CgR6HGbmG6bcLXYSZ/JhdKzgdZOBIO6dHnlQ0LUfL28gQkTWODkm&#10;BVcKsKtWTyUW2l24pnMTB5EgHApUYGKcCylDb8hi2LiZOHm/zluMSfpBao+XBLeTzLNsKy2OnBYM&#10;znQw1J+aP6uAPc1t/tWcDqZz3VJ/Dubne6/U+nnZv4OItMT/8KN91AryLIf7mXQEZH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fZBMIAAADcAAAADwAAAAAAAAAAAAAA&#10;AAChAgAAZHJzL2Rvd25yZXYueG1sUEsFBgAAAAAEAAQA+QAAAJADAAAAAA==&#10;" strokeweight="3pt">
              <v:stroke linestyle="thinThin"/>
            </v:line>
            <v:shape id="Text Box 140" o:spid="_x0000_s64148" type="#_x0000_t202" style="position:absolute;left:4092;top:5332;width:99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<v:textbox style="mso-next-textbox:#Text Box 140" inset="0,0,0,0">
                <w:txbxContent>
                  <w:p w:rsidR="00642BF0" w:rsidRPr="00AB1B8C" w:rsidRDefault="00642BF0" w:rsidP="000C6BD9">
                    <w:pPr>
                      <w:pStyle w:val="DwgTxt6"/>
                    </w:pPr>
                    <w:r w:rsidRPr="00AB1B8C">
                      <w:t>Flatpack</w:t>
                    </w:r>
                    <w:r>
                      <w:t>2 HE</w:t>
                    </w:r>
                    <w:r w:rsidRPr="00AB1B8C">
                      <w:br/>
                    </w:r>
                    <w:r>
                      <w:t>rectifiers</w:t>
                    </w:r>
                  </w:p>
                </w:txbxContent>
              </v:textbox>
            </v:shape>
            <v:rect id="Rectangle 141" o:spid="_x0000_s64149" style="position:absolute;left:3864;top:5275;width:1311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2mcUA&#10;AADcAAAADwAAAGRycy9kb3ducmV2LnhtbESPwWrDMBBE74X8g9hAb43UOJTgRgltSmnpJdTOByzW&#10;xjKxVq4lO87fV4FCj8PMvGE2u8m1YqQ+NJ41PC4UCOLKm4ZrDcfy/WENIkRkg61n0nClALvt7G6D&#10;ufEX/qaxiLVIEA45arAxdrmUobLkMCx8R5y8k+8dxiT7WpoeLwnuWrlU6kk6bDgtWOxob6k6F4PT&#10;MIyH8uv1rSysWv9c/XDIjtlHpvX9fHp5BhFpiv/hv/an0ZCpFdz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/aZxQAAANwAAAAPAAAAAAAAAAAAAAAAAJgCAABkcnMv&#10;ZG93bnJldi54bWxQSwUGAAAAAAQABAD1AAAAigMAAAAA&#10;" filled="f" strokeweight=".25pt">
              <v:stroke dashstyle="dash"/>
            </v:rect>
            <v:rect id="Rectangle 142" o:spid="_x0000_s64150" style="position:absolute;left:3591;top:4674;width:171;height:6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43cQA&#10;AADcAAAADwAAAGRycy9kb3ducmV2LnhtbESPT2sCMRDF7wW/QxjBW01UKnZrFBEU8dL6B3odNtPs&#10;4maybKK7++1NodDj4837vXnLdecq8aAmlJ41TMYKBHHuTclWw/Wye12ACBHZYOWZNPQUYL0avCwx&#10;M77lEz3O0YoE4ZChhiLGOpMy5AU5DGNfEyfvxzcOY5KNlabBNsFdJadKzaXDklNDgTVtC8pv57tL&#10;b/R7OvYs7ft88W1VO/3q1Ger9WjYbT5AROri//Ff+mA0zNQb/I5JBJ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+N3EAAAA3AAAAA8AAAAAAAAAAAAAAAAAmAIAAGRycy9k&#10;b3ducmV2LnhtbFBLBQYAAAAABAAEAPUAAACJAwAAAAA=&#10;" filled="f" stroked="f">
              <v:textbox style="mso-next-textbox:#Rectangle 142" inset="0,0,0,0">
                <w:txbxContent>
                  <w:p w:rsidR="00642BF0" w:rsidRPr="00033A7E" w:rsidRDefault="00642BF0" w:rsidP="000C6BD9">
                    <w:pPr>
                      <w:pStyle w:val="DwgTxt6"/>
                      <w:jc w:val="right"/>
                    </w:pPr>
                    <w:r w:rsidRPr="00033A7E">
                      <w:t>CAN Bus</w:t>
                    </w:r>
                  </w:p>
                </w:txbxContent>
              </v:textbox>
            </v:rect>
            <v:line id="Line 146" o:spid="_x0000_s64151" style="position:absolute;flip:x;visibility:visible;mso-wrap-style:square" from="5175,6089" to="6479,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+H8YAAADcAAAADwAAAGRycy9kb3ducmV2LnhtbESPQWsCMRSE7wX/Q3iCt5pVobVbo4gg&#10;tLUHtbXnx+aZbN28bDfpuv57IxR6HGbmG2a26FwlWmpC6VnBaJiBIC68Ltko+PxY309BhIissfJM&#10;Ci4UYDHv3c0w1/7MO2r30YgE4ZCjAhtjnUsZCksOw9DXxMk7+sZhTLIxUjd4TnBXyXGWPUiHJacF&#10;izWtLBWn/a9T8Db98Y/t+27zWhy+7Pdha45js1Rq0O+WzyAidfE//Nd+0Qom2RPczq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7fh/GAAAA3AAAAA8AAAAAAAAA&#10;AAAAAAAAoQIAAGRycy9kb3ducmV2LnhtbFBLBQYAAAAABAAEAPkAAACUAwAAAAA=&#10;" strokecolor="blue" strokeweight="2.25pt">
              <v:stroke startarrow="open" startarrowwidth="narrow" startarrowlength="short" endarrowwidth="narrow" endarrowlength="short"/>
            </v:line>
            <v:group id="Group 61754" o:spid="_x0000_s64152" style="position:absolute;left:6406;top:6406;width:1190;height:778" coordorigin="47250,37798" coordsize="7560,4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yzYMgAAADe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qm8Wzy&#10;AX93whWQq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GMs2DIAAAA&#10;3gAAAA8AAAAAAAAAAAAAAAAAqgIAAGRycy9kb3ducmV2LnhtbFBLBQYAAAAABAAEAPoAAACfAwAA&#10;AAA=&#10;">
              <v:rect id="Rectangle 149" o:spid="_x0000_s64153" style="position:absolute;left:49230;top:37161;width:3600;height:75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iSsQA&#10;AADcAAAADwAAAGRycy9kb3ducmV2LnhtbESPW4vCMBSE34X9D+Es7JumunihGmURFtwXwRv4eGiO&#10;bTE5KU1a6/56Iwg+DjPzDbNYddaIlmpfOlYwHCQgiDOnS84VHA+//RkIH5A1Gsek4E4eVsuP3gJT&#10;7W68o3YfchEh7FNUUIRQpVL6rCCLfuAq4uhdXG0xRFnnUtd4i3Br5ChJJtJiyXGhwIrWBWXXfWMV&#10;nMz23uj/6eavaTM3XnenPJyNUl+f3c8cRKAuvMOv9kYr+B6O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4krEAAAA3AAAAA8AAAAAAAAAAAAAAAAAmAIAAGRycy9k&#10;b3ducmV2LnhtbFBLBQYAAAAABAAEAPUAAACJAwAAAAA=&#10;" fillcolor="#0070c0" stroked="f">
                <v:textbox style="mso-next-textbox:#Rectangle 149" inset="0,0,0,0">
                  <w:txbxContent>
                    <w:p w:rsidR="00642BF0" w:rsidRPr="00A552DF" w:rsidRDefault="00642BF0" w:rsidP="000C6BD9">
                      <w:pPr>
                        <w:pStyle w:val="CallOuts"/>
                        <w:jc w:val="center"/>
                        <w:rPr>
                          <w:b/>
                          <w:color w:val="FFFFFF"/>
                          <w:lang w:val="en-US"/>
                        </w:rPr>
                      </w:pPr>
                      <w:r w:rsidRPr="00A552DF">
                        <w:rPr>
                          <w:b/>
                          <w:color w:val="FFFFFF"/>
                          <w:lang w:val="en-US"/>
                        </w:rPr>
                        <w:t>DC Supply</w:t>
                      </w:r>
                    </w:p>
                    <w:p w:rsidR="00642BF0" w:rsidRPr="00A552DF" w:rsidRDefault="00642BF0" w:rsidP="000C6BD9">
                      <w:pPr>
                        <w:pStyle w:val="CallOuts"/>
                        <w:jc w:val="center"/>
                        <w:rPr>
                          <w:color w:val="FFFFFF"/>
                          <w:lang w:val="en-US"/>
                        </w:rPr>
                      </w:pPr>
                      <w:r w:rsidRPr="00A552DF">
                        <w:rPr>
                          <w:color w:val="FFFFFF"/>
                          <w:lang w:val="en-US"/>
                        </w:rPr>
                        <w:t>(24V, 48V, 60V</w:t>
                      </w:r>
                      <w:r w:rsidRPr="00A552DF">
                        <w:rPr>
                          <w:color w:val="FFFFFF"/>
                          <w:lang w:val="en-US"/>
                        </w:rPr>
                        <w:br/>
                        <w:t xml:space="preserve"> or 110V)</w:t>
                      </w:r>
                    </w:p>
                  </w:txbxContent>
                </v:textbox>
              </v:rect>
              <v:group id="Group 150" o:spid="_x0000_s64154" style="position:absolute;left:50146;top:37798;width:1086;height:724" coordorigin="1311,513" coordsize="17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line id="Line 151" o:spid="_x0000_s64155" style="position:absolute;visibility:visible;mso-wrap-style:square" from="1311,513" to="1482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eO8sQAAADcAAAADwAAAGRycy9kb3ducmV2LnhtbESPQWvCQBSE7wX/w/KE3uomWkKJrqKC&#10;IBSKVfH8zD6TaPZtyK6a+OtdodDjMDPfMJNZaypxo8aVlhXEgwgEcWZ1ybmC/W718QXCeWSNlWVS&#10;0JGD2bT3NsFU2zv/0m3rcxEg7FJUUHhfp1K6rCCDbmBr4uCdbGPQB9nkUjd4D3BTyWEUJdJgyWGh&#10;wJqWBWWX7dUoONukOw5tIg/xLvnp9pto8f24KPXeb+djEJ5a/x/+a6+1glH8Ca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47yxAAAANwAAAAPAAAAAAAAAAAA&#10;AAAAAKECAABkcnMvZG93bnJldi54bWxQSwUGAAAAAAQABAD5AAAAkgMAAAAA&#10;" strokecolor="blue" strokeweight="1.5pt"/>
                <v:line id="Line 152" o:spid="_x0000_s64156" style="position:absolute;visibility:visible;mso-wrap-style:square" from="1311,627" to="148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racQAAADcAAAADwAAAGRycy9kb3ducmV2LnhtbESPQWvCQBSE7wX/w/KE3uomSkOJrqKC&#10;IBSKVfH8zD6TaPZtyK6a+OtdodDjMDPfMJNZaypxo8aVlhXEgwgEcWZ1ybmC/W718QXCeWSNlWVS&#10;0JGD2bT3NsFU2zv/0m3rcxEg7FJUUHhfp1K6rCCDbmBr4uCdbGPQB9nkUjd4D3BTyWEUJdJgyWGh&#10;wJqWBWWX7dUoONukOw5tIg/xLvnp9pto8f24KPXeb+djEJ5a/x/+a6+1glH8Ca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6ytpxAAAANwAAAAPAAAAAAAAAAAA&#10;AAAAAKECAABkcnMvZG93bnJldi54bWxQSwUGAAAAAAQABAD5AAAAkgMAAAAA&#10;" strokecolor="blue" strokeweight="1.5pt"/>
              </v:group>
            </v:group>
            <v:shape id="Picture 158" o:spid="_x0000_s64157" type="#_x0000_t75" alt="FP2-Rect_48-60V2kW-HE_150-1cm5" style="position:absolute;left:4113;top:5902;width:798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umlPFAAAA3gAAAA8AAABkcnMvZG93bnJldi54bWxEj0+LwjAUxO+C3yG8BS+iqX+2aDVKEQQv&#10;HuzuZW/P5tmWbV5KE2v3228EweMwM79htvve1KKj1lWWFcymEQji3OqKCwXfX8fJCoTzyBpry6Tg&#10;jxzsd8PBFhNtH3yhLvOFCBB2CSoovW8SKV1ekkE3tQ1x8G62NeiDbAupW3wEuKnlPIpiabDisFBi&#10;Q4eS8t/sbhQ0bilvDtcxzdPF4XwdS0x/OqVGH326AeGp9+/wq33SCuJZvP6E551wBeTu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7ppTxQAAAN4AAAAPAAAAAAAAAAAAAAAA&#10;AJ8CAABkcnMvZG93bnJldi54bWxQSwUGAAAAAAQABAD3AAAAkQMAAAAA&#10;">
              <v:imagedata r:id="rId24" o:title="FP2-Rect_48-60V2kW-HE_150-1cm5" chromakey="white"/>
            </v:shape>
            <v:shape id="Picture 159" o:spid="_x0000_s64158" type="#_x0000_t75" alt="FP2-Rect_48-60V2kW-HE_150-1cm5" style="position:absolute;left:4113;top:5617;width:798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8BCTFAAAA3gAAAA8AAABkcnMvZG93bnJldi54bWxEj0+LwjAUxO/CfofwBC+ypv4hrNUoRRD2&#10;4kHdy96ezbMtNi+lydbutzeC4HGYmd8w621va9FR6yvHGqaTBARx7kzFhYaf8/7zC4QPyAZrx6Th&#10;nzxsNx+DNabG3flI3SkUIkLYp6ihDKFJpfR5SRb9xDXE0bu61mKIsi2kafEe4baWsyRR0mLFcaHE&#10;hnYl5bfTn9XQ+IW8elwqmmXz3eEylpj9dlqPhn22AhGoD+/wq/1tNKipWip43olX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AQkxQAAAN4AAAAPAAAAAAAAAAAAAAAA&#10;AJ8CAABkcnMvZG93bnJldi54bWxQSwUGAAAAAAQABAD3AAAAkQMAAAAA&#10;">
              <v:imagedata r:id="rId24" o:title="FP2-Rect_48-60V2kW-HE_150-1cm5" chromakey="white"/>
            </v:shape>
            <v:rect id="Rectangle 160" o:spid="_x0000_s64159" style="position:absolute;left:3490;top:3224;width:274;height:74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K8MUA&#10;AADeAAAADwAAAGRycy9kb3ducmV2LnhtbESPQWsCMRCF74L/IUyhN030sOrWKEVQpJdWW+h12IzZ&#10;xc1k2UR39983QsHj48373rz1tne1uFMbKs8aZlMFgrjwpmKr4ed7P1mCCBHZYO2ZNAwUYLsZj9aY&#10;G9/xie7naEWCcMhRQxljk0sZipIchqlviJN38a3DmGRrpWmxS3BXy7lSmXRYcWoosaFdScX1fHPp&#10;jeFAHwNLu8qWv1Z1869efXZav770728gIvXxefyfPhoN2SxbLeAxJz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QrwxQAAAN4AAAAPAAAAAAAAAAAAAAAAAJgCAABkcnMv&#10;ZG93bnJldi54bWxQSwUGAAAAAAQABAD1AAAAigMAAAAA&#10;" filled="f" stroked="f">
              <v:textbox style="mso-next-textbox:#Rectangle 160" inset="0,0,0,0">
                <w:txbxContent>
                  <w:p w:rsidR="00642BF0" w:rsidRPr="00033A7E" w:rsidRDefault="00642BF0" w:rsidP="000C6BD9">
                    <w:pPr>
                      <w:pStyle w:val="DwgTxt6"/>
                      <w:jc w:val="right"/>
                    </w:pPr>
                    <w:r>
                      <w:t>Ethernet cable</w:t>
                    </w:r>
                  </w:p>
                </w:txbxContent>
              </v:textbox>
            </v:rect>
            <v:line id="Line 161" o:spid="_x0000_s64160" style="position:absolute;flip:x;visibility:visible;mso-wrap-style:square" from="2859,3267" to="4016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gqI8MAAADeAAAADwAAAGRycy9kb3ducmV2LnhtbERPy4rCMBTdC/MP4Qqz07QuqlajyEBB&#10;BkF8wGzvNNc22NyUJmpnvt4sBJeH816ue9uIO3XeOFaQjhMQxKXThisF51MxmoHwAVlj45gU/JGH&#10;9epjsMRcuwcf6H4MlYgh7HNUUIfQ5lL6siaLfuxa4shdXGcxRNhVUnf4iOG2kZMkyaRFw7Ghxpa+&#10;aiqvx5tVYKbTH03fJi2KdBfc/+9ld5rslfoc9psFiEB9eItf7q1WkKXZPO6Nd+IV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oKiPDAAAA3gAAAA8AAAAAAAAAAAAA&#10;AAAAoQIAAGRycy9kb3ducmV2LnhtbFBLBQYAAAAABAAEAPkAAACRAwAAAAA=&#10;" strokecolor="#0070c0"/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AutoShape 162" o:spid="_x0000_s64161" type="#_x0000_t106" style="position:absolute;left:4452;top:2902;width:130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uAMYA&#10;AADeAAAADwAAAGRycy9kb3ducmV2LnhtbESPT4vCMBTE78J+h/AW9iJrWg8qXaOIIMgeFP8cPD6a&#10;Z1ttXkoT0/rtNwuCx2FmfsPMl72pRaDWVZYVpKMEBHFudcWFgvNp8z0D4TyyxtoyKXiSg+XiYzDH&#10;TNuODxSOvhARwi5DBaX3TSaly0sy6Ea2IY7e1bYGfZRtIXWLXYSbWo6TZCINVhwXSmxoXVJ+Pz6M&#10;gnD/NV3zTKv9ZTe8ubDabze7oNTXZ7/6AeGp9+/wq73VCibpNBnD/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uAMYAAADeAAAADwAAAAAAAAAAAAAAAACYAgAAZHJz&#10;L2Rvd25yZXYueG1sUEsFBgAAAAAEAAQA9QAAAIsDAAAAAA==&#10;" adj="4099,16306" strokecolor="#8db3e2">
              <v:textbox style="mso-next-textbox:#AutoShape 162">
                <w:txbxContent>
                  <w:p w:rsidR="00642BF0" w:rsidRDefault="00642BF0" w:rsidP="000C6BD9">
                    <w:pPr>
                      <w:pStyle w:val="CallOuts"/>
                      <w:jc w:val="center"/>
                    </w:pPr>
                    <w:r>
                      <w:t>Internet</w:t>
                    </w:r>
                  </w:p>
                </w:txbxContent>
              </v:textbox>
            </v:shape>
            <v:line id="Line 163" o:spid="_x0000_s64162" style="position:absolute;flip:y;visibility:visible;mso-wrap-style:square" from="4016,3267" to="4017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6PMYAAADeAAAADwAAAGRycy9kb3ducmV2LnhtbESP3WrCQBSE7wu+w3IE7+omIkaiq4gQ&#10;KEUo/oC3x+wxWcyeDdlV0z59Vyj0cpiZb5jlureNeFDnjWMF6TgBQVw6bbhScDoW73MQPiBrbByT&#10;gm/ysF4N3paYa/fkPT0OoRIRwj5HBXUIbS6lL2uy6MeuJY7e1XUWQ5RdJXWHzwi3jZwkyUxaNBwX&#10;amxpW1N5O9ytApNlZ02fJi2KdBfcz+W6O06+lBoN+80CRKA+/If/2h9awSzNkim87sQr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OujzGAAAA3gAAAA8AAAAAAAAA&#10;AAAAAAAAoQIAAGRycy9kb3ducmV2LnhtbFBLBQYAAAAABAAEAPkAAACUAwAAAAA=&#10;" strokecolor="#0070c0"/>
            <v:line id="Line 164" o:spid="_x0000_s64163" style="position:absolute;flip:x;visibility:visible;mso-wrap-style:square" from="4020,3246" to="4509,3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uV8kAAADeAAAADwAAAGRycy9kb3ducmV2LnhtbESPW2vCQBSE3wv9D8sp+FY3ipeYukpR&#10;C30p4hV8O2ZPk9Ds2Zjdxvjv3ULBx2FmvmGm89aUoqHaFZYV9LoRCOLU6oIzBfvdx2sMwnlkjaVl&#10;UnAjB/PZ89MUE22vvKFm6zMRIOwSVJB7XyVSujQng65rK+LgfdvaoA+yzqSu8RrgppT9KBpJgwWH&#10;hRwrWuSU/mx/jYKvZbseXJrbxZxWw/h8PExO8WqiVOelfX8D4an1j/B/+1MrGPXG0RD+7oQrIGd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qgblfJAAAA3gAAAA8AAAAA&#10;AAAAAAAAAAAAoQIAAGRycy9kb3ducmV2LnhtbFBLBQYAAAAABAAEAPkAAACXAwAAAAA=&#10;" strokecolor="#0070c0">
              <v:stroke endarrow="open" endarrowwidth="narrow" endarrowlength="short"/>
            </v:line>
            <v:shape id="Text Box 171" o:spid="_x0000_s64164" type="#_x0000_t202" style="position:absolute;left:3299;top:4246;width:698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+3ccA&#10;AADeAAAADwAAAGRycy9kb3ducmV2LnhtbESPQWvCQBSE7wX/w/IEb3UTD2kbXUWKgiBIY3ro8Zl9&#10;JovZt2l21fjvu4VCj8PMfMMsVoNtxY16bxwrSKcJCOLKacO1gs9y+/wKwgdkja1jUvAgD6vl6GmB&#10;uXZ3Luh2DLWIEPY5KmhC6HIpfdWQRT91HXH0zq63GKLsa6l7vEe4beUsSTJp0XBcaLCj94aqy/Fq&#10;Fay/uNiY78PpozgXpizfEt5nF6Um42E9BxFoCP/hv/ZOK8jSl3QG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FPt3HAAAA3gAAAA8AAAAAAAAAAAAAAAAAmAIAAGRy&#10;cy9kb3ducmV2LnhtbFBLBQYAAAAABAAEAPUAAACMAwAAAAA=&#10;" filled="f" stroked="f">
              <v:textbox style="mso-next-textbox:#Text Box 171" inset="0,0,0,0">
                <w:txbxContent>
                  <w:p w:rsidR="00642BF0" w:rsidRPr="00B4150C" w:rsidRDefault="00642BF0" w:rsidP="000C6BD9">
                    <w:pPr>
                      <w:pStyle w:val="DwgTxt6"/>
                      <w:jc w:val="right"/>
                    </w:pPr>
                    <w:r>
                      <w:t>Smartpack2</w:t>
                    </w:r>
                    <w:r>
                      <w:br/>
                      <w:t>Master Controller</w:t>
                    </w:r>
                  </w:p>
                </w:txbxContent>
              </v:textbox>
            </v:shape>
            <v:shape id="Picture 172" o:spid="_x0000_s64165" type="#_x0000_t75" alt="20100121_0034_Smartpack2-Basic_150-1cm5" style="position:absolute;left:4434;top:4441;width:33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Sh/IAAAA3gAAAA8AAABkcnMvZG93bnJldi54bWxEj0FrwkAUhO8F/8PyCl6KblJJLKmrFCHY&#10;U6FpDh4f2WeSmn0bsxtN/71bKPQ4zMw3zGY3mU5caXCtZQXxMgJBXFndcq2g/MoXLyCcR9bYWSYF&#10;P+Rgt509bDDT9safdC18LQKEXYYKGu/7TEpXNWTQLW1PHLyTHQz6IIda6gFvAW46+RxFqTTYclho&#10;sKd9Q9W5GI2C9eXgnsb825UyLZPTR7K3x3Or1PxxensF4Wny/+G/9rtWkMbreAW/d8IVkN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oEofyAAAAN4AAAAPAAAAAAAAAAAA&#10;AAAAAJ8CAABkcnMvZG93bnJldi54bWxQSwUGAAAAAAQABAD3AAAAlAMAAAAA&#10;">
              <v:imagedata r:id="rId25" o:title="20100121_0034_Smartpack2-Basic_150-1cm5"/>
            </v:shape>
            <v:shape id="Text Box 173" o:spid="_x0000_s64166" type="#_x0000_t202" style="position:absolute;left:4776;top:4441;width:109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DMscA&#10;AADeAAAADwAAAGRycy9kb3ducmV2LnhtbESPQWvCQBSE70L/w/IKvekmUtKauooUhUJBGuPB4zP7&#10;TBazb2N2q+m/dwuFHoeZ+YaZLwfbiiv13jhWkE4SEMSV04ZrBftyM34F4QOyxtYxKfghD8vFw2iO&#10;uXY3Lui6C7WIEPY5KmhC6HIpfdWQRT9xHXH0Tq63GKLsa6l7vEW4beU0STJp0XBcaLCj94aq8+7b&#10;KlgduFiby/b4VZwKU5azhD+zs1JPj8PqDUSgIfyH/9ofWkGWvqTP8Hs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gAzLHAAAA3gAAAA8AAAAAAAAAAAAAAAAAmAIAAGRy&#10;cy9kb3ducmV2LnhtbFBLBQYAAAAABAAEAPUAAACMAwAAAAA=&#10;" filled="f" stroked="f">
              <v:textbox style="mso-next-textbox:#Text Box 173" inset="0,0,0,0">
                <w:txbxContent>
                  <w:p w:rsidR="00642BF0" w:rsidRPr="00B4150C" w:rsidRDefault="00642BF0" w:rsidP="000C6BD9">
                    <w:pPr>
                      <w:pStyle w:val="DwgTxt6"/>
                    </w:pPr>
                    <w:r>
                      <w:t>Smartpack2</w:t>
                    </w:r>
                    <w:r>
                      <w:br/>
                      <w:t>Basic Controller</w:t>
                    </w:r>
                  </w:p>
                </w:txbxContent>
              </v:textbox>
            </v:shape>
            <v:rect id="Rectangle 174" o:spid="_x0000_s64167" style="position:absolute;left:6211;top:2766;width:113;height:14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928YA&#10;AADeAAAADwAAAGRycy9kb3ducmV2LnhtbESPQWvCQBCF7wX/wzJCb3U3gqlGVxGhUnppawWvQ3bc&#10;BLOzIbs1yb/vFgo9Pt68783b7AbXiDt1ofasIZspEMSlNzVbDeevl6cliBCRDTaeScNIAXbbycMG&#10;C+N7/qT7KVqRIBwK1FDF2BZShrIih2HmW+LkXX3nMCbZWWk67BPcNXKuVC4d1pwaKmzpUFF5O327&#10;9MZ4pLeRpV3ly4tV/fxjUO+91o/TYb8GEWmI/8d/6VejIc+eswX8zkkM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k928YAAADeAAAADwAAAAAAAAAAAAAAAACYAgAAZHJz&#10;L2Rvd25yZXYueG1sUEsFBgAAAAAEAAQA9QAAAIsDAAAAAA==&#10;" filled="f" stroked="f">
              <v:textbox style="mso-next-textbox:#Rectangle 174" inset="0,0,0,0">
                <w:txbxContent>
                  <w:p w:rsidR="00642BF0" w:rsidRPr="00DE2700" w:rsidRDefault="00642BF0" w:rsidP="000C6BD9">
                    <w:pPr>
                      <w:pStyle w:val="DwgTxt6"/>
                    </w:pPr>
                    <w:r w:rsidRPr="00DE2700">
                      <w:t>Alarm Outputs NC-C-NO</w:t>
                    </w:r>
                  </w:p>
                </w:txbxContent>
              </v:textbox>
            </v:rect>
            <v:rect id="Rectangle 175" o:spid="_x0000_s64168" style="position:absolute;left:5972;top:3237;width:113;height:90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jrMUA&#10;AADeAAAADwAAAGRycy9kb3ducmV2LnhtbESPQWvCQBCF7wX/wzJCb3U3HqKmriJCRXqpVaHXITvd&#10;hGZnQ3Zrkn/fFYQeH2/e9+att4NrxI26UHvWkM0UCOLSm5qthuvl7WUJIkRkg41n0jBSgO1m8rTG&#10;wvieP+l2jlYkCIcCNVQxtoWUoazIYZj5ljh5375zGJPsrDQd9gnuGjlXKpcOa04NFba0r6j8Of+6&#10;9MZ4oPeRpV3lyy+r+vlpUB+91s/TYfcKItIQ/48f6aPRkGeLLIf7nMQ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6OsxQAAAN4AAAAPAAAAAAAAAAAAAAAAAJgCAABkcnMv&#10;ZG93bnJldi54bWxQSwUGAAAAAAQABAD1AAAAigMAAAAA&#10;" filled="f" stroked="f">
              <v:textbox style="mso-next-textbox:#Rectangle 175" inset="0,0,0,0">
                <w:txbxContent>
                  <w:p w:rsidR="00642BF0" w:rsidRPr="00EF7445" w:rsidRDefault="00642BF0" w:rsidP="000C6BD9">
                    <w:pPr>
                      <w:pStyle w:val="DwgTxt6"/>
                    </w:pPr>
                    <w:proofErr w:type="spellStart"/>
                    <w:proofErr w:type="gramStart"/>
                    <w:r>
                      <w:t>Config</w:t>
                    </w:r>
                    <w:proofErr w:type="spellEnd"/>
                    <w:r w:rsidRPr="00EF7445">
                      <w:t>.</w:t>
                    </w:r>
                    <w:proofErr w:type="gramEnd"/>
                    <w:r w:rsidRPr="00EF7445">
                      <w:t xml:space="preserve"> Inputs</w:t>
                    </w:r>
                  </w:p>
                </w:txbxContent>
              </v:textbox>
            </v:rect>
            <v:line id="Line 176" o:spid="_x0000_s64169" style="position:absolute;rotation:90;flip:x y;visibility:visible;mso-wrap-style:square" from="5045,3575" to="5046,3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wr1McAAADeAAAADwAAAGRycy9kb3ducmV2LnhtbESPzYrCQBCE7wu+w9CCN51kD/5ER1EX&#10;QdYF8ecB2kybhGR6Qmai8e13hIU9FtX1Vddi1ZlKPKhxhWUF8SgCQZxaXXCm4HrZDacgnEfWWFkm&#10;BS9ysFr2PhaYaPvkEz3OPhMBwi5BBbn3dSKlS3My6Ea2Jg7e3TYGfZBNJnWDzwA3lfyMorE0WHBo&#10;yLGmbU5peW5NeKO4mHUrv3/K1+xQftXHbn9rN0oN+t16DsJT5/+P/9J7rWAcT+IJvOcEBs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zCvUxwAAAN4AAAAPAAAAAAAA&#10;AAAAAAAAAKECAABkcnMvZG93bnJldi54bWxQSwUGAAAAAAQABAD5AAAAlQMAAAAA&#10;" strokeweight=".25pt"/>
            <v:line id="Line 177" o:spid="_x0000_s64170" style="position:absolute;rotation:90;flip:x y;visibility:visible;mso-wrap-style:square" from="4890,3353" to="4892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XVcUAAADeAAAADwAAAGRycy9kb3ducmV2LnhtbESPwWrDMAyG74O9g9Fgt9VJD23I6pYR&#10;GJQdVtaWnkWsxeliOYu9NH376VDoUfz6P+lbbSbfqZGG2AY2kM8yUMR1sC03Bo6H95cCVEzIFrvA&#10;ZOBKETbrx4cVljZc+IvGfWqUQDiWaMCl1Jdax9qRxzgLPbFk32HwmGQcGm0HvAjcd3qeZQvtsWW5&#10;4LCnylH9s//zQjmxq4q+ys/n41R8/BLZcfdpzPPT9PYKKtGU7su39tYaWOTLXP4VHVEB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+XVcUAAADeAAAADwAAAAAAAAAA&#10;AAAAAAChAgAAZHJzL2Rvd25yZXYueG1sUEsFBgAAAAAEAAQA+QAAAJMDAAAAAA==&#10;" strokeweight=".5pt"/>
            <v:line id="Line 178" o:spid="_x0000_s64171" style="position:absolute;rotation:90;flip:x y;visibility:visible;mso-wrap-style:square" from="5171,3300" to="5172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hYsYAAADeAAAADwAAAGRycy9kb3ducmV2LnhtbESPQWvCQBSE7wX/w/KE3nQTD1ajqxix&#10;UHsoGEU8PrLPbDD7NmRXTf99t1DocZiZb5jlureNeFDna8cK0nECgrh0uuZKwen4PpqB8AFZY+OY&#10;FHyTh/Vq8LLETLsnH+hRhEpECPsMFZgQ2kxKXxqy6MeuJY7e1XUWQ5RdJXWHzwi3jZwkyVRarDku&#10;GGxpa6i8FXer4J7vrfvKd5fGFPmnC+fJfrOzSr0O+80CRKA+/If/2h9awTR9S+fweyde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C4WLGAAAA3gAAAA8AAAAAAAAA&#10;AAAAAAAAoQIAAGRycy9kb3ducmV2LnhtbFBLBQYAAAAABAAEAPkAAACUAwAAAAA=&#10;" strokeweight=".5pt">
              <v:stroke startarrow="open" startarrowwidth="narrow" startarrowlength="short" endarrowwidth="narrow" endarrowlength="short"/>
            </v:line>
            <v:line id="Line 179" o:spid="_x0000_s64172" style="position:absolute;rotation:90;flip:x y;visibility:visible;mso-wrap-style:square" from="5046,3509" to="5152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hnMMAAADeAAAADwAAAGRycy9kb3ducmV2LnhtbESPy4rCMBSG98K8QzjC7DS1C5VqFBEG&#10;i6vx8gCH5kxT2px0mtjWefrJQnD589/4tvvRNqKnzleOFSzmCQjiwumKSwX329dsDcIHZI2NY1Lw&#10;JA/73cdki5l2A1+ov4ZSxBH2GSowIbSZlL4wZNHPXUscvR/XWQxRdqXUHQ5x3DYyTZKltFhxfDDY&#10;0tFQUV8fVsHfIQy1ydu8+K1rc26+L6uTMUp9TsfDBkSgMbzDr3auFSwXqzQCRJyI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8oZzDAAAA3gAAAA8AAAAAAAAAAAAA&#10;AAAAoQIAAGRycy9kb3ducmV2LnhtbFBLBQYAAAAABAAEAPkAAACRAwAAAAA=&#10;" strokeweight="2.25pt"/>
            <v:line id="Line 180" o:spid="_x0000_s64173" style="position:absolute;rotation:-90;flip:x;visibility:visible;mso-wrap-style:square" from="4960,3517" to="5103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hhMgAAADeAAAADwAAAGRycy9kb3ducmV2LnhtbESPT2vCQBTE74V+h+UVequb5JBK6ipF&#10;KNWKxT9FPD6yr0kw+zZkt0n007sFweMw85thJrPB1KKj1lWWFcSjCARxbnXFhYKf/cfLGITzyBpr&#10;y6TgTA5m08eHCWba9rylbucLEUrYZaig9L7JpHR5SQbdyDbEwfu1rUEfZFtI3WIfyk0tkyhKpcGK&#10;w0KJDc1Lyk+7P6Mg/dTbTbw6pvUq+V5+pQe57i+dUs9Pw/sbCE+Dv4dv9EIHLn5NYvi/E66An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8hhMgAAADeAAAADwAAAAAA&#10;AAAAAAAAAAChAgAAZHJzL2Rvd25yZXYueG1sUEsFBgAAAAAEAAQA+QAAAJYDAAAAAA==&#10;" strokeweight=".25pt"/>
            <v:line id="Line 181" o:spid="_x0000_s64174" style="position:absolute;rotation:-90;flip:x;visibility:visible;mso-wrap-style:square" from="5190,3517" to="5333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/88gAAADeAAAADwAAAGRycy9kb3ducmV2LnhtbESPT2vCQBTE74V+h+UVequb5JBK6ipF&#10;KNWKxT9FPD6yr0kw+zZkt0n007sFweMw85thJrPB1KKj1lWWFcSjCARxbnXFhYKf/cfLGITzyBpr&#10;y6TgTA5m08eHCWba9rylbucLEUrYZaig9L7JpHR5SQbdyDbEwfu1rUEfZFtI3WIfyk0tkyhKpcGK&#10;w0KJDc1Lyk+7P6Mg/dTbTbw6pvUq+V5+pQe57i+dUs9Pw/sbCE+Dv4dv9EIHLn5NEvi/E66An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2/88gAAADeAAAADwAAAAAA&#10;AAAAAAAAAAChAgAAZHJzL2Rvd25yZXYueG1sUEsFBgAAAAAEAAQA+QAAAJYDAAAAAA==&#10;" strokeweight=".25pt"/>
            <v:line id="Line 182" o:spid="_x0000_s64175" style="position:absolute;rotation:-90;flip:x;visibility:visible;mso-wrap-style:square" from="5247,3574" to="5248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aaMgAAADeAAAADwAAAGRycy9kb3ducmV2LnhtbESPQWvCQBSE70L/w/IKvekmKUSJrlIK&#10;pa3SoraIx0f2mYRm34bsNon+ercg9DjMfDPMYjWYWnTUusqygngSgSDOra64UPD99TKegXAeWWNt&#10;mRScycFqeTdaYKZtzzvq9r4QoYRdhgpK75tMSpeXZNBNbEMcvJNtDfog20LqFvtQbmqZRFEqDVYc&#10;Fkps6Lmk/Gf/axSkr3q3jTfHtN4kn+/r9CA/+kun1MP98DQH4Wnw/+Eb/aYDF0+TR/i7E66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xEaaMgAAADeAAAADwAAAAAA&#10;AAAAAAAAAAChAgAAZHJzL2Rvd25yZXYueG1sUEsFBgAAAAAEAAQA+QAAAJYDAAAAAA==&#10;" strokeweight=".25pt"/>
            <v:line id="Line 183" o:spid="_x0000_s64176" style="position:absolute;rotation:-90;flip:x;visibility:visible;mso-wrap-style:square" from="5117,3474" to="5175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CHMgAAADeAAAADwAAAGRycy9kb3ducmV2LnhtbESPQWvCQBSE70L/w/IKvekmoUSJrlIK&#10;pa3SoraIx0f2mYRm34bsNon+ercg9DjMfDPMYjWYWnTUusqygngSgSDOra64UPD99TKegXAeWWNt&#10;mRScycFqeTdaYKZtzzvq9r4QoYRdhgpK75tMSpeXZNBNbEMcvJNtDfog20LqFvtQbmqZRFEqDVYc&#10;Fkps6Lmk/Gf/axSkr3q3jTfHtN4kn+/r9CA/+kun1MP98DQH4Wnw/+Eb/aYDF0+TR/i7E66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PiCHMgAAADeAAAADwAAAAAA&#10;AAAAAAAAAAChAgAAZHJzL2Rvd25yZXYueG1sUEsFBgAAAAAEAAQA+QAAAJYDAAAAAA==&#10;" strokeweight=".25pt"/>
            <v:line id="Line 184" o:spid="_x0000_s64177" style="position:absolute;rotation:-90;flip:y;visibility:visible;mso-wrap-style:square" from="4380,3866" to="5117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7FscAAADeAAAADwAAAGRycy9kb3ducmV2LnhtbESPT2vCQBTE74V+h+UVejMbpdoYXcUW&#10;CiJeTEqht0f2NQnNvg3ZzZ9+e1cQehxm5jfMdj+ZRgzUudqygnkUgyAurK65VPCZf8wSEM4ja2ws&#10;k4I/crDfPT5sMdV25AsNmS9FgLBLUUHlfZtK6YqKDLrItsTB+7GdQR9kV0rd4RjgppGLOF5JgzWH&#10;hQpbeq+o+M16o0C+8Hmd4Jfsm/zQDvSWJd+nWqnnp+mwAeFp8v/he/uoFazmr4sl3O6EK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3sWxwAAAN4AAAAPAAAAAAAA&#10;AAAAAAAAAKECAABkcnMvZG93bnJldi54bWxQSwUGAAAAAAQABAD5AAAAlQMAAAAA&#10;" strokeweight=".5pt"/>
            <v:line id="Line 185" o:spid="_x0000_s64178" style="position:absolute;rotation:90;flip:x y;visibility:visible;mso-wrap-style:square" from="5386,3373" to="5387,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P3MYAAADeAAAADwAAAGRycy9kb3ducmV2LnhtbESPS2/CMBCE70j9D9ZW6g2ccEhoikFV&#10;HxKXCoXS+ypektB4ncbOg39fIyFxHM3MN5r1djKNGKhztWUF8SICQVxYXXOp4Pj9OV+BcB5ZY2OZ&#10;FFzIwXbzMFtjpu3IOQ0HX4oAYZehgsr7NpPSFRUZdAvbEgfvZDuDPsiulLrDMcBNI5dRlEiDNYeF&#10;Clt6q6j4PfRGwb63eng/xy76SYe/2Byf8+bjS6mnx+n1BYSnyd/Dt/ZOK0jidJnA9U6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eD9zGAAAA3gAAAA8AAAAAAAAA&#10;AAAAAAAAoQIAAGRycy9kb3ducmV2LnhtbFBLBQYAAAAABAAEAPkAAACUAwAAAAA=&#10;" strokeweight=".5pt">
              <v:stroke startarrowwidth="narrow" startarrowlength="short" endarrow="open" endarrowwidth="narrow" endarrowlength="short"/>
            </v:line>
            <v:line id="Line 186" o:spid="_x0000_s64179" style="position:absolute;rotation:-90;flip:x y;visibility:visible;mso-wrap-style:square" from="4566,3918" to="5077,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7FbcUAAADeAAAADwAAAGRycy9kb3ducmV2LnhtbESPQWsCMRSE74L/ITzBm2b14MrWKLLS&#10;UumhqP0Bj81zN7p5WZNUt/++KRQ8DjPfDLPa9LYVd/LBOFYwm2YgiCunDdcKvk6vkyWIEJE1to5J&#10;wQ8F2KyHgxUW2j34QPdjrEUq4VCggibGrpAyVA1ZDFPXESfv7LzFmKSvpfb4SOW2lfMsW0iLhtNC&#10;gx2VDVXX47dVsLhtZX/NP43/qE25dG+Xfal3So1H/fYFRKQ+PsP/9LtO3Cyf5/B3J1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7FbcUAAADeAAAADwAAAAAAAAAA&#10;AAAAAAChAgAAZHJzL2Rvd25yZXYueG1sUEsFBgAAAAAEAAQA+QAAAJMDAAAAAA==&#10;" strokeweight=".5pt"/>
            <v:shape id="Picture 187" o:spid="_x0000_s64180" type="#_x0000_t75" alt="20100121_0028_IO-Monitor2_150-3cm_b" style="position:absolute;left:4595;top:4084;width:850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Ne7FAAAA3gAAAA8AAABkcnMvZG93bnJldi54bWxET89rwjAUvgv+D+EJXsZMdOBmNcroED3o&#10;QR2It0fz1pY1L6WJtvOvN4eBx4/v92LV2UrcqPGlYw3jkQJBnDlTcq7h+7R+/QDhA7LByjFp+CMP&#10;q2W/t8DEuJYPdDuGXMQQ9glqKEKoEyl9VpBFP3I1ceR+XGMxRNjk0jTYxnBbyYlSU2mx5NhQYE1p&#10;Qdnv8Wo1pLPUvly+1puz3dwP6m3v25PaaT0cdJ9zEIG68BT/u7dGw3T8Pol74514Be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DXuxQAAAN4AAAAPAAAAAAAAAAAAAAAA&#10;AJ8CAABkcnMvZG93bnJldi54bWxQSwUGAAAAAAQABAD3AAAAkQMAAAAA&#10;">
              <v:imagedata r:id="rId26" o:title="20100121_0028_IO-Monitor2_150-3cm_b" chromakey="white"/>
            </v:shape>
            <v:shape id="Picture 188" o:spid="_x0000_s64181" type="#_x0000_t75" alt="Config-via-WebBrowser-ScreenLaptop-3D_150-3cm" style="position:absolute;left:2604;top:2737;width:936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3mPHAAAA3gAAAA8AAABkcnMvZG93bnJldi54bWxEj0FrwkAUhO9C/8PyCr3pJkK1Td1IVQSR&#10;XrRVe3zNvmZDs29DdtX4712h4HGYmW+YybSztThR6yvHCtJBAoK4cLriUsHX57L/AsIHZI21Y1Jw&#10;IQ/T/KE3wUy7M2/otA2liBD2GSowITSZlL4wZNEPXEMcvV/XWgxRtqXULZ4j3NZymCQjabHiuGCw&#10;obmh4m97tArW44XR3zh73uwPC/vjK787dB9KPT12728gAnXhHv5vr7SCUToevsLtTrwCMr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x3mPHAAAA3gAAAA8AAAAAAAAAAAAA&#10;AAAAnwIAAGRycy9kb3ducmV2LnhtbFBLBQYAAAAABAAEAPcAAACTAwAAAAA=&#10;">
              <v:imagedata r:id="rId27" o:title="Config-via-WebBrowser-ScreenLaptop-3D_150-3cm" chromakey="white"/>
            </v:shape>
            <v:shape id="Text Box 189" o:spid="_x0000_s64182" type="#_x0000_t202" style="position:absolute;left:3142;top:2745;width:9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ZUcUA&#10;AADeAAAADwAAAGRycy9kb3ducmV2LnhtbESPzWrCQBSF9wXfYbhCd3WiQqrRUUQUCoXSGBcur5lr&#10;Mpi5EzNTTd++syi4PJw/vuW6t424U+eNYwXjUQKCuHTacKXgWOzfZiB8QNbYOCYFv+RhvRq8LDHT&#10;7sE53Q+hEnGEfYYK6hDaTEpf1mTRj1xLHL2L6yyGKLtK6g4fcdw2cpIkqbRoOD7U2NK2pvJ6+LEK&#10;NifOd+b2df7OL7kpinnCn+lVqddhv1mACNSHZ/i//aEVpOP3aQSIOBE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llRxQAAAN4AAAAPAAAAAAAAAAAAAAAAAJgCAABkcnMv&#10;ZG93bnJldi54bWxQSwUGAAAAAAQABAD1AAAAigMAAAAA&#10;" filled="f" stroked="f">
              <v:textbox style="mso-next-textbox:#Text Box 189" inset="0,0,0,0">
                <w:txbxContent>
                  <w:p w:rsidR="00642BF0" w:rsidRDefault="00642BF0" w:rsidP="000C6BD9">
                    <w:pPr>
                      <w:pStyle w:val="DwgTxt6"/>
                      <w:rPr>
                        <w:i/>
                      </w:rPr>
                    </w:pPr>
                    <w:r>
                      <w:rPr>
                        <w:i/>
                      </w:rPr>
                      <w:t>WebPower</w:t>
                    </w:r>
                  </w:p>
                  <w:p w:rsidR="00642BF0" w:rsidRPr="00B4150C" w:rsidRDefault="00642BF0" w:rsidP="000C6BD9">
                    <w:pPr>
                      <w:pStyle w:val="DwgTxt6"/>
                    </w:pPr>
                    <w:r>
                      <w:t>(</w:t>
                    </w:r>
                    <w:proofErr w:type="gramStart"/>
                    <w:r>
                      <w:t>web-based</w:t>
                    </w:r>
                    <w:proofErr w:type="gramEnd"/>
                    <w:r>
                      <w:br/>
                    </w:r>
                    <w:r w:rsidRPr="00564A64">
                      <w:t>user interface</w:t>
                    </w:r>
                    <w:r>
                      <w:t>)</w:t>
                    </w:r>
                  </w:p>
                </w:txbxContent>
              </v:textbox>
            </v:shape>
            <v:line id="Line 190" o:spid="_x0000_s64183" style="position:absolute;flip:y;visibility:visible;mso-wrap-style:square" from="4776,4880" to="6307,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PFcUAAADeAAAADwAAAGRycy9kb3ducmV2LnhtbESPwWrDMBBE74X8g9hCbo3shMbBtRxC&#10;oCWnljq55LZYW1vUWhlJSZy/rwqFHoeZecNU28kO4ko+GMcK8kUGgrh12nCn4HR8fdqACBFZ4+CY&#10;FNwpwLaePVRYanfjT7o2sRMJwqFEBX2MYyllaHuyGBZuJE7el/MWY5K+k9rjLcHtIJdZtpYWDaeF&#10;Hkfa99R+Nxer4C3YlhwaF6bnjya/+PO7Kc5KzR+n3QuISFP8D/+1D1rBOi9WOfzeSVdA1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aPFcUAAADeAAAADwAAAAAAAAAA&#10;AAAAAAChAgAAZHJzL2Rvd25yZXYueG1sUEsFBgAAAAAEAAQA+QAAAJMDAAAAAA==&#10;" strokeweight=".5pt"/>
            <v:line id="Line 192" o:spid="_x0000_s64184" style="position:absolute;visibility:visible;mso-wrap-style:square" from="4036,4590" to="4037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CY8UAAADeAAAADwAAAGRycy9kb3ducmV2LnhtbESPT4vCMBTE7wt+h/AEb2tqZVW6RvEP&#10;grAnq3t/NM+2tnkpTbT125uFBY/DzPyGWa57U4sHta60rGAyjkAQZ1aXnCu4nA+fCxDOI2usLZOC&#10;JzlYrwYfS0y07fhEj9TnIkDYJaig8L5JpHRZQQbd2DbEwbva1qAPss2lbrELcFPLOIpm0mDJYaHA&#10;hnYFZVV6NwqqS5fvm/n2C8+LqrrefuJfv42VGg37zTcIT71/h//bR61gNplPp/B3J1wBuX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6CY8UAAADeAAAADwAAAAAAAAAA&#10;AAAAAAChAgAAZHJzL2Rvd25yZXYueG1sUEsFBgAAAAAEAAQA+QAAAJMDAAAAAA==&#10;" strokecolor="green"/>
            <v:line id="Line 195" o:spid="_x0000_s64185" style="position:absolute;visibility:visible;mso-wrap-style:square" from="4035,5673" to="4149,5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h+8UAAADeAAAADwAAAGRycy9kb3ducmV2LnhtbESPT4vCMBTE74LfITzBm6ZWtko1iroI&#10;C57WP/dH82xrm5fSZG399psFYY/DzPyGWW97U4snta60rGA2jUAQZ1aXnCu4Xo6TJQjnkTXWlknB&#10;ixxsN8PBGlNtO/6m59nnIkDYpaig8L5JpXRZQQbd1DbEwbvb1qAPss2lbrELcFPLOIoSabDksFBg&#10;Q4eCsur8YxRU1y7/bBb7D7wsq+r+OMU3v4+VGo/63QqEp97/h9/tL60gmS3mCfzdCV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kh+8UAAADeAAAADwAAAAAAAAAA&#10;AAAAAAChAgAAZHJzL2Rvd25yZXYueG1sUEsFBgAAAAAEAAQA+QAAAJMDAAAAAA==&#10;" strokecolor="green"/>
            <v:line id="Line 196" o:spid="_x0000_s64186" style="position:absolute;visibility:visible;mso-wrap-style:square" from="4035,5742" to="4149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EYMUAAADeAAAADwAAAGRycy9kb3ducmV2LnhtbESPS4vCQBCE7wv+h6EFb+vEiEaio/hg&#10;YcHT+rg3mTaJyfSEzGiy/35HEPZYVNVX1GrTm1o8qXWlZQWTcQSCOLO65FzB5fz1uQDhPLLG2jIp&#10;+CUHm/XgY4Wpth3/0PPkcxEg7FJUUHjfpFK6rCCDbmwb4uDdbGvQB9nmUrfYBbipZRxFc2mw5LBQ&#10;YEP7grLq9DAKqkuXH5pkN8Pzoqpu92N89btYqdGw3y5BeOr9f/jd/tYK5pNkmsDrTr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WEYMUAAADeAAAADwAAAAAAAAAA&#10;AAAAAAChAgAAZHJzL2Rvd25yZXYueG1sUEsFBgAAAAAEAAQA+QAAAJMDAAAAAA==&#10;" strokecolor="green"/>
            <v:line id="Line 197" o:spid="_x0000_s64187" style="position:absolute;visibility:visible;mso-wrap-style:square" from="4035,5742" to="4035,5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QEsEAAADeAAAADwAAAGRycy9kb3ducmV2LnhtbERPy4rCMBTdD/gP4QruxtSKD6pRdEQQ&#10;XPnaX5prW9vclCZj69+bheDycN7LdWcq8aTGFZYVjIYRCOLU6oIzBdfL/ncOwnlkjZVlUvAiB+tV&#10;72eJibYtn+h59pkIIewSVJB7XydSujQng25oa+LA3W1j0AfYZFI32IZwU8k4iqbSYMGhIcea/nJK&#10;y/O/UVBe22xXz7YTvMzL8v44xje/jZUa9LvNAoSnzn/FH/dBK5iOZuOwN9wJV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hASwQAAAN4AAAAPAAAAAAAAAAAAAAAA&#10;AKECAABkcnMvZG93bnJldi54bWxQSwUGAAAAAAQABAD5AAAAjwMAAAAA&#10;" strokecolor="green"/>
            <v:line id="Line 198" o:spid="_x0000_s64188" style="position:absolute;visibility:visible;mso-wrap-style:square" from="4035,5957" to="4149,5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pvacIAAADeAAAADwAAAGRycy9kb3ducmV2LnhtbESPy4rCMBSG9wO+QziCuzG1eKMaRUcE&#10;wZW3/aE5trXNSWkytr69WQguf/4b33LdmUo8qXGFZQWjYQSCOLW64EzB9bL/nYNwHlljZZkUvMjB&#10;etX7WWKibcsnep59JsIIuwQV5N7XiZQuzcmgG9qaOHh32xj0QTaZ1A22YdxUMo6iqTRYcHjIsaa/&#10;nNLy/G8UlNc229Wz7QQv87K8P47xzW9jpQb9brMA4anz3/CnfdAKpqPZOAAEnIA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pvacIAAADeAAAADwAAAAAAAAAAAAAA&#10;AAChAgAAZHJzL2Rvd25yZXYueG1sUEsFBgAAAAAEAAQA+QAAAJADAAAAAA==&#10;" strokecolor="green"/>
            <v:line id="Line 200" o:spid="_x0000_s64189" style="position:absolute;visibility:visible;mso-wrap-style:square" from="4035,4590" to="4459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UhcUAAADeAAAADwAAAGRycy9kb3ducmV2LnhtbESPS4vCQBCE7wv7H4Ze8LZODL7IOooP&#10;BGFPRr03mTbJJtMTMqOJ/94RFjwWVfUVtVj1phZ3al1pWcFoGIEgzqwuOVdwPu2/5yCcR9ZYWyYF&#10;D3KwWn5+LDDRtuMj3VOfiwBhl6CCwvsmkdJlBRl0Q9sQB+9qW4M+yDaXusUuwE0t4yiaSoMlh4UC&#10;G9oWlFXpzSiozl2+a2abCZ7mVXX9+40vfhMrNfjq1z8gPPX+Hf5vH7SC6Wg2juF1J1w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UhcUAAADeAAAADwAAAAAAAAAA&#10;AAAAAAChAgAAZHJzL2Rvd25yZXYueG1sUEsFBgAAAAAEAAQA+QAAAJMDAAAAAA==&#10;" strokecolor="green"/>
            <v:line id="Line 201" o:spid="_x0000_s64190" style="position:absolute;visibility:visible;mso-wrap-style:square" from="4035,4534" to="445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jxHsUAAADeAAAADwAAAGRycy9kb3ducmV2LnhtbESPS4vCQBCE74L/YWjBm06MT6Kj6C7C&#10;gidf9ybTJjGZnpCZNdl/v7Ow4LGoqq+oza4zlXhR4wrLCibjCARxanXBmYLb9ThagXAeWWNlmRT8&#10;kIPdtt/bYKJty2d6XXwmAoRdggpy7+tESpfmZNCNbU0cvIdtDPogm0zqBtsAN5WMo2ghDRYcFnKs&#10;6SOntLx8GwXlrc0+6+VhjtdVWT6ep/juD7FSw0G3X4Pw1Pl3+L/9pRUsJsvZFP7uhCs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jxHsUAAADeAAAADwAAAAAAAAAA&#10;AAAAAAChAgAAZHJzL2Rvd25yZXYueG1sUEsFBgAAAAAEAAQA+QAAAJMDAAAAAA==&#10;" strokecolor="green"/>
            <v:line id="Line 202" o:spid="_x0000_s64191" style="position:absolute;flip:x;visibility:visible;mso-wrap-style:square" from="4035,4078" to="4036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4TscAAADeAAAADwAAAGRycy9kb3ducmV2LnhtbESP3WoCMRSE7wu+QziF3tWssrhlNYoI&#10;gsVa2q0PcNwc96ebkyWJun17Uyj0cpiZb5jFajCduJLzjWUFk3ECgri0uuFKwfFr+/wCwgdkjZ1l&#10;UvBDHlbL0cMCc21v/EnXIlQiQtjnqKAOoc+l9GVNBv3Y9sTRO1tnMETpKqkd3iLcdHKaJDNpsOG4&#10;UGNPm5rK7+JiFGTTQyn37i1tP07Zq1/bNnsvWqWeHof1HESgIfyH/9o7rWA2ydIUfu/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XhOxwAAAN4AAAAPAAAAAAAA&#10;AAAAAAAAAKECAABkcnMvZG93bnJldi54bWxQSwUGAAAAAAQABAD5AAAAlQMAAAAA&#10;" strokecolor="green"/>
            <v:shape id="Picture 203" o:spid="_x0000_s64192" type="#_x0000_t75" alt="Smartpack2-Master_3D-side-up_150-1cm5" style="position:absolute;left:3724;top:3793;width:667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tZPGAAAA3gAAAA8AAABkcnMvZG93bnJldi54bWxEj0FrAjEUhO8F/0N4Qm81q1Qtq1HEYhF6&#10;6q6X3h6b5+7i5mWbpG7890Yo9DjMzDfMehtNJ67kfGtZwXSSgSCurG65VnAqDy9vIHxA1thZJgU3&#10;8rDdjJ7WmGs78Bddi1CLBGGfo4ImhD6X0lcNGfQT2xMn72ydwZCkq6V2OCS46eQsyxbSYMtpocGe&#10;9g1Vl+LXKCiLffn+Hemzuh2G2OLp42dwM6Wex3G3AhEohv/wX/uoFSymy9c5PO6kK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i1k8YAAADeAAAADwAAAAAAAAAAAAAA&#10;AACfAgAAZHJzL2Rvd25yZXYueG1sUEsFBgAAAAAEAAQA9wAAAJIDAAAAAA==&#10;">
              <v:imagedata r:id="rId28" o:title="Smartpack2-Master_3D-side-up_150-1cm5" chromakey="white"/>
            </v:shape>
            <v:line id="Line 204" o:spid="_x0000_s64193" style="position:absolute;visibility:visible;mso-wrap-style:square" from="4352,4246" to="4693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9ShsUAAADeAAAADwAAAGRycy9kb3ducmV2LnhtbESPT4vCMBTE74LfITzBm6YWt0o1iroI&#10;C57WP/dH82xrm5fSZG399psFYY/DzPyGWW97U4snta60rGA2jUAQZ1aXnCu4Xo6TJQjnkTXWlknB&#10;ixxsN8PBGlNtO/6m59nnIkDYpaig8L5JpXRZQQbd1DbEwbvb1qAPss2lbrELcFPLOIoSabDksFBg&#10;Q4eCsur8YxRU1y7/bBb7D7wsq+r+OMU3v4+VGo/63QqEp97/h9/tL60gmS3mCfzdCV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9ShsUAAADeAAAADwAAAAAAAAAA&#10;AAAAAAChAgAAZHJzL2Rvd25yZXYueG1sUEsFBgAAAAAEAAQA+QAAAJMDAAAAAA==&#10;" strokecolor="green"/>
            <v:shape id="Text Box 205" o:spid="_x0000_s64194" type="#_x0000_t202" style="position:absolute;left:5471;top:4078;width:98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yWMcA&#10;AADeAAAADwAAAGRycy9kb3ducmV2LnhtbESPQWvCQBSE70L/w/IKvenGItGmriKlQqFQTOKhx9fs&#10;M1nMvk2zW43/3i0IHoeZ+YZZrgfbihP13jhWMJ0kIIgrpw3XCvbldrwA4QOyxtYxKbiQh/XqYbTE&#10;TLsz53QqQi0ihH2GCpoQukxKXzVk0U9cRxy9g+sthij7WuoezxFuW/mcJKm0aDguNNjRW0PVsfiz&#10;CjbfnL+b36+fXX7ITVm+JPyZHpV6ehw2ryACDeEevrU/tIJ0Op/N4f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BsljHAAAA3gAAAA8AAAAAAAAAAAAAAAAAmAIAAGRy&#10;cy9kb3ducmV2LnhtbFBLBQYAAAAABAAEAPUAAACMAwAAAAA=&#10;" filled="f" stroked="f">
              <v:textbox style="mso-next-textbox:#Text Box 205" inset="0,0,0,0">
                <w:txbxContent>
                  <w:p w:rsidR="00642BF0" w:rsidRPr="00B4150C" w:rsidRDefault="00642BF0" w:rsidP="000C6BD9">
                    <w:pPr>
                      <w:pStyle w:val="DwgTxt6"/>
                    </w:pPr>
                    <w:r>
                      <w:t>I/O Monitor2</w:t>
                    </w:r>
                    <w:r>
                      <w:br/>
                      <w:t>CAN node</w:t>
                    </w:r>
                  </w:p>
                </w:txbxContent>
              </v:textbox>
            </v:shape>
            <v:line id="Line 206" o:spid="_x0000_s64195" style="position:absolute;visibility:visible;mso-wrap-style:square" from="4776,5044" to="5308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Ugv8MAAADeAAAADwAAAGRycy9kb3ducmV2LnhtbERPTYvCMBC9C/sfwizsTVOlqFSj7CqC&#10;4GGpevE2NGNbbSYlyWr115vDgsfH+54vO9OIGzlfW1YwHCQgiAuray4VHA+b/hSED8gaG8uk4EEe&#10;louP3hwzbe+c020fShFD2GeooAqhzaT0RUUG/cC2xJE7W2cwROhKqR3eY7hp5ChJxtJgzbGhwpZW&#10;FRXX/Z9RMD20fv1YnTb2112e+S7NKcUfpb4+u+8ZiEBdeIv/3VutYDycpHFvvBOv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VIL/DAAAA3gAAAA8AAAAAAAAAAAAA&#10;AAAAoQIAAGRycy9kb3ducmV2LnhtbFBLBQYAAAAABAAEAPkAAACRAwAAAAA=&#10;" strokeweight=".5pt"/>
            <v:line id="Line 207" o:spid="_x0000_s64196" style="position:absolute;visibility:visible;mso-wrap-style:square" from="5308,5047" to="5309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FJMcAAADeAAAADwAAAGRycy9kb3ducmV2LnhtbESPQWvCQBSE74X+h+UVvNWNEqxGV6mK&#10;IPRQol68PbLPJDb7NuyuGvvruwXB4zAz3zCzRWcacSXna8sKBv0EBHFhdc2lgsN+8z4G4QOyxsYy&#10;KbiTh8X89WWGmbY3zum6C6WIEPYZKqhCaDMpfVGRQd+3LXH0TtYZDFG6UmqHtwg3jRwmyUgarDku&#10;VNjSqqLiZ3cxCsb71q/vq+PGfrvzb/6V5pTiUqneW/c5BRGoC8/wo73VCkaDj3QC/3fiF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YUkxwAAAN4AAAAPAAAAAAAA&#10;AAAAAAAAAKECAABkcnMvZG93bnJldi54bWxQSwUGAAAAAAQABAD5AAAAlQMAAAAA&#10;" strokeweight=".5pt"/>
            <v:line id="Line 208" o:spid="_x0000_s64197" style="position:absolute;visibility:visible;mso-wrap-style:square" from="5022,5621" to="5308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q6ZMcAAADeAAAADwAAAGRycy9kb3ducmV2LnhtbESPzWrCQBSF94W+w3AL3dWJRa1ER2kt&#10;gYKLkqQbd5fMNYnN3AkzU018emdRcHk4f3zr7WA6cSbnW8sKppMEBHFldcu1gp8ye1mC8AFZY2eZ&#10;FIzkYbt5fFhjqu2FczoXoRZxhH2KCpoQ+lRKXzVk0E9sTxy9o3UGQ5SultrhJY6bTr4myUIabDk+&#10;NNjTrqHqt/gzCpZl7z/H3SGz3+50zfeznGb4odTz0/C+AhFoCPfwf/tLK1hM3+YRIOJEFJ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rpkxwAAAN4AAAAPAAAAAAAA&#10;AAAAAAAAAKECAABkcnMvZG93bnJldi54bWxQSwUGAAAAAAQABAD5AAAAlQMAAAAA&#10;" strokeweight=".5pt"/>
            <v:rect id="Rectangle 493" o:spid="_x0000_s64198" style="position:absolute;left:5502;top:6122;width:384;height:11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2ecUA&#10;AADcAAAADwAAAGRycy9kb3ducmV2LnhtbESP3WoCMRSE7wXfIZxCb0rNtpZSV6O4pYL1ovj3AIfN&#10;6WZxc7Ikqe6+vREKXg4z8w0zW3S2EWfyoXas4GWUgSAuna65UnA8rJ4/QISIrLFxTAp6CrCYDwcz&#10;zLW78I7O+1iJBOGQowITY5tLGUpDFsPItcTJ+3XeYkzSV1J7vCS4beRrlr1LizWnBYMtfRoqT/s/&#10;q6D42T6tC5zo06HfZPLLFr3/Nko9PnTLKYhIXbyH/9trreBtMo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jZ5xQAAANwAAAAPAAAAAAAAAAAAAAAAAJgCAABkcnMv&#10;ZG93bnJldi54bWxQSwUGAAAAAAQABAD1AAAAigMAAAAA&#10;" strokecolor="#969696">
              <v:textbox style="mso-next-textbox:#Rectangle 493" inset="0,0,0,0">
                <w:txbxContent>
                  <w:p w:rsidR="00642BF0" w:rsidRDefault="00642BF0" w:rsidP="000C6BD9">
                    <w:pPr>
                      <w:pStyle w:val="NormalWeb"/>
                      <w:spacing w:before="0" w:beforeAutospacing="0" w:after="0" w:afterAutospacing="0" w:line="180" w:lineRule="exact"/>
                      <w:jc w:val="center"/>
                    </w:pPr>
                    <w:r>
                      <w:rPr>
                        <w:rFonts w:ascii="Arial" w:eastAsia="Times New Roman" w:hAnsi="Arial"/>
                        <w:b/>
                        <w:bCs/>
                        <w:i/>
                        <w:iCs/>
                        <w:color w:val="5E6A71"/>
                        <w:sz w:val="16"/>
                        <w:szCs w:val="16"/>
                        <w:lang w:val="en-US"/>
                      </w:rPr>
                      <w:t xml:space="preserve">Bulk Feed </w:t>
                    </w:r>
                    <w:r>
                      <w:rPr>
                        <w:rFonts w:ascii="Arial" w:eastAsia="Times New Roman" w:hAnsi="Arial"/>
                        <w:b/>
                        <w:bCs/>
                        <w:i/>
                        <w:iCs/>
                        <w:color w:val="5E6A71"/>
                        <w:sz w:val="16"/>
                        <w:szCs w:val="16"/>
                        <w:lang w:val="en-US"/>
                      </w:rPr>
                      <w:br/>
                      <w:t>DC Output</w:t>
                    </w:r>
                  </w:p>
                </w:txbxContent>
              </v:textbox>
            </v:rect>
            <v:rect id="_x0000_s64199" style="position:absolute;left:1462;top:2963;width:371;height:1485;rotation:-90" stroked="f">
              <v:textbox style="mso-next-textbox:#_x0000_s64199" inset="0,0,0,0">
                <w:txbxContent>
                  <w:p w:rsidR="00642BF0" w:rsidRPr="00654482" w:rsidRDefault="00642BF0" w:rsidP="000C6BD9">
                    <w:pPr>
                      <w:pStyle w:val="CallOuts"/>
                      <w:jc w:val="right"/>
                    </w:pPr>
                    <w:r w:rsidRPr="00654482">
                      <w:rPr>
                        <w:i/>
                      </w:rPr>
                      <w:t>Flatpack2</w:t>
                    </w:r>
                    <w:r w:rsidRPr="00654482">
                      <w:t xml:space="preserve"> System</w:t>
                    </w:r>
                    <w:r w:rsidRPr="00654482">
                      <w:br/>
                    </w:r>
                    <w:r>
                      <w:t>Wallbox</w:t>
                    </w:r>
                  </w:p>
                </w:txbxContent>
              </v:textbox>
            </v:rect>
            <v:shape id="_x0000_s64200" type="#_x0000_t75" style="position:absolute;left:2417;top:3648;width:737;height:917;mso-position-horizontal-relative:text;mso-position-vertical-relative:text">
              <v:imagedata r:id="rId29" o:title="C_Kons-04_WB-FP2_side-view_150-2cm" chromakey="white"/>
            </v:shape>
            <v:group id="_x0000_s64201" style="position:absolute;left:2737;top:5452;width:494;height:274" coordorigin="1448,750" coordsize="494,274">
              <v:line id="_x0000_s64202" style="position:absolute;rotation:180;flip:y" from="1563,851" to="1781,1022" strokecolor="blue" strokeweight="2.25pt"/>
              <v:line id="_x0000_s64203" style="position:absolute;rotation:180;flip:y" from="1828,970" to="1828,1024" strokecolor="blue" strokeweight=".25pt"/>
              <v:line id="_x0000_s64204" style="position:absolute;rotation:-180" from="1448,1024" to="1562,1024" strokecolor="blue" strokeweight=".25pt"/>
              <v:line id="_x0000_s64205" style="position:absolute;rotation:-180" from="1828,1024" to="1942,1024" strokecolor="blue" strokeweight=".25pt"/>
              <v:line id="_x0000_s64206" style="position:absolute;rotation:-180" from="1596,750" to="1734,882" strokecolor="blue" strokeweight=".25pt">
                <v:stroke endarrow="open" endarrowwidth="narrow" endarrowlength="short"/>
              </v:line>
              <v:group id="_x0000_s64207" style="position:absolute;left:1497;top:837;width:132;height:131" coordorigin="1767,624" coordsize="175,173">
                <v:line id="_x0000_s64208" style="position:absolute;rotation:-180" from="1889,741" to="1942,797" strokecolor="blue" strokeweight=".25pt">
                  <v:stroke endarrowwidth="narrow" endarrowlength="short"/>
                </v:line>
                <v:line id="_x0000_s64209" style="position:absolute;rotation:-180" from="1767,624" to="1824,683" strokecolor="blue" strokeweight=".25pt">
                  <v:stroke endarrowwidth="narrow" endarrowlength="short"/>
                </v:line>
                <v:line id="_x0000_s64210" style="position:absolute;rotation:-180" from="1885,629" to="1942,683" strokecolor="blue" strokeweight=".25pt">
                  <v:stroke endarrowwidth="narrow" endarrowlength="short"/>
                </v:line>
                <v:line id="_x0000_s64211" style="position:absolute;rotation:-180;flip:y" from="1828,625" to="1881,683" strokecolor="blue" strokeweight=".25pt">
                  <v:stroke endarrowwidth="narrow" endarrowlength="short"/>
                </v:line>
                <v:line id="_x0000_s64212" style="position:absolute;rotation:-180;flip:y" from="1889,680" to="1942,738" strokecolor="blue" strokeweight=".25pt">
                  <v:stroke endarrowwidth="narrow" endarrowlength="short"/>
                </v:line>
              </v:group>
            </v:group>
            <v:line id="Line 53" o:spid="_x0000_s64213" style="position:absolute;flip:x;visibility:visible;mso-wrap-style:square" from="2107,5781" to="2674,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26sEAAADcAAAADwAAAGRycy9kb3ducmV2LnhtbERPyWrDMBC9F/IPYgq9NXJDaIMbJYRA&#10;oDl6oSW3wZpaJtbISKrt/n0UKPQ2j7fOdj/bXozkQ+dYwcsyA0HcON1xq6CuTs8bECEia+wdk4Jf&#10;CrDfLR62mGs3cUFjGVuRQjjkqMDEOORShsaQxbB0A3Hivp23GBP0rdQepxRue7nKsldpsePUYHCg&#10;o6HmWv5YBexpqFaf5fVoalfPxbk1l6+DUk+P8+EdRKQ5/ov/3B86zX9bw/2ZdIH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YfbqwQAAANwAAAAPAAAAAAAAAAAAAAAA&#10;AKECAABkcnMvZG93bnJldi54bWxQSwUGAAAAAAQABAD5AAAAjwMAAAAA&#10;" strokeweight="3pt">
              <v:stroke linestyle="thinThin"/>
            </v:line>
            <v:group id="_x0000_s64214" style="position:absolute;left:2737;top:5794;width:494;height:274" coordorigin="1448,750" coordsize="494,274">
              <v:line id="_x0000_s64215" style="position:absolute;rotation:180;flip:y" from="1563,851" to="1781,1022" strokecolor="blue" strokeweight="2.25pt"/>
              <v:line id="_x0000_s64216" style="position:absolute;rotation:180;flip:y" from="1828,970" to="1828,1024" strokecolor="blue" strokeweight=".25pt"/>
              <v:line id="_x0000_s64217" style="position:absolute;rotation:-180" from="1448,1024" to="1562,1024" strokecolor="blue" strokeweight=".25pt"/>
              <v:line id="_x0000_s64218" style="position:absolute;rotation:-180" from="1828,1024" to="1942,1024" strokecolor="blue" strokeweight=".25pt"/>
              <v:line id="_x0000_s64219" style="position:absolute;rotation:-180" from="1596,750" to="1734,882" strokecolor="blue" strokeweight=".25pt">
                <v:stroke endarrow="open" endarrowwidth="narrow" endarrowlength="short"/>
              </v:line>
              <v:group id="_x0000_s64220" style="position:absolute;left:1497;top:837;width:132;height:131" coordorigin="1767,624" coordsize="175,173">
                <v:line id="_x0000_s64221" style="position:absolute;rotation:-180" from="1889,741" to="1942,797" strokecolor="blue" strokeweight=".25pt">
                  <v:stroke endarrowwidth="narrow" endarrowlength="short"/>
                </v:line>
                <v:line id="_x0000_s64222" style="position:absolute;rotation:-180" from="1767,624" to="1824,683" strokecolor="blue" strokeweight=".25pt">
                  <v:stroke endarrowwidth="narrow" endarrowlength="short"/>
                </v:line>
                <v:line id="_x0000_s64223" style="position:absolute;rotation:-180" from="1885,629" to="1942,683" strokecolor="blue" strokeweight=".25pt">
                  <v:stroke endarrowwidth="narrow" endarrowlength="short"/>
                </v:line>
                <v:line id="_x0000_s64224" style="position:absolute;rotation:-180;flip:y" from="1828,625" to="1881,683" strokecolor="blue" strokeweight=".25pt">
                  <v:stroke endarrowwidth="narrow" endarrowlength="short"/>
                </v:line>
                <v:line id="_x0000_s64225" style="position:absolute;rotation:-180;flip:y" from="1889,680" to="1942,738" strokecolor="blue" strokeweight=".25pt">
                  <v:stroke endarrowwidth="narrow" endarrowlength="short"/>
                </v:line>
              </v:group>
            </v:group>
            <v:rect id="Rectangle 58" o:spid="_x0000_s64226" style="position:absolute;left:2653;top:5439;width:627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3LsQA&#10;AADcAAAADwAAAGRycy9kb3ducmV2LnhtbERPTWsCMRC9F/wPYQQvRbMKVbs1igrSgu1Bt9rrsBk3&#10;i5vJsom6/fdGKPQ2j/c5s0VrK3GlxpeOFQwHCQji3OmSCwXf2aY/BeEDssbKMSn4JQ+Leedphql2&#10;N97RdR8KEUPYp6jAhFCnUvrckEU/cDVx5E6usRgibAqpG7zFcFvJUZKMpcWSY4PBmtaG8vP+YhVs&#10;p/ycZfr9ZfezOn6uki+THdZGqV63Xb6BCNSGf/Gf+0PH+ZNXeDw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59y7EAAAA3AAAAA8AAAAAAAAAAAAAAAAAmAIAAGRycy9k&#10;b3ducmV2LnhtbFBLBQYAAAAABAAEAPUAAACJAwAAAAA=&#10;" filled="f" strokeweight=".25pt">
              <v:stroke dashstyle="longDash"/>
            </v:rect>
            <v:line id="Line 53" o:spid="_x0000_s64227" style="position:absolute;flip:x;visibility:visible;mso-wrap-style:square" from="3261,5780" to="3488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26sEAAADcAAAADwAAAGRycy9kb3ducmV2LnhtbERPyWrDMBC9F/IPYgq9NXJDaIMbJYRA&#10;oDl6oSW3wZpaJtbISKrt/n0UKPQ2j7fOdj/bXozkQ+dYwcsyA0HcON1xq6CuTs8bECEia+wdk4Jf&#10;CrDfLR62mGs3cUFjGVuRQjjkqMDEOORShsaQxbB0A3Hivp23GBP0rdQepxRue7nKsldpsePUYHCg&#10;o6HmWv5YBexpqFaf5fVoalfPxbk1l6+DUk+P8+EdRKQ5/ov/3B86zX9bw/2ZdIH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YfbqwQAAANwAAAAPAAAAAAAAAAAAAAAA&#10;AKECAABkcnMvZG93bnJldi54bWxQSwUGAAAAAAQABAD5AAAAjwMAAAAA&#10;" strokeweight="3pt">
              <v:stroke linestyle="thinThin"/>
            </v:line>
            <v:rect id="Rectangle 56" o:spid="_x0000_s64228" style="position:absolute;left:2597;top:5047;width:827;height:40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<v:textbox inset="0,0,0,0">
                <w:txbxContent>
                  <w:p w:rsidR="00642BF0" w:rsidRPr="00AB1B8C" w:rsidRDefault="00642BF0" w:rsidP="000C6BD9">
                    <w:pPr>
                      <w:pStyle w:val="CallOuts"/>
                      <w:jc w:val="center"/>
                    </w:pPr>
                    <w:proofErr w:type="spellStart"/>
                    <w:r>
                      <w:t>Internal</w:t>
                    </w:r>
                    <w:proofErr w:type="spellEnd"/>
                  </w:p>
                  <w:p w:rsidR="00642BF0" w:rsidRPr="00AB1B8C" w:rsidRDefault="00642BF0" w:rsidP="000C6BD9">
                    <w:pPr>
                      <w:pStyle w:val="CallOuts"/>
                      <w:jc w:val="center"/>
                    </w:pPr>
                    <w:proofErr w:type="spellStart"/>
                    <w:r>
                      <w:t>MCBs</w:t>
                    </w:r>
                    <w:proofErr w:type="spellEnd"/>
                  </w:p>
                </w:txbxContent>
              </v:textbox>
            </v:rect>
            <v:group id="Group 61568" o:spid="_x0000_s64229" style="position:absolute;left:10111;top:4682;width:1026;height:1020" coordorigin="741,741" coordsize="969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jdgccAAADe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CNk+QT&#10;nnfCFZD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jdgccAAADe&#10;AAAADwAAAAAAAAAAAAAAAACqAgAAZHJzL2Rvd25yZXYueG1sUEsFBgAAAAAEAAQA+gAAAJ4DAAAA&#10;AA==&#10;">
              <v:roundrect id="AutoShape 61569" o:spid="_x0000_s64230" style="position:absolute;left:741;top:741;width:969;height:10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F8gA&#10;AADeAAAADwAAAGRycy9kb3ducmV2LnhtbESPQWvCQBSE70L/w/IKvYhuUhqR6CpSKO2hl8Zeentm&#10;n0kw+zZkN5vYX98tCB6HmfmG2e4n04pAvWssK0iXCQji0uqGKwXfx7fFGoTzyBpby6TgSg72u4fZ&#10;FnNtR/6iUPhKRAi7HBXU3ne5lK6syaBb2o44emfbG/RR9pXUPY4Rblr5nCQrabDhuFBjR681lZdi&#10;MAqK0J3N+v33oMNPak/X5nM+vDilnh6nwwaEp8nfw7f2h1awSrMsg/878Qr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6UgXyAAAAN4AAAAPAAAAAAAAAAAAAAAAAJgCAABk&#10;cnMvZG93bnJldi54bWxQSwUGAAAAAAQABAD1AAAAjQMAAAAA&#10;">
                <v:textbox style="mso-next-textbox:#AutoShape 61569" inset="0,2.5mm,1mm,0">
                  <w:txbxContent>
                    <w:p w:rsidR="00642BF0" w:rsidRPr="005B2231" w:rsidRDefault="00642BF0" w:rsidP="000C6BD9">
                      <w:pPr>
                        <w:pStyle w:val="CallOuts"/>
                        <w:jc w:val="center"/>
                      </w:pPr>
                      <w:r w:rsidRPr="00EB267A">
                        <w:rPr>
                          <w:i/>
                          <w:lang w:val="en-US"/>
                        </w:rPr>
                        <w:t xml:space="preserve">Telecom and Industrial </w:t>
                      </w:r>
                      <w:r w:rsidRPr="00EB267A">
                        <w:rPr>
                          <w:i/>
                          <w:lang w:val="en-US"/>
                        </w:rPr>
                        <w:br/>
                      </w:r>
                      <w:r w:rsidRPr="00EB267A">
                        <w:rPr>
                          <w:lang w:val="en-US"/>
                        </w:rPr>
                        <w:t>equipment</w:t>
                      </w:r>
                    </w:p>
                  </w:txbxContent>
                </v:textbox>
              </v:roundrect>
              <v:group id="Group 61570" o:spid="_x0000_s64231" style="position:absolute;left:912;top:798;width:570;height:114" coordorigin="5757,4275" coordsize="57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1uZtxgAAAN4A&#10;AAAPAAAAAAAAAAAAAAAAAKoCAABkcnMvZG93bnJldi54bWxQSwUGAAAAAAQABAD6AAAAnQMAAAAA&#10;">
                <v:line id="Line 61571" o:spid="_x0000_s64232" style="position:absolute;flip:y;visibility:visible;mso-wrap-style:square" from="5757,4275" to="6042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E9skAAADeAAAADwAAAGRycy9kb3ducmV2LnhtbESPQWsCMRSE70L/Q3iFXkSzlmrt1ihS&#10;KPTgRVtWvL1uXjfLbl62SarrvzeC0OMwM98wi1VvW3EkH2rHCibjDARx6XTNlYKvz/fRHESIyBpb&#10;x6TgTAFWy7vBAnPtTryl4y5WIkE45KjAxNjlUobSkMUwdh1x8n6ctxiT9JXUHk8Jblv5mGUzabHm&#10;tGCwozdDZbP7swrkfDP89evvp6Zo9vsXU5RFd9go9XDfr19BROrjf/jW/tAKZpPp9Bmud9IVkM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MKRPbJAAAA3gAAAA8AAAAA&#10;AAAAAAAAAAAAoQIAAGRycy9kb3ducmV2LnhtbFBLBQYAAAAABAAEAPkAAACXAwAAAAA=&#10;"/>
                <v:line id="Line 61572" o:spid="_x0000_s64233" style="position:absolute;flip:y;visibility:visible;mso-wrap-style:square" from="5985,4275" to="6042,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QhMUAAADeAAAADwAAAGRycy9kb3ducmV2LnhtbERPz2vCMBS+C/sfwht4GTNVZnHVKCII&#10;O3iZjspuz+atKW1euiTT7r9fDgOPH9/v1WawnbiSD41jBdNJBoK4crrhWsHHaf+8ABEissbOMSn4&#10;pQCb9cNohYV2N36n6zHWIoVwKFCBibEvpAyVIYth4nrixH05bzEm6GupPd5SuO3kLMtyabHh1GCw&#10;p52hqj3+WAVycXj69tvLS1u25/OrKauy/zwoNX4ctksQkYZ4F/+737SCfDqfp73pTr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QhMUAAADeAAAADwAAAAAAAAAA&#10;AAAAAAChAgAAZHJzL2Rvd25yZXYueG1sUEsFBgAAAAAEAAQA+QAAAJMDAAAAAA==&#10;"/>
                <v:line id="Line 61573" o:spid="_x0000_s64234" style="position:absolute;flip:y;visibility:visible;mso-wrap-style:square" from="5985,4332" to="6327,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SpAMgAAADeAAAADwAAAGRycy9kb3ducmV2LnhtbESPQWsCMRSE74L/ITyhN81urWK3RpGC&#10;6EFadlsovT02z92lm5eQpLr9902h4HGYmW+Y9XYwvbiQD51lBfksA0FcW91xo+D9bT9dgQgRWWNv&#10;mRT8UIDtZjxaY6HtlUu6VLERCcKhQAVtjK6QMtQtGQwz64iTd7beYEzSN1J7vCa46eV9li2lwY7T&#10;QouOnluqv6pvo+CzefWHeahO5+5l58qP/OQeypVSd5Nh9wQi0hBv4f/2UStY5ovFI/zdSVdAb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SpAMgAAADeAAAADwAAAAAA&#10;AAAAAAAAAAChAgAAZHJzL2Rvd25yZXYueG1sUEsFBgAAAAAEAAQA+QAAAJYDAAAAAA==&#10;">
                  <v:stroke endarrow="classic" endarrowwidth="narrow" endarrowlength="short"/>
                </v:line>
              </v:group>
            </v:group>
            <v:group id="Group 61638" o:spid="_x0000_s64235" style="position:absolute;left:8346;top:4763;width:674;height:494" coordorigin="513,1036" coordsize="674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j/b8cAAADe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Gk/kY&#10;/u6EKyBX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Bj/b8cAAADe&#10;AAAADwAAAAAAAAAAAAAAAACqAgAAZHJzL2Rvd25yZXYueG1sUEsFBgAAAAAEAAQA+gAAAJ4DAAAA&#10;AA==&#10;">
              <v:rect id="Rectangle 61639" o:spid="_x0000_s64236" style="position:absolute;left:513;top:1191;width:456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KacgA&#10;AADeAAAADwAAAGRycy9kb3ducmV2LnhtbESPT2vCQBTE7wW/w/KE3urG0oqJboLYFj3WP6DeHtln&#10;Esy+DdmtSfvpXaHgcZiZ3zDzrDe1uFLrKssKxqMIBHFudcWFgv3u62UKwnlkjbVlUvBLDrJ08DTH&#10;RNuON3Td+kIECLsEFZTeN4mULi/JoBvZhjh4Z9sa9EG2hdQtdgFuavkaRRNpsOKwUGJDy5Lyy/bH&#10;KFhNm8Vxbf+6ov48rQ7fh/hjF3ulnof9YgbCU+8f4f/2WiuYjN/jN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YppyAAAAN4AAAAPAAAAAAAAAAAAAAAAAJgCAABk&#10;cnMvZG93bnJldi54bWxQSwUGAAAAAAQABAD1AAAAjQMAAAAA&#10;" filled="f" stroked="f">
                <v:textbox style="mso-next-textbox:#Rectangle 61639" inset="0,0,0,0">
                  <w:txbxContent>
                    <w:p w:rsidR="00642BF0" w:rsidRPr="007F3381" w:rsidRDefault="00642BF0" w:rsidP="000C6BD9">
                      <w:pPr>
                        <w:pStyle w:val="CallOuts"/>
                      </w:pPr>
                      <w:r>
                        <w:t>LVBD</w:t>
                      </w:r>
                    </w:p>
                  </w:txbxContent>
                </v:textbox>
              </v:rect>
              <v:group id="Group 61640" o:spid="_x0000_s64237" style="position:absolute;left:855;top:1197;width:494;height:171;rotation:-90" coordorigin="740,1824" coordsize="49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SYBE/IAAAA&#10;3gAAAA8AAAAAAAAAAAAAAAAAqgIAAGRycy9kb3ducmV2LnhtbFBLBQYAAAAABAAEAPoAAACfAwAA&#10;AAA=&#10;">
                <v:line id="Line 61641" o:spid="_x0000_s64238" style="position:absolute;rotation:180;flip:y;visibility:visible;mso-wrap-style:square" from="855,1995" to="114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PIsQAAADeAAAADwAAAGRycy9kb3ducmV2LnhtbESPQWuDQBSE74H+h+UVeotrpJXUZJVS&#10;CPXSQ430/HBfVOK+FXcT9d93C4Ueh5n5hjkWixnEnSbXW1awi2IQxI3VPbcK6vNpuwfhPLLGwTIp&#10;WMlBkT9sjphpO/MX3SvfigBhl6GCzvsxk9I1HRl0kR2Jg3exk0Ef5NRKPeEc4GaQSRyn0mDPYaHD&#10;kd47aq7VzSiY5+R0W9c1pW+uE7p8lo4/npV6elzeDiA8Lf4//NcutYJ09/Kawu+dcAV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88ixAAAAN4AAAAPAAAAAAAAAAAA&#10;AAAAAKECAABkcnMvZG93bnJldi54bWxQSwUGAAAAAAQABAD5AAAAkgMAAAAA&#10;" strokeweight="2.25pt"/>
                <v:line id="Line 61642" o:spid="_x0000_s64239" style="position:absolute;rotation:180;flip:y;visibility:visible;mso-wrap-style:square" from="1120,1941" to="112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YwMgAAADeAAAADwAAAGRycy9kb3ducmV2LnhtbESPQWsCMRSE7wX/Q3hCL6UmK1XrahRb&#10;aOmhF7WHentsnpvFzcuySd3VX98UhB6HmfmGWa57V4sztaHyrCEbKRDEhTcVlxq+9m+PzyBCRDZY&#10;eyYNFwqwXg3ulpgb3/GWzrtYigThkKMGG2OTSxkKSw7DyDfEyTv61mFMsi2labFLcFfLsVJT6bDi&#10;tGCxoVdLxWn34zS8v8gOv58OKny6cXY9Pdijqrda3w/7zQJEpD7+h2/tD6Nhmk3mM/i7k6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0YwMgAAADeAAAADwAAAAAA&#10;AAAAAAAAAAChAgAAZHJzL2Rvd25yZXYueG1sUEsFBgAAAAAEAAQA+QAAAJYDAAAAAA==&#10;" strokeweight=".25pt"/>
                <v:line id="Line 61643" o:spid="_x0000_s64240" style="position:absolute;rotation:180;visibility:visible;mso-wrap-style:square" from="740,1940" to="854,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0Qp8IAAADeAAAADwAAAGRycy9kb3ducmV2LnhtbERPy4rCMBTdC/5DuII7TR1QtBpFlHFk&#10;FgM+PuDaXNNic1ObaNu/nywGZnk479WmtaV4U+0Lxwom4wQEceZ0wUbB9fI5moPwAVlj6ZgUdORh&#10;s+73Vphq1/CJ3udgRAxhn6KCPIQqldJnOVn0Y1cRR+7uaoshwtpIXWMTw20pP5JkJi0WHBtyrGiX&#10;U/Y4v6wC3t9+uvJ5/JaNwc4sHs3XYW6UGg7a7RJEoDb8i//cR61gNpku4t54J1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0Qp8IAAADeAAAADwAAAAAAAAAAAAAA&#10;AAChAgAAZHJzL2Rvd25yZXYueG1sUEsFBgAAAAAEAAQA+QAAAJADAAAAAA==&#10;" strokeweight=".25pt"/>
                <v:line id="Line 61644" o:spid="_x0000_s64241" style="position:absolute;rotation:180;visibility:visible;mso-wrap-style:square" from="1120,1940" to="1234,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G1PMYAAADeAAAADwAAAGRycy9kb3ducmV2LnhtbESP3WrCQBSE7wu+w3KE3tWNhYqJriJK&#10;rfSi4M8DHLPHTTB7NmZXk7x9t1DwcpiZb5j5srOVeFDjS8cKxqMEBHHudMlGwen4+TYF4QOyxsox&#10;KejJw3IxeJljpl3Le3ocghERwj5DBUUIdSalzwuy6EeuJo7exTUWQ5SNkbrBNsJtJd+TZCItlhwX&#10;CqxpXVB+PdytAt6cf/rqtvuWrcHepNf2azs1Sr0Ou9UMRKAuPMP/7Z1WMBl/pCn83YlX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htTzGAAAA3gAAAA8AAAAAAAAA&#10;AAAAAAAAoQIAAGRycy9kb3ducmV2LnhtbFBLBQYAAAAABAAEAPkAAACUAwAAAAA=&#10;" strokeweight=".25pt"/>
                <v:line id="Line 61645" o:spid="_x0000_s64242" style="position:absolute;rotation:180;visibility:visible;mso-wrap-style:square" from="999,1824" to="999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v+cIAAADeAAAADwAAAGRycy9kb3ducmV2LnhtbESPTW7CMBCF95V6B2sqddfYYRGhgEGo&#10;UiV20MABhnhIXOJxGpskvX29QGL59P70rbez68RIQ7CeNeSZAkFce2O50XA+fX0sQYSIbLDzTBr+&#10;KMB28/qyxtL4ib9prGIj0giHEjW0MfallKFuyWHIfE+cvKsfHMYkh0aaAac07jq5UKqQDi2nhxZ7&#10;+mypvlV3p+FwVPbyq4ocFyc7jjfaVT9+0vr9bd6tQESa4zP8aO+NhiIvVAJIOAkF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fv+cIAAADeAAAADwAAAAAAAAAAAAAA&#10;AAChAgAAZHJzL2Rvd25yZXYueG1sUEsFBgAAAAAEAAQA+QAAAJADAAAAAA==&#10;" strokeweight=".25pt">
                  <v:stroke endarrowwidth="narrow" endarrowlength="short"/>
                </v:line>
                <v:line id="Line 61646" o:spid="_x0000_s64243" style="position:absolute;rotation:180;flip:y;visibility:visible;mso-wrap-style:square" from="855,1941" to="855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R1McAAADeAAAADwAAAGRycy9kb3ducmV2LnhtbESPT2sCMRTE7wW/Q3iFXkpNVmSRrVFq&#10;QemhF/8c9PbYPDeLm5dlk7rbfvpGEDwOM/MbZr4cXCOu1IXas4ZsrEAQl97UXGk47NdvMxAhIhts&#10;PJOGXwqwXIye5lgY3/OWrrtYiQThUKAGG2NbSBlKSw7D2LfEyTv7zmFMsquk6bBPcNfIiVK5dFhz&#10;WrDY0qel8rL7cRo2K9njcXpS4dtNsr/Lqz2rZqv1y/Pw8Q4i0hAf4Xv7y2jIs1xlcLuTr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9HUxwAAAN4AAAAPAAAAAAAA&#10;AAAAAAAAAKECAABkcnMvZG93bnJldi54bWxQSwUGAAAAAAQABAD5AAAAlQMAAAAA&#10;" strokeweight=".25pt"/>
              </v:group>
            </v:group>
            <v:rect id="Rectangle 61647" o:spid="_x0000_s64244" style="position:absolute;left:8458;top:5201;width:1226;height:2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qeccA&#10;AADeAAAADwAAAGRycy9kb3ducmV2LnhtbESPT2vCQBTE74LfYXmCN92oNEjqKiL+aQ9VanLp7ZF9&#10;TYLZtyG7avz2bqHgcZiZ3zCLVWdqcaPWVZYVTMYRCOLc6ooLBVm6G81BOI+ssbZMCh7kYLXs9xaY&#10;aHvnb7qdfSEChF2CCkrvm0RKl5dk0I1tQxy8X9sa9EG2hdQt3gPc1HIaRbE0WHFYKLGhTUn55Xw1&#10;CtamyE7bn7evzxSzdH/MZrg9HpQaDrr1OwhPnX+F/9sfWkE8iaMp/N0JV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6nnHAAAA3gAAAA8AAAAAAAAAAAAAAAAAmAIAAGRy&#10;cy9kb3ducmV2LnhtbFBLBQYAAAAABAAEAPUAAACMAwAAAAA=&#10;" filled="f" stroked="f">
              <v:textbox style="mso-next-textbox:#Rectangle 61647" inset="0,0,0,0">
                <w:txbxContent>
                  <w:p w:rsidR="00642BF0" w:rsidRPr="00047022" w:rsidRDefault="00642BF0" w:rsidP="000C6BD9">
                    <w:pPr>
                      <w:pStyle w:val="CallOuts"/>
                    </w:pPr>
                    <w:r w:rsidRPr="00047022">
                      <w:t>Batter</w:t>
                    </w:r>
                    <w:r>
                      <w:t xml:space="preserve">y </w:t>
                    </w:r>
                    <w:proofErr w:type="spellStart"/>
                    <w:r>
                      <w:t>MCBs</w:t>
                    </w:r>
                    <w:proofErr w:type="spellEnd"/>
                  </w:p>
                </w:txbxContent>
              </v:textbox>
            </v:rect>
            <v:group id="Group 61648" o:spid="_x0000_s64245" style="position:absolute;left:9114;top:4803;width:627;height:401" coordorigin="16047,12841" coordsize="62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cLlMYAAADe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ROoim8&#10;7oQrIF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NwuUxgAAAN4A&#10;AAAPAAAAAAAAAAAAAAAAAKoCAABkcnMvZG93bnJldi54bWxQSwUGAAAAAAQABAD6AAAAnQMAAAAA&#10;">
              <v:rect id="Rectangle 61649" o:spid="_x0000_s64246" style="position:absolute;left:16047;top:12841;width:627;height:4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MVsMA&#10;AADeAAAADwAAAGRycy9kb3ducmV2LnhtbESPQYvCMBSE78L+h/AEbzZVpC5do7guC4IndWGvj+bZ&#10;FpuX2kQb/70RBI/DzHzDLFbBNOJGnastK5gkKQjiwuqaSwV/x9/xJwjnkTU2lknBnRyslh+DBeba&#10;9ryn28GXIkLY5aig8r7NpXRFRQZdYlvi6J1sZ9BH2ZVSd9hHuGnkNE0zabDmuFBhS5uKivPhahSw&#10;2zVn/JbzvvCX/9nmFC4/Jig1Gob1FwhPwb/Dr/ZWK8gmWTqD5514B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/MVsMAAADeAAAADwAAAAAAAAAAAAAAAACYAgAAZHJzL2Rv&#10;d25yZXYueG1sUEsFBgAAAAAEAAQA9QAAAIgDAAAAAA==&#10;" filled="f" strokeweight=".25pt">
                <v:stroke dashstyle="longDash"/>
              </v:rect>
              <v:group id="Group 61650" o:spid="_x0000_s64247" style="position:absolute;left:16280;top:12726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e38LTIAAAA&#10;3gAAAA8AAAAAAAAAAAAAAAAAqgIAAGRycy9kb3ducmV2LnhtbFBLBQYAAAAABAAEAPoAAACfAwAA&#10;AAA=&#10;">
                <v:rect id="Rectangle 61651" o:spid="_x0000_s64248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WJsQA&#10;AADeAAAADwAAAGRycy9kb3ducmV2LnhtbESPzWrCQBSF9wXfYbgFN6ITIw02zSilEHDb6MbdJXOT&#10;DM3cCZnRxLfvFAouD+fn4xTH2fbiTqM3jhVsNwkI4tppw62Cy7lc70H4gKyxd0wKHuTheFi8FJhr&#10;N/E33avQijjCPkcFXQhDLqWvO7LoN24gjl7jRoshyrGVesQpjttepkmSSYuGI6HDgb46qn+qm42Q&#10;6f26MtI15W51at/Mbp9iVSu1fJ0/P0AEmsMz/N8+aQXZNksy+LsTr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1ibEAAAA3gAAAA8AAAAAAAAAAAAAAAAAmAIAAGRycy9k&#10;b3ducmV2LnhtbFBLBQYAAAAABAAEAPUAAACJAwAAAAA=&#10;" strokecolor="blue">
                  <o:lock v:ext="edit" aspectratio="t"/>
                </v:rect>
                <v:line id="Line 61652" o:spid="_x0000_s64249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7ut8QAAADeAAAADwAAAGRycy9kb3ducmV2LnhtbESPQWsCMRSE70L/Q3gFb5rYwyqrUUph&#10;ofSmFbw+Nq+72928hCR1t/31Rih4HGbmG2Z3mOwgrhRi51jDaqlAENfOdNxoOH9Wiw2ImJANDo5J&#10;wy9FOOyfZjssjRv5SNdTakSGcCxRQ5uSL6WMdUsW49J54ux9uWAxZRkaaQKOGW4H+aJUIS12nBda&#10;9PTWUt2ffqwG3/e+82P1vT5Xw59y4RLdx0Xr+fP0ugWRaEqP8H/73WgoVoVaw/1OvgJyf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u63xAAAAN4AAAAPAAAAAAAAAAAA&#10;AAAAAKECAABkcnMvZG93bnJldi54bWxQSwUGAAAAAAQABAD5AAAAkgMAAAAA&#10;" strokecolor="blue"/>
                <v:line id="Line 61653" o:spid="_x0000_s64250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F6xcEAAADeAAAADwAAAGRycy9kb3ducmV2LnhtbERPu2rDMBTdA/0HcQvZEikdnOBECSFg&#10;KN3ygKwX69Z2bV0JSY3dfn01FDIeznt3mOwgHhRi51jDaqlAENfOdNxouF2rxQZETMgGB8ek4Yci&#10;HPYvsx2Wxo18psclNSKHcCxRQ5uSL6WMdUsW49J54sx9umAxZRgaaQKOOdwO8k2pQlrsODe06OnU&#10;Ut1fvq0G3/e+82P1tb5Vw69y4R7dx13r+et03IJINKWn+N/9bjQUq0LlvflOvgJ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XrFwQAAAN4AAAAPAAAAAAAAAAAAAAAA&#10;AKECAABkcnMvZG93bnJldi54bWxQSwUGAAAAAAQABAD5AAAAjwMAAAAA&#10;" strokecolor="blue"/>
                <v:line id="Line 61654" o:spid="_x0000_s64251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3fXsUAAADeAAAADwAAAGRycy9kb3ducmV2LnhtbESPwWrDMBBE74X+g9hCb42UHNzEjRJC&#10;wRB6axLIdbG2tmNrJSQ1dvv1VSGQ4zAzb5j1drKDuFKInWMN85kCQVw703Gj4XSsXpYgYkI2ODgm&#10;DT8UYbt5fFhjadzIn3Q9pEZkCMcSNbQp+VLKWLdkMc6cJ87elwsWU5ahkSbgmOF2kAulCmmx47zQ&#10;oqf3lur+8G01+L73nR+ry+upGn6VC+foPs5aPz9NuzcQiaZ0D9/ae6OhmBdqBf938hW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3fXsUAAADeAAAADwAAAAAAAAAA&#10;AAAAAAChAgAAZHJzL2Rvd25yZXYueG1sUEsFBgAAAAAEAAQA+QAAAJMDAAAAAA==&#10;" strokecolor="blue"/>
              </v:group>
              <v:group id="Group 61655" o:spid="_x0000_s64252" style="position:absolute;left:16280;top:12895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GcXxxgAAAN4A&#10;AAAPAAAAAAAAAAAAAAAAAKoCAABkcnMvZG93bnJldi54bWxQSwUGAAAAAAQABAD6AAAAnQMAAAAA&#10;">
                <v:rect id="Rectangle 61656" o:spid="_x0000_s64253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Yj8MA&#10;AADeAAAADwAAAGRycy9kb3ducmV2LnhtbESPzYrCMBSF9wPzDuEKbkTTKlM6HaMMA4Jbqxt3l+ba&#10;Bpub0mRsfXsjCC4P5+fjrLejbcWNem8cK0gXCQjiymnDtYLTcTfPQfiArLF1TAru5GG7+fxYY6Hd&#10;wAe6laEWcYR9gQqaELpCSl81ZNEvXEccvYvrLYYo+1rqHoc4blu5TJJMWjQcCQ129NdQdS3/bYQM&#10;3+eZke6yW8329ZdZ5UssK6Wmk/H3B0SgMbzDr/ZeK8jSLE3heSd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3Yj8MAAADeAAAADwAAAAAAAAAAAAAAAACYAgAAZHJzL2Rv&#10;d25yZXYueG1sUEsFBgAAAAAEAAQA9QAAAIgDAAAAAA==&#10;" strokecolor="blue">
                  <o:lock v:ext="edit" aspectratio="t"/>
                </v:rect>
                <v:line id="Line 61657" o:spid="_x0000_s64254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Db8sQAAADeAAAADwAAAGRycy9kb3ducmV2LnhtbESPQWvCQBSE74L/YXlCb7qJh7REVxEh&#10;UHrTCl4f2dckTfbtsrs1qb++Kwg9DjPzDbPdT2YQN/Khs6wgX2UgiGurO24UXD6r5RuIEJE1DpZJ&#10;wS8F2O/msy2W2o58ots5NiJBOJSooI3RlVKGuiWDYWUdcfK+rDcYk/SN1B7HBDeDXGdZIQ12nBZa&#10;dHRsqe7PP0aB63vXubH6fr1Uwz2z/hrsx1Wpl8V02ICINMX/8LP9rhUUeZGv4XEnXQ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NvyxAAAAN4AAAAPAAAAAAAAAAAA&#10;AAAAAKECAABkcnMvZG93bnJldi54bWxQSwUGAAAAAAQABAD5AAAAkgMAAAAA&#10;" strokecolor="blue"/>
                <v:line id="Line 61658" o:spid="_x0000_s64255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+acUAAADeAAAADwAAAGRycy9kb3ducmV2LnhtbESPQWvCQBSE7wX/w/KE3uomLaQSXUWE&#10;QPFWK3h9ZJ9JTPbtsrua2F/fLRR6HGbmG2a9ncwg7uRDZ1lBvshAENdWd9woOH1VL0sQISJrHCyT&#10;ggcF2G5mT2sstR35k+7H2IgE4VCigjZGV0oZ6pYMhoV1xMm7WG8wJukbqT2OCW4G+ZplhTTYcVpo&#10;0dG+pbo/3owC1/euc2N1fT9Vw3dm/TnYw1mp5/m0W4GINMX/8F/7Qyso8iJ/g9876Qr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x+acUAAADeAAAADwAAAAAAAAAA&#10;AAAAAAChAgAAZHJzL2Rvd25yZXYueG1sUEsFBgAAAAAEAAQA+QAAAJMDAAAAAA==&#10;" strokecolor="blue"/>
                <v:line id="Line 61659" o:spid="_x0000_s64256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mHcUAAADeAAAADwAAAGRycy9kb3ducmV2LnhtbESPQWvCQBSE7wX/w/KE3uompaQSXUWE&#10;QPFWK3h9ZJ9JTPbtsrua2F/fLRR6HGbmG2a9ncwg7uRDZ1lBvshAENdWd9woOH1VL0sQISJrHCyT&#10;ggcF2G5mT2sstR35k+7H2IgE4VCigjZGV0oZ6pYMhoV1xMm7WG8wJukbqT2OCW4G+ZplhTTYcVpo&#10;0dG+pbo/3owC1/euc2N1fT9Vw3dm/TnYw1mp5/m0W4GINMX/8F/7Qyso8iJ/g9876Qr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XmHcUAAADeAAAADwAAAAAAAAAA&#10;AAAAAAChAgAAZHJzL2Rvd25yZXYueG1sUEsFBgAAAAAEAAQA+QAAAJMDAAAAAA==&#10;" strokecolor="blue"/>
              </v:group>
            </v:group>
            <v:rect id="Rectangle 61660" o:spid="_x0000_s64257" style="position:absolute;left:8346;top:4174;width:144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N1McA&#10;AADeAAAADwAAAGRycy9kb3ducmV2LnhtbESPT2vCQBTE74V+h+UVvNVNBIPGrCKtRY/1D6i3R/Y1&#10;Cc2+DdltEv30XaHQ4zAzv2Gy1WBq0VHrKssK4nEEgji3uuJCwen48ToD4TyyxtoyKbiRg9Xy+SnD&#10;VNue99QdfCEChF2KCkrvm1RKl5dk0I1tQxy8L9sa9EG2hdQt9gFuajmJokQarDgslNjQW0n59+HH&#10;KNjOmvVlZ+99UW+u2/Pnef5+nHulRi/DegHC0+D/w3/tnVaQxEk8h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vTdTHAAAA3gAAAA8AAAAAAAAAAAAAAAAAmAIAAGRy&#10;cy9kb3ducmV2LnhtbFBLBQYAAAAABAAEAPUAAACMAwAAAAA=&#10;" filled="f" stroked="f">
              <v:textbox style="mso-next-textbox:#Rectangle 61660" inset="0,0,0,0">
                <w:txbxContent>
                  <w:p w:rsidR="00642BF0" w:rsidRPr="00047022" w:rsidRDefault="00642BF0" w:rsidP="000C6BD9">
                    <w:pPr>
                      <w:pStyle w:val="CallOuts"/>
                      <w:jc w:val="center"/>
                    </w:pPr>
                    <w:r>
                      <w:t>DC Distribution</w:t>
                    </w:r>
                    <w:r w:rsidRPr="00047022">
                      <w:t xml:space="preserve"> </w:t>
                    </w:r>
                    <w:r>
                      <w:br/>
                    </w:r>
                    <w:proofErr w:type="spellStart"/>
                    <w:r w:rsidRPr="00047022">
                      <w:t>Load</w:t>
                    </w:r>
                    <w:proofErr w:type="spellEnd"/>
                    <w:r w:rsidRPr="00047022">
                      <w:t xml:space="preserve"> </w:t>
                    </w:r>
                    <w:proofErr w:type="spellStart"/>
                    <w:r w:rsidRPr="00047022">
                      <w:t>MCBs</w:t>
                    </w:r>
                    <w:proofErr w:type="spellEnd"/>
                  </w:p>
                </w:txbxContent>
              </v:textbox>
            </v:rect>
            <v:group id="Group 61661" o:spid="_x0000_s64258" style="position:absolute;left:8581;top:3319;width:973;height:804" coordorigin="15965,10527" coordsize="973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ZPtHFAAAA3gAA&#10;AA8AAAAAAAAAAAAAAAAAqgIAAGRycy9kb3ducmV2LnhtbFBLBQYAAAAABAAEAPoAAACcAwAAAAA=&#10;">
              <v:line id="Line 61662" o:spid="_x0000_s64259" style="position:absolute;flip:x;visibility:visible;mso-wrap-style:square" from="16596,11079" to="16938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51tccAAADeAAAADwAAAGRycy9kb3ducmV2LnhtbESPQWsCMRSE74X+h/AK3mp2PayyNYoU&#10;CtV6UFt7fmyeybabl3WTruu/N4VCj8PMfMPMl4NrRE9dqD0ryMcZCOLK65qNgo/3l8cZiBCRNTae&#10;ScGVAiwX93dzLLW/8J76QzQiQTiUqMDG2JZShsqSwzD2LXHyTr5zGJPsjNQdXhLcNXKSZYV0WHNa&#10;sNjSs6Xq+/DjFGxmZz/tt/u3dXX8tF/HnTlNzEqp0cOwegIRaYj/4b/2q1ZQ5EU+hd876Qr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nW1xwAAAN4AAAAPAAAAAAAA&#10;AAAAAAAAAKECAABkcnMvZG93bnJldi54bWxQSwUGAAAAAAQABAD5AAAAlQMAAAAA&#10;" strokecolor="blue" strokeweight="2.25pt">
                <v:stroke startarrow="open" startarrowwidth="narrow" startarrowlength="short" endarrowwidth="narrow" endarrowlength="short"/>
              </v:line>
              <v:line id="Line 61663" o:spid="_x0000_s64260" style="position:absolute;flip:x;visibility:visible;mso-wrap-style:square" from="16596,10837" to="16938,10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hx8QAAADeAAAADwAAAGRycy9kb3ducmV2LnhtbERPPW/CMBDdkfofrKvUDZwwBJRiEKpU&#10;qS0MBQrzKT7s0Picxiak/74eKjE+ve/FanCN6KkLtWcF+SQDQVx5XbNR8HV4Hc9BhIissfFMCn4p&#10;wGr5MFpgqf2Nd9TvoxEphEOJCmyMbSllqCw5DBPfEifu7DuHMcHOSN3hLYW7Rk6zrJAOa04NFlt6&#10;sVR9769Owcf8x8/67W7zXh1P9nL8NOepWSv19Disn0FEGuJd/O9+0wqKvMjT3nQnX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EeHHxAAAAN4AAAAPAAAAAAAAAAAA&#10;AAAAAKECAABkcnMvZG93bnJldi54bWxQSwUGAAAAAAQABAD5AAAAkgMAAAAA&#10;" strokecolor="blue" strokeweight="2.25pt">
                <v:stroke startarrow="open" startarrowwidth="narrow" startarrowlength="short" endarrowwidth="narrow" endarrowlength="short"/>
              </v:line>
              <v:line id="Line 61664" o:spid="_x0000_s64261" style="position:absolute;flip:x;visibility:visible;mso-wrap-style:square" from="16596,11293" to="16938,1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1EXMgAAADeAAAADwAAAGRycy9kb3ducmV2LnhtbESPQU8CMRSE7yb+h+aZeJPuclhwpRBi&#10;YgLKAVA8v2wf7er2dd3WZfn3lMTE42RmvsnMFoNrRE9dqD0ryEcZCOLK65qNgo/3l4cpiBCRNTae&#10;ScGZAizmtzczLLU/8Y76fTQiQTiUqMDG2JZShsqSwzDyLXHyjr5zGJPsjNQdnhLcNXKcZYV0WHNa&#10;sNjSs6Xqe//rFLxOf/yk3+ze1tXh034dtuY4Nkul7u+G5ROISEP8D/+1V1pBkRf5I1zvp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1EXMgAAADeAAAADwAAAAAA&#10;AAAAAAAAAAChAgAAZHJzL2Rvd25yZXYueG1sUEsFBgAAAAAEAAQA+QAAAJYDAAAAAA==&#10;" strokecolor="blue" strokeweight="2.25pt">
                <v:stroke startarrow="open" startarrowwidth="narrow" startarrowlength="short" endarrowwidth="narrow" endarrowlength="short"/>
              </v:line>
              <v:line id="Line 61665" o:spid="_x0000_s64262" style="position:absolute;flip:x;visibility:visible;mso-wrap-style:square" from="16596,10609" to="16938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nfMYAAADeAAAADwAAAGRycy9kb3ducmV2LnhtbESPvW7CMBSF90p9B+tW6lYcMgSUYhCq&#10;VKkUhgKF+Sq+2KHxdYhNSN++HioxHp0/fbPF4BrRUxdqzwrGowwEceV1zUbB9/79ZQoiRGSNjWdS&#10;8EsBFvPHhxmW2t94S/0uGpFGOJSowMbYllKGypLDMPItcfJOvnMYk+yM1B3e0rhrZJ5lhXRYc3qw&#10;2NKbpepnd3UKPqcXP+k32/WqOhzt+fBlTrlZKvX8NCxfQUQa4j383/7QCopxkSeAhJNQ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LJ3zGAAAA3gAAAA8AAAAAAAAA&#10;AAAAAAAAoQIAAGRycy9kb3ducmV2LnhtbFBLBQYAAAAABAAEAPkAAACUAwAAAAA=&#10;" strokecolor="blue" strokeweight="2.25pt">
                <v:stroke startarrow="open" startarrowwidth="narrow" startarrowlength="short" endarrowwidth="narrow" endarrowlength="short"/>
              </v:line>
              <v:rect id="Rectangle 61666" o:spid="_x0000_s64263" style="position:absolute;left:15965;top:10527;width:6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jZ8cA&#10;AADeAAAADwAAAGRycy9kb3ducmV2LnhtbESPQWvCQBSE74L/YXmCF6mbCAZJXaUKpYLtQdPW6yP7&#10;zIZm34bsqvHfdwtCj8PMfMMs171txJU6XztWkE4TEMSl0zVXCj6L16cFCB+QNTaOScGdPKxXw8ES&#10;c+1ufKDrMVQiQtjnqMCE0OZS+tKQRT91LXH0zq6zGKLsKqk7vEW4beQsSTJpsea4YLClraHy53ix&#10;CvYLnhSFfpsfTpvv903yYYqvrVFqPOpfnkEE6sN/+NHeaQVZms1S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W42fHAAAA3gAAAA8AAAAAAAAAAAAAAAAAmAIAAGRy&#10;cy9kb3ducmV2LnhtbFBLBQYAAAAABAAEAPUAAACMAwAAAAA=&#10;" filled="f" strokeweight=".25pt">
                <v:stroke dashstyle="longDash"/>
              </v:rect>
              <v:group id="Group 61667" o:spid="_x0000_s64264" style="position:absolute;left:16202;top:10826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PrNKDIAAAA&#10;3gAAAA8AAAAAAAAAAAAAAAAAqgIAAGRycy9kb3ducmV2LnhtbFBLBQYAAAAABAAEAPoAAACfAwAA&#10;AAA=&#10;">
                <v:rect id="Rectangle 61668" o:spid="_x0000_s64265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8p3sMA&#10;AADeAAAADwAAAGRycy9kb3ducmV2LnhtbESPzYrCMBSF94LvEO6AG9HUFovTMcowILid6sbdpbm2&#10;YZqb0kRb394IAy4P5+fjbPejbcWdem8cK1gtExDEldOGawXn02GxAeEDssbWMSl4kIf9bjrZYqHd&#10;wL90L0Mt4gj7AhU0IXSFlL5qyKJfuo44elfXWwxR9rXUPQ5x3LYyTZJcWjQcCQ129NNQ9VfebIQM&#10;n5e5ke56yObHem2yTYplpdTsY/z+AhFoDO/wf/uoFeSrPM3gdSd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8p3sMAAADeAAAADwAAAAAAAAAAAAAAAACYAgAAZHJzL2Rv&#10;d25yZXYueG1sUEsFBgAAAAAEAAQA9QAAAIgDAAAAAA==&#10;" strokecolor="blue">
                  <o:lock v:ext="edit" aspectratio="t"/>
                </v:rect>
                <v:line id="Line 61669" o:spid="_x0000_s64266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soMQAAADeAAAADwAAAGRycy9kb3ducmV2LnhtbESPQWvCQBSE74L/YXmF3nSjlFhSVylC&#10;QHqrCl4f2dckTfbtsrua1F/vFgSPw8x8w6y3o+nFlXxoLStYzDMQxJXVLdcKTsdy9g4iRGSNvWVS&#10;8EcBtpvpZI2FtgN/0/UQa5EgHApU0MToCilD1ZDBMLeOOHk/1huMSfpaao9DgpteLrMslwZbTgsN&#10;Oto1VHWHi1Hgus61bih/V6eyv2XWn4P9Oiv1+jJ+foCINMZn+NHeawX5Il++wf+ddAX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ygxAAAAN4AAAAPAAAAAAAAAAAA&#10;AAAAAKECAABkcnMvZG93bnJldi54bWxQSwUGAAAAAAQABAD5AAAAkgMAAAAA&#10;" strokecolor="blue"/>
                <v:line id="Line 61670" o:spid="_x0000_s64267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JO8QAAADeAAAADwAAAGRycy9kb3ducmV2LnhtbESPQWvCQBSE74L/YXmF3nSj0FhSVylC&#10;QHqrCl4f2dckTfbtsrua1F/vFgSPw8x8w6y3o+nFlXxoLStYzDMQxJXVLdcKTsdy9g4iRGSNvWVS&#10;8EcBtpvpZI2FtgN/0/UQa5EgHApU0MToCilD1ZDBMLeOOHk/1huMSfpaao9DgpteLrMslwZbTgsN&#10;Oto1VHWHi1Hgus61bih/V6eyv2XWn4P9Oiv1+jJ+foCINMZn+NHeawX5Il++wf+ddAX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Yk7xAAAAN4AAAAPAAAAAAAAAAAA&#10;AAAAAKECAABkcnMvZG93bnJldi54bWxQSwUGAAAAAAQABAD5AAAAkgMAAAAA&#10;" strokecolor="blue"/>
                <v:line id="Line 61671" o:spid="_x0000_s64268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XTMQAAADeAAAADwAAAGRycy9kb3ducmV2LnhtbESPzWrDMBCE74G+g9hCb7GcHJzgRAml&#10;YCi55QdyXayt7dpaCUmNnTx9VSjkOMzMN8x2P5lB3MiHzrKCRZaDIK6t7rhRcDlX8zWIEJE1DpZJ&#10;wZ0C7Hcvsy2W2o58pNspNiJBOJSooI3RlVKGuiWDIbOOOHlf1huMSfpGao9jgptBLvO8kAY7Tgst&#10;Ovpoqe5PP0aB63vXubH6Xl2q4ZFbfw32cFXq7XV634CINMVn+L/9qRUUi2JZwN+ddAX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hxdMxAAAAN4AAAAPAAAAAAAAAAAA&#10;AAAAAKECAABkcnMvZG93bnJldi54bWxQSwUGAAAAAAQABAD5AAAAkgMAAAAA&#10;" strokecolor="blue"/>
              </v:group>
              <v:group id="Group 61672" o:spid="_x0000_s64269" style="position:absolute;left:16202;top:10655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OclzjIAAAA&#10;3gAAAA8AAAAAAAAAAAAAAAAAqgIAAGRycy9kb3ducmV2LnhtbFBLBQYAAAAABAAEAPoAAACfAwAA&#10;AAA=&#10;">
                <v:rect id="Rectangle 61673" o:spid="_x0000_s64270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7r8EA&#10;AADeAAAADwAAAGRycy9kb3ducmV2LnhtbERPTWvCQBC9C/0PyxR6kboxYrCpqxRB8Gr04m3IjsnS&#10;7GzIbk38951DocfH+97uJ9+pBw3RBTawXGSgiOtgHTcGrpfj+wZUTMgWu8Bk4EkR9ruX2RZLG0Y+&#10;06NKjZIQjiUaaFPqS61j3ZLHuAg9sXD3MHhMAodG2wFHCfedzrOs0B4dS0OLPR1aqr+rHy8l48dt&#10;7nS4H1fzU7N2q02OVW3M2+v09Qkq0ZT+xX/ukzVQLItc9sodu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u6/BAAAA3gAAAA8AAAAAAAAAAAAAAAAAmAIAAGRycy9kb3du&#10;cmV2LnhtbFBLBQYAAAAABAAEAPUAAACGAwAAAAA=&#10;" strokecolor="blue">
                  <o:lock v:ext="edit" aspectratio="t"/>
                </v:rect>
                <v:line id="Line 61674" o:spid="_x0000_s64271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DPsUAAADeAAAADwAAAGRycy9kb3ducmV2LnhtbESPzWrDMBCE74W8g9hCbo2cHNzUjRJK&#10;wFByyw/kulhb27W1EpIaO3n6qBDIcZiZb5jVZjS9uJAPrWUF81kGgriyuuVawelYvi1BhIissbdM&#10;Cq4UYLOevKyw0HbgPV0OsRYJwqFABU2MrpAyVA0ZDDPriJP3Y73BmKSvpfY4JLjp5SLLcmmw5bTQ&#10;oKNtQ1V3+DMKXNe51g3l7/up7G+Z9edgd2elpq/j1yeISGN8hh/tb60gn+eLD/i/k6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iDPsUAAADeAAAADwAAAAAAAAAA&#10;AAAAAAChAgAAZHJzL2Rvd25yZXYueG1sUEsFBgAAAAAEAAQA+QAAAJMDAAAAAA==&#10;" strokecolor="blue"/>
                <v:line id="Line 61675" o:spid="_x0000_s64272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u8fsMAAADeAAAADwAAAGRycy9kb3ducmV2LnhtbESPzYrCMBSF9wO+Q7jC7MbUEepQjSJC&#10;QdyNCm4vzZ22trkJScbWefrJQnB5OH986+1oenEnH1rLCuazDARxZXXLtYLLufz4AhEissbeMil4&#10;UIDtZvK2xkLbgb/pfoq1SCMcClTQxOgKKUPVkMEws444eT/WG4xJ+lpqj0MaN738zLJcGmw5PTTo&#10;aN9Q1Z1+jQLXda51Q3lbXsr+L7P+GuzxqtT7dNytQEQa4yv8bB+0gnyeLxJAwkko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7vH7DAAAA3gAAAA8AAAAAAAAAAAAA&#10;AAAAoQIAAGRycy9kb3ducmV2LnhtbFBLBQYAAAAABAAEAPkAAACRAwAAAAA=&#10;" strokecolor="blue"/>
                <v:line id="Line 61676" o:spid="_x0000_s64273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Z5cUAAADeAAAADwAAAGRycy9kb3ducmV2LnhtbESPQWvCQBSE7wX/w/KE3uomLaQSXUWE&#10;QPFWK3h9ZJ9JTPbtsrua2F/fLRR6HGbmG2a9ncwg7uRDZ1lBvshAENdWd9woOH1VL0sQISJrHCyT&#10;ggcF2G5mT2sstR35k+7H2IgE4VCigjZGV0oZ6pYMhoV1xMm7WG8wJukbqT2OCW4G+ZplhTTYcVpo&#10;0dG+pbo/3owC1/euc2N1fT9Vw3dm/TnYw1mp5/m0W4GINMX/8F/7Qyso8uIth9876Qr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cZ5cUAAADeAAAADwAAAAAAAAAA&#10;AAAAAAChAgAAZHJzL2Rvd25yZXYueG1sUEsFBgAAAAAEAAQA+QAAAJMDAAAAAA==&#10;" strokecolor="blue"/>
              </v:group>
              <v:group id="Group 61677" o:spid="_x0000_s64274" style="position:absolute;left:16202;top:10482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Yyon3IAAAA&#10;3gAAAA8AAAAAAAAAAAAAAAAAqgIAAGRycy9kb3ducmV2LnhtbFBLBQYAAAAABAAEAPoAAACfAwAA&#10;AAA=&#10;">
                <v:rect id="Rectangle 61678" o:spid="_x0000_s64275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A8MA&#10;AADeAAAADwAAAGRycy9kb3ducmV2LnhtbESPzYrCMBSF9wPzDuEKbkRTLVM6HaMMA4Jbqxt3l+ba&#10;Bpub0mRsfXsjCC4P5+fjrLejbcWNem8cK1guEhDEldOGawWn426eg/ABWWPrmBTcycN28/mxxkK7&#10;gQ90K0Mt4gj7AhU0IXSFlL5qyKJfuI44ehfXWwxR9rXUPQ5x3LZylSSZtGg4Ehrs6K+h6lr+2wgZ&#10;vs8zI91ll8729ZdJ8xWWlVLTyfj7AyLQGN7hV3uvFWTLLE3heSd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A8MAAADeAAAADwAAAAAAAAAAAAAAAACYAgAAZHJzL2Rv&#10;d25yZXYueG1sUEsFBgAAAAAEAAQA9QAAAIgDAAAAAA==&#10;" strokecolor="blue">
                  <o:lock v:ext="edit" aspectratio="t"/>
                </v:rect>
                <v:line id="Line 61679" o:spid="_x0000_s64276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6fcUAAADeAAAADwAAAGRycy9kb3ducmV2LnhtbESPQWvCQBSE7wX/w/IEb3VjLVGiq0gh&#10;UHqrFbw+ss8kJvt22d2atL++Kwg9DjPzDbPdj6YXN/KhtaxgMc9AEFdWt1wrOH2Vz2sQISJr7C2T&#10;gh8KsN9NnrZYaDvwJ92OsRYJwqFABU2MrpAyVA0ZDHPriJN3sd5gTNLXUnscEtz08iXLcmmw5bTQ&#10;oKO3hqru+G0UuK5zrRvK6+pU9r+Z9edgP85KzabjYQMi0hj/w4/2u1aQL/LlK9zvpCs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C6fcUAAADeAAAADwAAAAAAAAAA&#10;AAAAAAChAgAAZHJzL2Rvd25yZXYueG1sUEsFBgAAAAAEAAQA+QAAAJMDAAAAAA==&#10;" strokecolor="blue"/>
                <v:line id="Line 61680" o:spid="_x0000_s64277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f5sUAAADeAAAADwAAAGRycy9kb3ducmV2LnhtbESPQWvCQBSE7wX/w/IEb3VjpVGiq0gh&#10;UHqrFbw+ss8kJvt22d2atL++Kwg9DjPzDbPdj6YXN/KhtaxgMc9AEFdWt1wrOH2Vz2sQISJr7C2T&#10;gh8KsN9NnrZYaDvwJ92OsRYJwqFABU2MrpAyVA0ZDHPriJN3sd5gTNLXUnscEtz08iXLcmmw5bTQ&#10;oKO3hqru+G0UuK5zrRvK6+pU9r+Z9edgP85KzabjYQMi0hj/w4/2u1aQL/LlK9zvpCs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wf5sUAAADeAAAADwAAAAAAAAAA&#10;AAAAAAChAgAAZHJzL2Rvd25yZXYueG1sUEsFBgAAAAAEAAQA+QAAAJMDAAAAAA==&#10;" strokecolor="blue"/>
                <v:line id="Line 61681" o:spid="_x0000_s64278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6BkcQAAADeAAAADwAAAGRycy9kb3ducmV2LnhtbESPQWvCQBSE74X+h+UVeqsbLUSJrlKE&#10;gHirCl4f2WeSJvt22V1N7K/vFgSPw8x8w6w2o+nFjXxoLSuYTjIQxJXVLdcKTsfyYwEiRGSNvWVS&#10;cKcAm/XrywoLbQf+ptsh1iJBOBSooInRFVKGqiGDYWIdcfIu1huMSfpaao9DgptezrIslwZbTgsN&#10;Oto2VHWHq1Hgus61bih/5qey/82sPwe7Pyv1/jZ+LUFEGuMz/GjvtIJ8mn/m8H8nX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oGRxAAAAN4AAAAPAAAAAAAAAAAA&#10;AAAAAKECAABkcnMvZG93bnJldi54bWxQSwUGAAAAAAQABAD5AAAAkgMAAAAA&#10;" strokecolor="blue"/>
              </v:group>
              <v:group id="Group 61682" o:spid="_x0000_s64279" style="position:absolute;left:16202;top:10991;width:116;height:437;rotation:-90" coordorigin="3588,3306" coordsize="116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WRQHlyQAA&#10;AN4AAAAPAAAAAAAAAAAAAAAAAKoCAABkcnMvZG93bnJldi54bWxQSwUGAAAAAAQABAD6AAAAoAMA&#10;AAAA&#10;">
                <v:rect id="Rectangle 61683" o:spid="_x0000_s64280" style="position:absolute;left:3591;top:3306;width:11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tcsEA&#10;AADeAAAADwAAAGRycy9kb3ducmV2LnhtbERPTWvCQBC9C/0PyxR6kbrRYLDRVUpB8NrUi7chOyaL&#10;2dmQ3Zr033cOgsfH+94dJt+pOw3RBTawXGSgiOtgHTcGzj/H9w2omJAtdoHJwB9FOOxfZjssbRj5&#10;m+5VapSEcCzRQJtSX2od65Y8xkXoiYW7hsFjEjg02g44Srjv9CrLCu3RsTS02NNXS/Wt+vVSMn5c&#10;5k6H6zGfn5q1yzcrrGpj3l6nzy2oRFN6ih/ukzVQLItc9soduQJ6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yLXLBAAAA3gAAAA8AAAAAAAAAAAAAAAAAmAIAAGRycy9kb3du&#10;cmV2LnhtbFBLBQYAAAAABAAEAPUAAACGAwAAAAA=&#10;" strokecolor="blue">
                  <o:lock v:ext="edit" aspectratio="t"/>
                </v:rect>
                <v:line id="Line 61684" o:spid="_x0000_s64281" style="position:absolute;visibility:visible;mso-wrap-style:square" from="3591,3363" to="370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V48UAAADeAAAADwAAAGRycy9kb3ducmV2LnhtbESPQWvCQBSE7wX/w/IEb3VjhVSjq0gh&#10;UHqrFbw+ss8kJvt22d2atL++WxA8DjPzDbPdj6YXN/KhtaxgMc9AEFdWt1wrOH2VzysQISJr7C2T&#10;gh8KsN9NnrZYaDvwJ92OsRYJwqFABU2MrpAyVA0ZDHPriJN3sd5gTNLXUnscEtz08iXLcmmw5bTQ&#10;oKO3hqru+G0UuK5zrRvK6+up7H8z68/BfpyVmk3HwwZEpDE+wvf2u1aQL/LlGv7vpCs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EV48UAAADeAAAADwAAAAAAAAAA&#10;AAAAAAChAgAAZHJzL2Rvd25yZXYueG1sUEsFBgAAAAAEAAQA+QAAAJMDAAAAAA==&#10;" strokecolor="blue"/>
                <v:line id="Line 61685" o:spid="_x0000_s64282" style="position:absolute;visibility:visible;mso-wrap-style:square" from="3588,3674" to="3701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PA8MAAADeAAAADwAAAGRycy9kb3ducmV2LnhtbESPzYrCMBSF9wO+Q7jC7MbUQepQjSJC&#10;QdyNCm4vzZ22trkJScbWefrJQnB5OH986+1oenEnH1rLCuazDARxZXXLtYLLufz4AhEissbeMil4&#10;UIDtZvK2xkLbgb/pfoq1SCMcClTQxOgKKUPVkMEws444eT/WG4xJ+lpqj0MaN738zLJcGmw5PTTo&#10;aN9Q1Z1+jQLXda51Q3lbXsr+L7P+GuzxqtT7dNytQEQa4yv8bB+0gnyeLxJAwkko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9zwPDAAAA3gAAAA8AAAAAAAAAAAAA&#10;AAAAoQIAAGRycy9kb3ducmV2LnhtbFBLBQYAAAAABAAEAPkAAACRAwAAAAA=&#10;" strokecolor="blue"/>
                <v:line id="Line 61686" o:spid="_x0000_s64283" style="position:absolute;visibility:visible;mso-wrap-style:square" from="3648,3363" to="36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FqmMUAAADeAAAADwAAAGRycy9kb3ducmV2LnhtbESPQWvCQBSE7wX/w/KE3uompaQSXUWE&#10;QPFWK3h9ZJ9JTPbtsrua2F/fLRR6HGbmG2a9ncwg7uRDZ1lBvshAENdWd9woOH1VL0sQISJrHCyT&#10;ggcF2G5mT2sstR35k+7H2IgE4VCigjZGV0oZ6pYMhoV1xMm7WG8wJukbqT2OCW4G+ZplhTTYcVpo&#10;0dG+pbo/3owC1/euc2N1fT9Vw3dm/TnYw1mp5/m0W4GINMX/8F/7Qyso8uIth9876Qr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FqmMUAAADeAAAADwAAAAAAAAAA&#10;AAAAAAChAgAAZHJzL2Rvd25yZXYueG1sUEsFBgAAAAAEAAQA+QAAAJMDAAAAAA==&#10;" strokecolor="blue"/>
              </v:group>
            </v:group>
            <v:shape id="Picture 61687" o:spid="_x0000_s64284" type="#_x0000_t75" alt="WB-uP_Batteries_150-1cm5" style="position:absolute;left:8597;top:5821;width:798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lLnGAAAA3gAAAA8AAABkcnMvZG93bnJldi54bWxEj0FrwkAUhO+F/oflCb01G0MbJbpKUQqp&#10;tyYe9PbIPpNo9m3IbjX9912h4HGYmW+Y5Xo0nbjS4FrLCqZRDIK4srrlWsG+/Hydg3AeWWNnmRT8&#10;koP16vlpiZm2N/6ma+FrESDsMlTQeN9nUrqqIYMusj1x8E52MOiDHGqpB7wFuOlkEsepNNhyWGiw&#10;p01D1aX4MQp0et5tE1Me3KGaJadZfczN17tSL5PxYwHC0+gf4f92rhWk0/QtgfudcAX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UuUucYAAADeAAAADwAAAAAAAAAAAAAA&#10;AACfAgAAZHJzL2Rvd25yZXYueG1sUEsFBgAAAAAEAAQA9wAAAJIDAAAAAA==&#10;">
              <v:imagedata r:id="rId30" o:title="WB-uP_Batteries_150-1cm5"/>
            </v:shape>
            <v:rect id="Rectangle 61688" o:spid="_x0000_s64285" style="position:absolute;left:8458;top:6378;width:1226;height:2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2IscA&#10;AADeAAAADwAAAGRycy9kb3ducmV2LnhtbESPT2vCQBTE7wW/w/IEb3WTqqGkbkTE/jtU0eTS2yP7&#10;mgSzb0N21fjtuwWhx2FmfsMsV4NpxYV611hWEE8jEMSl1Q1XCor89fEZhPPIGlvLpOBGDlbZ6GGJ&#10;qbZXPtDl6CsRIOxSVFB736VSurImg25qO+Lg/djeoA+yr6Tu8RrgppVPUZRIgw2HhRo72tRUno5n&#10;o2BtqmK//V58feZY5G+7Yobb3btSk/GwfgHhafD/4Xv7QytI4mQ+g7874Q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9iLHAAAA3gAAAA8AAAAAAAAAAAAAAAAAmAIAAGRy&#10;cy9kb3ducmV2LnhtbFBLBQYAAAAABAAEAPUAAACMAwAAAAA=&#10;" filled="f" stroked="f">
              <v:textbox style="mso-next-textbox:#Rectangle 61688" inset="0,0,0,0">
                <w:txbxContent>
                  <w:p w:rsidR="00642BF0" w:rsidRPr="00047022" w:rsidRDefault="00642BF0" w:rsidP="000C6BD9">
                    <w:pPr>
                      <w:pStyle w:val="CallOuts"/>
                    </w:pPr>
                    <w:r w:rsidRPr="00047022">
                      <w:t>Batter</w:t>
                    </w:r>
                    <w:r>
                      <w:t>y Blocks</w:t>
                    </w:r>
                  </w:p>
                </w:txbxContent>
              </v:textbox>
            </v:rect>
            <v:rect id="Rectangle 61689" o:spid="_x0000_s64286" style="position:absolute;left:8198;top:3257;width:1653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5YMgA&#10;AADeAAAADwAAAGRycy9kb3ducmV2LnhtbESPT2vCQBTE7wW/w/IKvdWNEoKkrmIFsdAe6p9DvT2y&#10;zySafbtmtzF++25B8DjMzG+Y6bw3jeio9bVlBaNhAoK4sLrmUsF+t3qdgPABWWNjmRTcyMN8Nnia&#10;Yq7tlTfUbUMpIoR9jgqqEFwupS8qMuiH1hFH72hbgyHKtpS6xWuEm0aOkySTBmuOCxU6WlZUnLe/&#10;RsHSfW0+HZ/e0/H6VvzI7vJ9OmRKvTz3izcQgfrwCN/bH1pBNsrSFP7vx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blgyAAAAN4AAAAPAAAAAAAAAAAAAAAAAJgCAABk&#10;cnMvZG93bnJldi54bWxQSwUGAAAAAAQABAD1AAAAjQMAAAAA&#10;" filled="f" fillcolor="#eaf1dd">
              <v:stroke dashstyle="longDash"/>
            </v:rect>
            <v:rect id="Rectangle 61690" o:spid="_x0000_s64287" style="position:absolute;left:8243;top:6764;width:155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iyccA&#10;AADeAAAADwAAAGRycy9kb3ducmV2LnhtbESPT2vCQBTE74LfYXlCb7qx2KCpq4i16NF/YHt7ZF+T&#10;YPZtyG5N9NO7guBxmJnfMNN5a0pxodoVlhUMBxEI4tTqgjMFx8N3fwzCeWSNpWVScCUH81m3M8VE&#10;24Z3dNn7TAQIuwQV5N5XiZQuzcmgG9iKOHh/tjbog6wzqWtsAtyU8j2KYmmw4LCQY0XLnNLz/t8o&#10;WI+rxc/G3pqsXP2uT9vT5Osw8Uq99drFJwhPrX+Fn+2NVhAP49EH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cYsnHAAAA3gAAAA8AAAAAAAAAAAAAAAAAmAIAAGRy&#10;cy9kb3ducmV2LnhtbFBLBQYAAAAABAAEAPUAAACMAwAAAAA=&#10;" filled="f" stroked="f">
              <v:textbox style="mso-next-textbox:#Rectangle 61690" inset="0,0,0,0">
                <w:txbxContent>
                  <w:p w:rsidR="00642BF0" w:rsidRPr="008F2EF6" w:rsidRDefault="00642BF0" w:rsidP="000C6BD9">
                    <w:pPr>
                      <w:pStyle w:val="CallOuts"/>
                      <w:jc w:val="center"/>
                      <w:rPr>
                        <w:b/>
                      </w:rPr>
                    </w:pPr>
                    <w:proofErr w:type="spellStart"/>
                    <w:r w:rsidRPr="008F2EF6">
                      <w:rPr>
                        <w:b/>
                      </w:rPr>
                      <w:t>Optional</w:t>
                    </w:r>
                    <w:proofErr w:type="spellEnd"/>
                    <w:r w:rsidRPr="008F2EF6">
                      <w:rPr>
                        <w:b/>
                      </w:rPr>
                      <w:t xml:space="preserve"> </w:t>
                    </w:r>
                    <w:r w:rsidRPr="008F2EF6">
                      <w:rPr>
                        <w:b/>
                      </w:rPr>
                      <w:br/>
                      <w:t>Equipment</w:t>
                    </w:r>
                  </w:p>
                </w:txbxContent>
              </v:textbox>
            </v:rect>
            <w10:anchorlock/>
          </v:group>
        </w:pict>
      </w:r>
      <w:r>
        <w:rPr>
          <w:noProof/>
          <w:lang w:val="nb-NO"/>
        </w:rPr>
        <w:pict>
          <v:group id="Canvas 61691" o:spid="_x0000_s63902" editas="canvas" style="position:absolute;left:0;text-align:left;margin-left:3.45pt;margin-top:38.85pt;width:481.25pt;height:102.4pt;z-index:251720192" coordorigin="1231,3077" coordsize="9625,2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">
            <v:shape id="_x0000_s63903" type="#_x0000_t75" style="position:absolute;left:1231;top:3077;width:9625;height:2048;visibility:visible;mso-wrap-style:square" fillcolor="#eaf1dd [662]">
              <v:fill o:detectmouseclick="t"/>
              <v:path o:connecttype="none"/>
            </v:shape>
            <v:shape id="Picture 61693" o:spid="_x0000_s63904" type="#_x0000_t75" alt="HE-man_moods-1_150-2cm5" style="position:absolute;left:1345;top:3618;width:1311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xKrFAAAA3gAAAA8AAABkcnMvZG93bnJldi54bWxEj0FLAzEUhO9C/0N4BW/2baVEWZuWUlAK&#10;nqyK18fmdXft5mVN0u3aX28EweMwM98wy/XoOjVwiK0XA/NZAYql8raV2sDb6+PNPaiYSCx1XtjA&#10;N0dYryZXSyqtP8sLD/tUqwyRWJKBJqW+RIxVw47izPcs2Tv44ChlGWq0gc4Z7jq8LQqNjlrJCw31&#10;vG24Ou5PzsAJn9/58qXxYzjoy9Ont3gMyZjr6bh5AJV4TP/hv/bOGtBzvbiD3zv5CuD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XcSqxQAAAN4AAAAPAAAAAAAAAAAAAAAA&#10;AJ8CAABkcnMvZG93bnJldi54bWxQSwUGAAAAAAQABAD3AAAAkQMAAAAA&#10;">
              <v:imagedata r:id="rId31" o:title="HE-man_moods-1_150-2cm5"/>
            </v:shape>
            <v:rect id="Rectangle 61694" o:spid="_x0000_s63905" style="position:absolute;left:6790;top:3358;width:2919;height:16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dsIA&#10;AADeAAAADwAAAGRycy9kb3ducmV2LnhtbERPTUvDQBC9C/0PyxS82U1FoqTdllIRFcRilZ6H7Lgb&#10;zM7G7DaJ/945CB4f73u9nUKrBupTE9nAclGAIq6jbdgZ+Hh/uLoDlTKyxTYyGfihBNvN7GKNlY0j&#10;v9FwzE5JCKcKDficu0rrVHsKmBaxIxbuM/YBs8DeadvjKOGh1ddFUeqADUuDx472nuqv4zkYKMOJ&#10;b7/vH1/ceQyld8+H+DoOxlzOp90KVKYp/4v/3E9WfMvyRvbKHb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0d2wgAAAN4AAAAPAAAAAAAAAAAAAAAAAJgCAABkcnMvZG93&#10;bnJldi54bWxQSwUGAAAAAAQABAD1AAAAhwMAAAAA&#10;" filled="f" fillcolor="#eaf1dd" stroked="f" strokeweight=".25pt">
              <v:textbox inset="0,0,0,0">
                <w:txbxContent>
                  <w:tbl>
                    <w:tblPr>
                      <w:tblW w:w="0" w:type="auto"/>
                      <w:jc w:val="center"/>
                      <w:tblCellMar>
                        <w:top w:w="28" w:type="dxa"/>
                        <w:left w:w="28" w:type="dxa"/>
                        <w:right w:w="28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97"/>
                      <w:gridCol w:w="1671"/>
                      <w:gridCol w:w="737"/>
                    </w:tblGrid>
                    <w:tr w:rsidR="00642BF0" w:rsidRPr="003B672C" w:rsidTr="00B84C47">
                      <w:trPr>
                        <w:jc w:val="center"/>
                      </w:trPr>
                      <w:tc>
                        <w:tcPr>
                          <w:tcW w:w="0" w:type="auto"/>
                          <w:gridSpan w:val="3"/>
                          <w:tcBorders>
                            <w:top w:val="single" w:sz="4" w:space="0" w:color="C2D69B"/>
                            <w:bottom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B84C47">
                          <w:pPr>
                            <w:pStyle w:val="DwgTxt6"/>
                            <w:jc w:val="center"/>
                            <w:rPr>
                              <w:b/>
                              <w:color w:val="4F6228" w:themeColor="accent3" w:themeShade="80"/>
                            </w:rPr>
                          </w:pPr>
                          <w:r w:rsidRPr="003B672C">
                            <w:rPr>
                              <w:b/>
                              <w:color w:val="4F6228" w:themeColor="accent3" w:themeShade="80"/>
                            </w:rPr>
                            <w:t>Torque Recommendations</w:t>
                          </w:r>
                        </w:p>
                      </w:tc>
                    </w:tr>
                    <w:tr w:rsidR="00642BF0" w:rsidRPr="003B672C" w:rsidTr="00B84C47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B84C47">
                          <w:pPr>
                            <w:pStyle w:val="DwgTxt6"/>
                            <w:rPr>
                              <w:color w:val="4F6228" w:themeColor="accent3" w:themeShade="80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B84C47">
                          <w:pPr>
                            <w:pStyle w:val="DwgTxt6"/>
                            <w:rPr>
                              <w:color w:val="4F6228" w:themeColor="accent3" w:themeShade="80"/>
                            </w:rPr>
                          </w:pPr>
                          <w:r w:rsidRPr="003B672C">
                            <w:rPr>
                              <w:color w:val="4F6228" w:themeColor="accent3" w:themeShade="80"/>
                            </w:rPr>
                            <w:t>Type</w:t>
                          </w:r>
                          <w:r w:rsidRPr="003B672C">
                            <w:rPr>
                              <w:color w:val="4F6228" w:themeColor="accent3" w:themeShade="80"/>
                            </w:rPr>
                            <w:br/>
                            <w:t>&amp; Size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B84C47">
                          <w:pPr>
                            <w:pStyle w:val="DwgTxt6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 w:rsidRPr="003B672C">
                            <w:rPr>
                              <w:color w:val="4F6228" w:themeColor="accent3" w:themeShade="80"/>
                            </w:rPr>
                            <w:t>Torque</w:t>
                          </w:r>
                          <w:r w:rsidRPr="003B672C">
                            <w:rPr>
                              <w:color w:val="4F6228" w:themeColor="accent3" w:themeShade="80"/>
                            </w:rPr>
                            <w:br/>
                            <w:t xml:space="preserve"> (Nm)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A53B64" w:rsidRDefault="00642BF0" w:rsidP="00B84C47">
                          <w:pPr>
                            <w:pStyle w:val="DwgTxt6"/>
                          </w:pPr>
                          <w:r>
                            <w:t>T1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A53B64" w:rsidRDefault="00642BF0" w:rsidP="00B84C47">
                          <w:pPr>
                            <w:pStyle w:val="DwgTxt6"/>
                          </w:pPr>
                          <w:r>
                            <w:t>Bolts M8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A53B64" w:rsidRDefault="00642BF0" w:rsidP="00B84C47">
                          <w:pPr>
                            <w:pStyle w:val="DwgTxt6"/>
                            <w:jc w:val="center"/>
                          </w:pPr>
                          <w:r>
                            <w:t>12.0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167D5B" w:rsidRDefault="00642BF0" w:rsidP="00B84C47">
                          <w:pPr>
                            <w:pStyle w:val="DwgTxt6"/>
                          </w:pPr>
                          <w:r w:rsidRPr="00167D5B">
                            <w:t>T2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167D5B" w:rsidRDefault="00642BF0" w:rsidP="00B84C47">
                          <w:pPr>
                            <w:pStyle w:val="DwgTxt6"/>
                          </w:pPr>
                          <w:r>
                            <w:t>Screws</w:t>
                          </w:r>
                          <w:r w:rsidRPr="00167D5B">
                            <w:t xml:space="preserve"> M</w:t>
                          </w:r>
                          <w:r>
                            <w:t>5-M6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167D5B" w:rsidRDefault="00642BF0" w:rsidP="00B84C47">
                          <w:pPr>
                            <w:pStyle w:val="DwgTxt6"/>
                            <w:jc w:val="center"/>
                          </w:pPr>
                          <w:r>
                            <w:t>2.0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167D5B" w:rsidRDefault="00642BF0" w:rsidP="00B84C47">
                          <w:pPr>
                            <w:pStyle w:val="DwgTxt6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167D5B" w:rsidRDefault="00642BF0" w:rsidP="00B84C47">
                          <w:pPr>
                            <w:pStyle w:val="DwgTxt6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167D5B" w:rsidRDefault="00642BF0" w:rsidP="00B84C47">
                          <w:pPr>
                            <w:pStyle w:val="DwgTxt6"/>
                            <w:jc w:val="center"/>
                          </w:pP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>T5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 xml:space="preserve">PG21 </w:t>
                          </w:r>
                          <w:r>
                            <w:t>plastic (metal) [cap nut]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  <w:jc w:val="center"/>
                          </w:pPr>
                          <w:r w:rsidRPr="008F5BB3">
                            <w:t>7.5</w:t>
                          </w:r>
                          <w:r>
                            <w:t xml:space="preserve"> (10) [5.0]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>T6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 xml:space="preserve">PG29 </w:t>
                          </w:r>
                          <w:r>
                            <w:t>plastic  (metal) [cap nut]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  <w:jc w:val="center"/>
                          </w:pPr>
                          <w:r>
                            <w:t>7.5 (10) [5.0]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>T7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  <w:r w:rsidRPr="008F5BB3">
                            <w:t xml:space="preserve">PG36 </w:t>
                          </w:r>
                          <w:r>
                            <w:t>plastic  (metal) [cap nut]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  <w:jc w:val="center"/>
                          </w:pPr>
                          <w:r>
                            <w:t>7.5 (10) [5.0]</w:t>
                          </w:r>
                        </w:p>
                      </w:tc>
                    </w:tr>
                    <w:tr w:rsidR="00642BF0" w:rsidRPr="00A53B64" w:rsidTr="00B84C47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bottom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bottom w:val="single" w:sz="4" w:space="0" w:color="76923C"/>
                            <w:right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bottom w:val="single" w:sz="4" w:space="0" w:color="76923C"/>
                          </w:tcBorders>
                        </w:tcPr>
                        <w:p w:rsidR="00642BF0" w:rsidRPr="008F5BB3" w:rsidRDefault="00642BF0" w:rsidP="00B84C47">
                          <w:pPr>
                            <w:pStyle w:val="DwgTxt6"/>
                            <w:jc w:val="center"/>
                          </w:pPr>
                        </w:p>
                      </w:tc>
                    </w:tr>
                  </w:tbl>
                  <w:p w:rsidR="00642BF0" w:rsidRPr="00BA04DC" w:rsidRDefault="00642BF0" w:rsidP="00FD7322">
                    <w:pPr>
                      <w:pStyle w:val="DwgTxt6"/>
                      <w:jc w:val="center"/>
                    </w:pPr>
                    <w:r w:rsidRPr="00A53B64">
                      <w:t>Note: General t</w:t>
                    </w:r>
                    <w:r>
                      <w:t xml:space="preserve">olerance: </w:t>
                    </w:r>
                    <w:r w:rsidRPr="00FD1D99">
                      <w:t>±10%</w:t>
                    </w:r>
                  </w:p>
                </w:txbxContent>
              </v:textbox>
            </v:re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61695" o:spid="_x0000_s63906" type="#_x0000_t61" style="position:absolute;left:3080;top:3227;width:2532;height:144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mDcUA&#10;AADeAAAADwAAAGRycy9kb3ducmV2LnhtbESPQWsCMRSE7wX/Q3iF3jRRyqKrUYqglF6Kqy14e2xe&#10;N1s3L8sm1fXfG0HocZiZb5jFqneNOFMXas8axiMFgrj0puZKw2G/GU5BhIhssPFMGq4UYLUcPC0w&#10;N/7COzoXsRIJwiFHDTbGNpcylJYchpFviZP34zuHMcmukqbDS4K7Rk6UyqTDmtOCxZbWlspT8ec0&#10;HOn78EX2M2x/r2qLH/4kXaG0fnnu3+YgIvXxP/xovxsN2Th7ncH9Tr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+YNxQAAAN4AAAAPAAAAAAAAAAAAAAAAAJgCAABkcnMv&#10;ZG93bnJldi54bWxQSwUGAAAAAAQABAD1AAAAigMAAAAA&#10;" adj="-5443,9942" filled="f" strokecolor="#7f7f7f">
              <v:stroke dashstyle="dash"/>
              <v:textbox>
                <w:txbxContent>
                  <w:p w:rsidR="00642BF0" w:rsidRDefault="00642BF0" w:rsidP="00FD7322">
                    <w:pPr>
                      <w:pStyle w:val="CallOuts"/>
                    </w:pPr>
                  </w:p>
                </w:txbxContent>
              </v:textbox>
            </v:shape>
            <v:rect id="Rectangle 61696" o:spid="_x0000_s63907" style="position:absolute;left:4992;top:3183;width:718;height:1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+SsUA&#10;AADeAAAADwAAAGRycy9kb3ducmV2LnhtbESPXWvCMBSG7wX/QziCd5p2uLp1RhHBMdiVOsYuj81Z&#10;U9acdEm03b9fLgQvX94vntVmsK24kg+NYwX5PANBXDndcK3g47SfPYEIEVlj65gU/FGAzXo8WmGp&#10;Xc8Huh5jLdIIhxIVmBi7UspQGbIY5q4jTt638xZjkr6W2mOfxm0rH7KskBYbTg8GO9oZqn6OF6uA&#10;zwvMl7+fi6+t6Z/rV/2ui7NXajoZti8gIg3xHr6137SCIi8eE0DCSSg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P5KxQAAAN4AAAAPAAAAAAAAAAAAAAAAAJgCAABkcnMv&#10;ZG93bnJldi54bWxQSwUGAAAAAAQABAD1AAAAigMAAAAA&#10;" stroked="f" strokeweight=".25pt">
              <v:textbox inset="0,0,0,0">
                <w:txbxContent>
                  <w:p w:rsidR="00642BF0" w:rsidRPr="009A739E" w:rsidRDefault="00642BF0" w:rsidP="00FD7322">
                    <w:pPr>
                      <w:pStyle w:val="CallOuts"/>
                      <w:jc w:val="right"/>
                    </w:pPr>
                    <w:r w:rsidRPr="009A739E">
                      <w:t>Tools</w:t>
                    </w:r>
                  </w:p>
                </w:txbxContent>
              </v:textbox>
            </v:rect>
            <v:group id="Group 61697" o:spid="_x0000_s63908" style="position:absolute;left:3251;top:4221;width:737;height:571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<o:lock v:ext="edit" aspectratio="t"/>
              <v:shape id="Freeform 61698" o:spid="_x0000_s63909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<o:lock v:ext="edit" aspectratio="t"/>
              </v:shape>
              <v:shape id="Freeform 61699" o:spid="_x0000_s63910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<o:lock v:ext="edit" aspectratio="t"/>
              </v:shape>
              <v:shape id="Freeform 61700" o:spid="_x0000_s63911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<o:lock v:ext="edit" aspectratio="t"/>
              </v:shape>
              <v:shape id="Freeform 61701" o:spid="_x0000_s63912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<o:lock v:ext="edit" aspectratio="t"/>
              </v:shape>
              <v:shape id="Freeform 61702" o:spid="_x0000_s63913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<o:lock v:ext="edit" aspectratio="t"/>
              </v:shape>
              <v:shape id="Freeform 61703" o:spid="_x0000_s63914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<o:lock v:ext="edit" aspectratio="t"/>
              </v:shape>
              <v:shape id="Freeform 61704" o:spid="_x0000_s63915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<o:lock v:ext="edit" aspectratio="t"/>
              </v:shape>
              <v:shape id="Freeform 61705" o:spid="_x0000_s63916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<o:lock v:ext="edit" aspectratio="t"/>
              </v:shape>
              <v:shape id="Freeform 61706" o:spid="_x0000_s63917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<o:lock v:ext="edit" aspectratio="t"/>
              </v:shape>
              <v:shape id="Freeform 61707" o:spid="_x0000_s63918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<o:lock v:ext="edit" aspectratio="t"/>
              </v:shape>
              <v:shape id="Freeform 61708" o:spid="_x0000_s63919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<o:lock v:ext="edit" aspectratio="t"/>
              </v:shape>
              <v:shape id="Freeform 61709" o:spid="_x0000_s63920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<o:lock v:ext="edit" aspectratio="t"/>
              </v:shape>
              <v:shape id="Freeform 61710" o:spid="_x0000_s63921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<o:lock v:ext="edit" aspectratio="t"/>
              </v:shape>
              <v:shape id="Freeform 61711" o:spid="_x0000_s63922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<o:lock v:ext="edit" aspectratio="t"/>
              </v:shape>
              <v:shape id="Freeform 61712" o:spid="_x0000_s63923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<o:lock v:ext="edit" aspectratio="t"/>
              </v:shape>
              <v:shape id="Freeform 61713" o:spid="_x0000_s63924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<o:lock v:ext="edit" aspectratio="t"/>
              </v:shape>
              <v:shape id="Freeform 61714" o:spid="_x0000_s63925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<o:lock v:ext="edit" aspectratio="t"/>
              </v:shape>
              <v:shape id="Freeform 61715" o:spid="_x0000_s63926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<o:lock v:ext="edit" aspectratio="t"/>
              </v:shape>
              <v:shape id="Freeform 61716" o:spid="_x0000_s63927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<o:lock v:ext="edit" aspectratio="t"/>
              </v:shape>
              <v:shape id="Freeform 61717" o:spid="_x0000_s63928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<o:lock v:ext="edit" aspectratio="t"/>
              </v:shape>
              <v:shape id="Freeform 61718" o:spid="_x0000_s63929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<o:lock v:ext="edit" aspectratio="t"/>
              </v:shape>
              <v:shape id="Freeform 61719" o:spid="_x0000_s63930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<o:lock v:ext="edit" aspectratio="t"/>
              </v:shape>
              <v:shape id="Freeform 61720" o:spid="_x0000_s63931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<o:lock v:ext="edit" aspectratio="t"/>
              </v:shape>
              <v:shape id="Freeform 61721" o:spid="_x0000_s63932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<o:lock v:ext="edit" aspectratio="t"/>
              </v:shape>
              <v:shape id="Freeform 61722" o:spid="_x0000_s63933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<o:lock v:ext="edit" aspectratio="t"/>
              </v:shape>
              <v:shape id="Freeform 61723" o:spid="_x0000_s63934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<o:lock v:ext="edit" aspectratio="t"/>
              </v:shape>
              <v:shape id="Freeform 61724" o:spid="_x0000_s63935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<o:lock v:ext="edit" aspectratio="t"/>
              </v:shape>
              <v:shape id="Freeform 61725" o:spid="_x0000_s63936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<v:path arrowok="t" o:connecttype="custom" o:connectlocs="2,110;18,88;34,66;48,42;60,18;60,12;58,4;56,0;50,4;36,28;22,54;12,80;0,106;0,108;0,110;0,112;2,110;2,110" o:connectangles="0,0,0,0,0,0,0,0,0,0,0,0,0,0,0,0,0,0"/>
                <o:lock v:ext="edit" aspectratio="t"/>
              </v:shape>
              <v:shape id="Freeform 61726" o:spid="_x0000_s63937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<o:lock v:ext="edit" aspectratio="t"/>
              </v:shape>
              <v:shape id="Freeform 61727" o:spid="_x0000_s63938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<o:lock v:ext="edit" aspectratio="t"/>
              </v:shape>
              <v:shape id="Freeform 61728" o:spid="_x0000_s63939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<o:lock v:ext="edit" aspectratio="t"/>
              </v:shape>
            </v:group>
            <v:group id="Group 61729" o:spid="_x0000_s63940" style="position:absolute;left:4162;top:4404;width:172;height:172" coordorigin="12104,15497" coordsize="51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QIzsYAAADe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iROZlP4&#10;uxOugFy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5AjOxgAAAN4A&#10;AAAPAAAAAAAAAAAAAAAAAKoCAABkcnMvZG93bnJldi54bWxQSwUGAAAAAAQABAD6AAAAnQMAAAAA&#10;">
              <o:lock v:ext="edit" aspectratio="t"/>
              <v:oval id="Oval 61730" o:spid="_x0000_s63941" style="position:absolute;left:12104;top:15497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5g8YA&#10;AADeAAAADwAAAGRycy9kb3ducmV2LnhtbESPT2vCQBTE74V+h+UJvenGUkKMriKFQkp7adT7M/tM&#10;otm3IbvNn376bkHocZiZ3zCb3Wga0VPnassKlosIBHFhdc2lguPhbZ6AcB5ZY2OZFEzkYLd9fNhg&#10;qu3AX9TnvhQBwi5FBZX3bSqlKyoy6Ba2JQ7exXYGfZBdKXWHQ4CbRj5HUSwN1hwWKmzptaLiln8b&#10;BXz1P/xRyNO0avk8HvPPrHlPlHqajfs1CE+j/w/f25lWEC/j5AX+7o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e5g8YAAADeAAAADwAAAAAAAAAAAAAAAACYAgAAZHJz&#10;L2Rvd25yZXYueG1sUEsFBgAAAAAEAAQA9QAAAIsDAAAAAA==&#10;" filled="f" strokecolor="#7f7f7f">
                <o:lock v:ext="edit" aspectratio="t"/>
              </v:oval>
              <v:shape id="AutoShape 61731" o:spid="_x0000_s63942" type="#_x0000_t32" style="position:absolute;left:12158;top:15751;width:394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A1sgAAADeAAAADwAAAGRycy9kb3ducmV2LnhtbESPX0vDQBDE3wW/w7FCX6S9tGAsaa9F&#10;BcEH/9AaaB+X3JoL5vbS3NrGb98rCD4OM/MbZrkefKuO1McmsIHpJANFXAXbcG2g/Hwez0FFQbbY&#10;BiYDvxRhvbq+WmJhw4k3dNxKrRKEY4EGnEhXaB0rRx7jJHTEyfsKvUdJsq+17fGU4L7VsyzLtceG&#10;04LDjp4cVd/bH29gd5CP2/I9+Pv95vXRlfVbmx/EmNHN8LAAJTTIf/iv/WIN5NN8fgeXO+kK6N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DA1sgAAADeAAAADwAAAAAA&#10;AAAAAAAAAAChAgAAZHJzL2Rvd25yZXYueG1sUEsFBgAAAAAEAAQA+QAAAJYDAAAAAA==&#10;" strokecolor="#7f7f7f" strokeweight="1pt">
                <o:lock v:ext="edit" aspectratio="t"/>
              </v:shape>
            </v:group>
            <v:rect id="Rectangle 61732" o:spid="_x0000_s63943" style="position:absolute;left:4402;top:4409;width:990;height:17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<v:textbox inset="0,0,0,0">
                <w:txbxContent>
                  <w:p w:rsidR="00642BF0" w:rsidRPr="00396E6B" w:rsidRDefault="00642BF0" w:rsidP="00FD7322">
                    <w:pPr>
                      <w:pStyle w:val="CallOuts"/>
                      <w:jc w:val="left"/>
                    </w:pPr>
                    <w:r>
                      <w:t>Flat 6mm</w:t>
                    </w:r>
                  </w:p>
                </w:txbxContent>
              </v:textbox>
            </v:rect>
            <v:shape id="Picture 61733" o:spid="_x0000_s63944" type="#_x0000_t75" alt="adjustable-wrench_150-2cm" style="position:absolute;left:3150;top:3771;width:967;height:25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QpnIAAAA3gAAAA8AAABkcnMvZG93bnJldi54bWxEj0FrwkAUhO8F/8PyBC9FN0qJEl1FlEAL&#10;UmgUvD6zzySYfRuzq6b++m6h0OMwM98wi1VnanGn1lWWFYxHEQji3OqKCwWHfTqcgXAeWWNtmRR8&#10;k4PVsveywETbB3/RPfOFCBB2CSoovW8SKV1ekkE3sg1x8M62NeiDbAupW3wEuKnlJIpiabDisFBi&#10;Q5uS8kt2Mwou8elVX6vt2+4jfa4n6XGbnT73Sg363XoOwlPn/8N/7XetIB7Hsyn83glX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9EKZyAAAAN4AAAAPAAAAAAAAAAAA&#10;AAAAAJ8CAABkcnMvZG93bnJldi54bWxQSwUGAAAAAAQABAD3AAAAlAMAAAAA&#10;">
              <v:imagedata r:id="rId32" o:title="adjustable-wrench_150-2cm" chromakey="white"/>
            </v:shape>
            <v:rect id="Rectangle 61734" o:spid="_x0000_s63945" style="position:absolute;left:4422;top:3831;width:573;height:1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PecUA&#10;AADeAAAADwAAAGRycy9kb3ducmV2LnhtbERPyW7CMBC9V+o/WFOpFwQOFQRIMahFKoKe2ESvQzxN&#10;osbjYBtI/x4fKvX49PbpvDW1uJLzlWUF/V4Cgji3uuJCwWH/0R2D8AFZY22ZFPySh/ns8WGKmbY3&#10;3tJ1FwoRQ9hnqKAMocmk9HlJBn3PNsSR+7bOYIjQFVI7vMVwU8uXJEmlwYpjQ4kNLUrKf3YXo+C9&#10;szwN3Nmt7ddk80ludToO85FSz0/t2yuIQG34F/+5V1pB2k/HcW+8E6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o95xQAAAN4AAAAPAAAAAAAAAAAAAAAAAJgCAABkcnMv&#10;ZG93bnJldi54bWxQSwUGAAAAAAQABAD1AAAAigMAAAAA&#10;" filled="f" fillcolor="#cff" stroked="f" strokeweight=".25pt">
              <v:textbox inset="0,0,0,0">
                <w:txbxContent>
                  <w:p w:rsidR="00642BF0" w:rsidRPr="00396E6B" w:rsidRDefault="00642BF0" w:rsidP="00FD7322">
                    <w:pPr>
                      <w:pStyle w:val="CallOuts"/>
                      <w:jc w:val="left"/>
                    </w:pPr>
                    <w:r>
                      <w:t>AW</w:t>
                    </w:r>
                  </w:p>
                </w:txbxContent>
              </v:textbox>
            </v:rect>
            <v:group id="Group 61735" o:spid="_x0000_s63946" style="position:absolute;left:3154;top:3869;width:1838;height:703" coordorigin="16227,13403" coordsize="1838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w/JMcAAADe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CJk+kM&#10;nnfCFZD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ww/JMcAAADe&#10;AAAADwAAAAAAAAAAAAAAAACqAgAAZHJzL2Rvd25yZXYueG1sUEsFBgAAAAAEAAQA+gAAAJ4DAAAA&#10;AA==&#10;">
              <v:shape id="Picture 61736" o:spid="_x0000_s63947" type="#_x0000_t75" style="position:absolute;left:16345;top:13285;width:703;height:939;rotation:72665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d97GAAAA3gAAAA8AAABkcnMvZG93bnJldi54bWxEj81qAjEUhfeFvkO4hW6KZhQcdDSKiEK7&#10;KmqL2+vkOjM6uRknqaY+vVkILg/nj28yC6YWF2pdZVlBr5uAIM6trrhQ8LNddYYgnEfWWFsmBf/k&#10;YDZ9fZlgpu2V13TZ+ELEEXYZKii9bzIpXV6SQde1DXH0DrY16KNsC6lbvMZxU8t+kqTSYMXxocSG&#10;FiXlp82fUfD9dRse+BgWAX8Hy4/17rw/Ds5Kvb+F+RiEp+Cf4Uf7UytIe+koAkSci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t33sYAAADeAAAADwAAAAAAAAAAAAAA&#10;AACfAgAAZHJzL2Rvd25yZXYueG1sUEsFBgAAAAAEAAQA9wAAAJIDAAAAAA==&#10;">
                <v:imagedata r:id="rId33" o:title=""/>
              </v:shape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61737" o:spid="_x0000_s63948" type="#_x0000_t123" style="position:absolute;left:17210;top:13619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M+MYA&#10;AADeAAAADwAAAGRycy9kb3ducmV2LnhtbESP0WqDQBRE3wP9h+UW+hZXK4gx2YRQCBFKaKv9gIt7&#10;oxL3rribxP59N1Do4zAzZ5jNbjaDuNHkessKkigGQdxY3XOr4Ls+LHMQziNrHCyTgh9ysNs+LTZY&#10;aHvnL7pVvhUBwq5ABZ33YyGlazoy6CI7EgfvbCeDPsiplXrCe4CbQb7GcSYN9hwWOhzpraPmUl2N&#10;glWdp+Vnlr7n84eR8nQ9+upwVOrled6vQXia/X/4r11qBVmSrRJ43A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EM+MYAAADeAAAADwAAAAAAAAAAAAAAAACYAgAAZHJz&#10;L2Rvd25yZXYueG1sUEsFBgAAAAAEAAQA9QAAAIsDAAAAAA==&#10;" filled="f" strokecolor="#7f7f7f">
                <o:lock v:ext="edit" aspectratio="t"/>
              </v:shape>
              <v:rect id="Rectangle 61738" o:spid="_x0000_s63949" style="position:absolute;left:17492;top:13650;width:573;height:1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uTsgA&#10;AADeAAAADwAAAGRycy9kb3ducmV2LnhtbESPT2sCMRTE70K/Q3hCL0WzSrvqapS20KI9+Q+9PjfP&#10;3aWbl22S6vbbN4WCx2FmfsPMFq2pxYWcrywrGPQTEMS51RUXCva7t94YhA/IGmvLpOCHPCzmd50Z&#10;ZtpeeUOXbShEhLDPUEEZQpNJ6fOSDPq+bYijd7bOYIjSFVI7vEa4qeUwSVJpsOK4UGJDryXln9tv&#10;o+Dl4f306L7cyh4n6w9yy9PhKR8pdd9tn6cgArXhFv5vL7WCdJBOh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Zy5O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FD7322">
                      <w:pPr>
                        <w:pStyle w:val="CallOuts"/>
                        <w:jc w:val="left"/>
                      </w:pPr>
                      <w:r>
                        <w:t>PZ2</w:t>
                      </w:r>
                    </w:p>
                  </w:txbxContent>
                </v:textbox>
              </v:rect>
            </v:group>
            <v:shape id="_x0000_s63950" type="#_x0000_t75" style="position:absolute;left:3157;top:3449;width:964;height:253;flip:x">
              <v:imagedata r:id="rId34" o:title="wrench-insulated_150-2cm"/>
            </v:shape>
            <v:rect id="_x0000_s63951" style="position:absolute;left:4422;top:3535;width:1134;height:167;flip:x" filled="f" fillcolor="#cff" stroked="f" strokeweight=".25pt">
              <v:fill color2="blue"/>
              <v:textbox style="mso-next-textbox:#_x0000_s63951" inset="0,0,0,0">
                <w:txbxContent>
                  <w:p w:rsidR="00642BF0" w:rsidRPr="0087780B" w:rsidRDefault="00642BF0" w:rsidP="00FD7322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87780B">
                      <w:rPr>
                        <w:lang w:val="en-US"/>
                      </w:rPr>
                      <w:t>IW (Insulated)</w:t>
                    </w:r>
                  </w:p>
                </w:txbxContent>
              </v:textbox>
            </v:rect>
            <w10:anchorlock/>
          </v:group>
        </w:pict>
      </w:r>
      <w:r>
        <w:rPr>
          <w:noProof/>
          <w:lang w:eastAsia="en-US"/>
        </w:rPr>
        <w:pict>
          <v:group id="_x0000_s58456" editas="canvas" style="position:absolute;left:0;text-align:left;margin-left:34pt;margin-top:28.35pt;width:538.6pt;height:47.05pt;z-index:251631104;mso-position-horizontal-relative:page;mso-position-vertical-relative:page" coordorigin="667,13468" coordsize="9878,941">
            <v:shape id="_x0000_s58457" type="#_x0000_t75" style="position:absolute;left:667;top:13468;width:9878;height:941" o:preferrelative="f" fillcolor="#7030a0">
              <v:fill opacity="9830f" o:detectmouseclick="t"/>
              <v:path o:extrusionok="t" o:connecttype="none"/>
              <o:lock v:ext="edit" aspectratio="f" text="t"/>
            </v:shape>
            <v:shape id="_x0000_s58458" type="#_x0000_t202" style="position:absolute;left:1419;top:13705;width:8762;height:517" filled="f" stroked="f">
              <v:textbox style="mso-next-textbox:#_x0000_s58458" inset="0,0,0,0">
                <w:txbxContent>
                  <w:p w:rsidR="00642BF0" w:rsidRPr="00284C44" w:rsidRDefault="00642BF0" w:rsidP="00B958F4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lang w:val="en-US"/>
                      </w:rPr>
                      <w:t>Preparations</w:t>
                    </w:r>
                    <w:r>
                      <w:rPr>
                        <w:lang w:val="en-US"/>
                      </w:rPr>
                      <w:tab/>
                    </w:r>
                    <w:r w:rsidRPr="00CA5993">
                      <w:rPr>
                        <w:sz w:val="28"/>
                        <w:szCs w:val="28"/>
                        <w:lang w:val="en-US"/>
                      </w:rPr>
                      <w:t>A-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63901" type="#_x0000_t75" style="position:absolute;left:719;top:13488;width:370;height:902">
              <v:imagedata r:id="rId35" o:title=""/>
            </v:shape>
            <w10:wrap anchorx="page" anchory="page"/>
            <w10:anchorlock/>
          </v:group>
        </w:pict>
      </w:r>
    </w:p>
    <w:p w:rsidR="008938B2" w:rsidRPr="00BC50D0" w:rsidRDefault="008938B2">
      <w:pPr>
        <w:rPr>
          <w:lang w:val="en-US"/>
        </w:rPr>
      </w:pPr>
    </w:p>
    <w:p w:rsidR="008938B2" w:rsidRDefault="008938B2">
      <w:pPr>
        <w:rPr>
          <w:lang w:val="en-US"/>
        </w:rPr>
      </w:pPr>
    </w:p>
    <w:p w:rsidR="00A552DF" w:rsidRDefault="00A552DF">
      <w:pPr>
        <w:rPr>
          <w:lang w:val="en-US"/>
        </w:rPr>
      </w:pPr>
      <w:r>
        <w:rPr>
          <w:lang w:val="en-US"/>
        </w:rPr>
        <w:br w:type="page"/>
      </w:r>
    </w:p>
    <w:p w:rsidR="00A552DF" w:rsidRDefault="008040BF" w:rsidP="00A552DF">
      <w:pPr>
        <w:pStyle w:val="AnclaGrafica"/>
      </w:pPr>
      <w:r>
        <w:rPr>
          <w:noProof/>
          <w:lang w:val="nb-NO"/>
        </w:rPr>
        <w:lastRenderedPageBreak/>
        <w:pict>
          <v:group id="_x0000_s66175" editas="canvas" style="position:absolute;left:0;text-align:left;margin-left:-14.75pt;margin-top:48.05pt;width:477.65pt;height:564.8pt;z-index:251774464" coordorigin="5665,16363" coordsize="9553,11296">
            <o:lock v:ext="edit" aspectratio="t"/>
            <v:shape id="_x0000_s66176" type="#_x0000_t75" style="position:absolute;left:5665;top:16363;width:9553;height:11296" o:preferrelative="f" fillcolor="#76923c [2406]">
              <v:fill opacity="9830f" o:detectmouseclick="t"/>
              <v:path o:extrusionok="t" o:connecttype="none"/>
              <o:lock v:ext="edit" text="t"/>
            </v:shape>
            <v:shape id="_x0000_s66177" type="#_x0000_t202" style="position:absolute;left:6062;top:16721;width:6346;height:10670" filled="f" strokeweight=".5pt">
              <v:stroke dashstyle="longDash"/>
              <v:textbox style="mso-next-textbox:#_x0000_s66177" inset="0,0,0,0">
                <w:txbxContent>
                  <w:p w:rsidR="00642BF0" w:rsidRPr="00E0249C" w:rsidRDefault="00642BF0" w:rsidP="0092074F">
                    <w:pPr>
                      <w:spacing w:line="160" w:lineRule="exact"/>
                      <w:rPr>
                        <w:color w:val="0000FF"/>
                        <w:sz w:val="16"/>
                      </w:rPr>
                    </w:pPr>
                  </w:p>
                </w:txbxContent>
              </v:textbox>
            </v:shape>
            <v:rect id="_x0000_s66178" style="position:absolute;left:7641;top:16015;width:371;height:1485;rotation:-90" stroked="f">
              <v:textbox style="mso-next-textbox:#_x0000_s66178" inset="0,0,0,0">
                <w:txbxContent>
                  <w:p w:rsidR="00642BF0" w:rsidRPr="00654482" w:rsidRDefault="00642BF0" w:rsidP="0092074F">
                    <w:pPr>
                      <w:pStyle w:val="CallOuts"/>
                      <w:jc w:val="left"/>
                    </w:pPr>
                    <w:r w:rsidRPr="00654482">
                      <w:rPr>
                        <w:i/>
                      </w:rPr>
                      <w:t>Flatpack2</w:t>
                    </w:r>
                    <w:r w:rsidRPr="00654482">
                      <w:t xml:space="preserve"> System</w:t>
                    </w:r>
                    <w:r w:rsidRPr="00654482">
                      <w:br/>
                    </w:r>
                    <w:r>
                      <w:t>Wallbox</w:t>
                    </w:r>
                  </w:p>
                </w:txbxContent>
              </v:textbox>
            </v:re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66179" type="#_x0000_t65" style="position:absolute;left:7424;top:25781;width:2614;height:1458" fillcolor="#92d050" strokecolor="#92d050" strokeweight=".25pt">
              <v:fill rotate="t" angle="-90" focus="100%" type="gradient"/>
              <v:textbox style="mso-next-textbox:#_x0000_s66179" inset=".5mm,.3mm,.5mm,.3mm">
                <w:txbxContent>
                  <w:p w:rsidR="00642BF0" w:rsidRPr="0092074F" w:rsidRDefault="00642BF0" w:rsidP="0092074F">
                    <w:pPr>
                      <w:pStyle w:val="CallOuts"/>
                      <w:rPr>
                        <w:szCs w:val="16"/>
                        <w:lang w:val="en-US"/>
                      </w:rPr>
                    </w:pPr>
                    <w:r w:rsidRPr="0092074F">
                      <w:rPr>
                        <w:szCs w:val="16"/>
                        <w:lang w:val="en-US"/>
                      </w:rPr>
                      <w:t>The figure shows the posi</w:t>
                    </w:r>
                    <w:r w:rsidRPr="0092074F">
                      <w:rPr>
                        <w:szCs w:val="16"/>
                        <w:lang w:val="en-US"/>
                      </w:rPr>
                      <w:softHyphen/>
                      <w:t>tion of the relay contacts when the PS system is in alarm mode of operation</w:t>
                    </w:r>
                    <w:r w:rsidRPr="0092074F">
                      <w:rPr>
                        <w:rFonts w:cs="Arial"/>
                        <w:bCs/>
                        <w:szCs w:val="16"/>
                        <w:lang w:val="en-US"/>
                      </w:rPr>
                      <w:t xml:space="preserve">; the relay coils are then de-energized (fail-safe mode). </w:t>
                    </w:r>
                    <w:r w:rsidRPr="0092074F">
                      <w:rPr>
                        <w:szCs w:val="16"/>
                        <w:lang w:val="en-US"/>
                      </w:rPr>
                      <w:t>The relay out</w:t>
                    </w:r>
                    <w:r w:rsidRPr="0092074F">
                      <w:rPr>
                        <w:szCs w:val="16"/>
                        <w:lang w:val="en-US"/>
                      </w:rPr>
                      <w:softHyphen/>
                      <w:t>puts are preprogrammed from factory (</w:t>
                    </w:r>
                    <w:r w:rsidRPr="0092074F">
                      <w:rPr>
                        <w:b/>
                        <w:szCs w:val="16"/>
                        <w:lang w:val="en-US"/>
                      </w:rPr>
                      <w:t>Factory Settings)</w:t>
                    </w:r>
                    <w:r w:rsidRPr="0092074F">
                      <w:rPr>
                        <w:szCs w:val="16"/>
                        <w:lang w:val="en-US"/>
                      </w:rPr>
                      <w:t>.</w:t>
                    </w:r>
                  </w:p>
                </w:txbxContent>
              </v:textbox>
            </v:shape>
            <v:group id="_x0000_s66180" style="position:absolute;left:10526;top:21414;width:3646;height:2288" coordorigin="4459,3062" coordsize="3646,2288">
              <v:group id="_x0000_s66181" style="position:absolute;left:4519;top:3062;width:3586;height:2278" coordorigin="6748,3187" coordsize="3586,2278">
                <v:group id="_x0000_s66182" style="position:absolute;left:8511;top:3409;width:1823;height:281" coordorigin="9464,5424" coordsize="1823,281">
                  <v:rect id="_x0000_s66183" style="position:absolute;left:9690;top:5424;width:1597;height:171" filled="f" fillcolor="#cfc" stroked="f" strokecolor="green" strokeweight=".25pt">
                    <v:textbox style="mso-next-textbox:#_x0000_s66183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1</w:t>
                          </w:r>
                        </w:p>
                      </w:txbxContent>
                    </v:textbox>
                  </v:rect>
                  <v:line id="_x0000_s66184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185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186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187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group id="_x0000_s66188" style="position:absolute;left:8511;top:3747;width:1823;height:281" coordorigin="9464,5424" coordsize="1823,281">
                  <v:rect id="_x0000_s66189" style="position:absolute;left:9690;top:5424;width:1597;height:171" filled="f" fillcolor="#cfc" stroked="f" strokecolor="green" strokeweight=".25pt">
                    <v:textbox style="mso-next-textbox:#_x0000_s66189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2</w:t>
                          </w:r>
                        </w:p>
                      </w:txbxContent>
                    </v:textbox>
                  </v:rect>
                  <v:line id="_x0000_s66190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191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192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193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group id="_x0000_s66194" style="position:absolute;left:8511;top:4074;width:1823;height:281" coordorigin="9464,5424" coordsize="1823,281">
                  <v:rect id="_x0000_s66195" style="position:absolute;left:9690;top:5424;width:1597;height:171" filled="f" fillcolor="#cfc" stroked="f" strokecolor="green" strokeweight=".25pt">
                    <v:textbox style="mso-next-textbox:#_x0000_s66195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3</w:t>
                          </w:r>
                        </w:p>
                      </w:txbxContent>
                    </v:textbox>
                  </v:rect>
                  <v:line id="_x0000_s66196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197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198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199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group id="_x0000_s66200" style="position:absolute;left:8511;top:4425;width:1823;height:281" coordorigin="9464,5424" coordsize="1823,281">
                  <v:rect id="_x0000_s66201" style="position:absolute;left:9690;top:5424;width:1597;height:171" filled="f" fillcolor="#cfc" stroked="f" strokecolor="green" strokeweight=".25pt">
                    <v:textbox style="mso-next-textbox:#_x0000_s66201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4</w:t>
                          </w:r>
                        </w:p>
                      </w:txbxContent>
                    </v:textbox>
                  </v:rect>
                  <v:line id="_x0000_s66202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203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204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205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rect id="_x0000_s66206" style="position:absolute;left:7834;top:5204;width:283;height:144" filled="f" fillcolor="#cfc" stroked="f" strokeweight=".25pt">
                  <v:textbox style="mso-next-textbox:#_x0000_s66206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line id="_x0000_s66207" style="position:absolute;flip:x" from="7500,3757" to="8197,3758" strokeweight=".5pt">
                  <v:stroke startarrowwidth="narrow" startarrowlength="short" endarrowwidth="narrow" endarrowlength="short"/>
                </v:line>
                <v:line id="_x0000_s66208" style="position:absolute" from="7280,3409" to="8193,3410" strokeweight=".5pt">
                  <v:stroke startarrow="diamond" startarrowwidth="narrow" startarrowlength="short" endarrowwidth="narrow" endarrowlength="short"/>
                </v:line>
                <v:rect id="_x0000_s66209" style="position:absolute;left:6748;top:3491;width:1083;height:171" filled="f" fillcolor="#cfc" stroked="f" strokeweight=".25pt">
                  <v:textbox style="mso-next-textbox:#_x0000_s66209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line id="_x0000_s66210" style="position:absolute;flip:x" from="7500,4094" to="8197,4095" strokeweight=".5pt">
                  <v:stroke startarrowwidth="narrow" startarrowlength="short" endarrowwidth="narrow" endarrowlength="short"/>
                </v:line>
                <v:line id="_x0000_s66211" style="position:absolute;flip:x" from="7500,4437" to="8197,4438" strokeweight=".5pt">
                  <v:stroke startarrowwidth="narrow" startarrowlength="short" endarrowwidth="narrow" endarrowlength="short"/>
                </v:line>
                <v:line id="_x0000_s66212" style="position:absolute" from="7280,5464" to="8193,5465" strokeweight=".5pt">
                  <v:stroke startarrow="diamond" startarrowwidth="narrow" startarrowlength="short" endarrowwidth="narrow" endarrowlength="short"/>
                </v:line>
                <v:rect id="_x0000_s66213" style="position:absolute;left:10080;top:3583;width:197;height:1579;flip:x" stroked="f" strokeweight=".25pt">
                  <v:fill color2="blue"/>
                  <v:textbox style="layout-flow:vertical;mso-layout-flow-alt:bottom-to-top;mso-next-textbox:#_x0000_s66213" inset="0,0,0,0">
                    <w:txbxContent>
                      <w:p w:rsidR="00642BF0" w:rsidRPr="00584BFC" w:rsidRDefault="00642BF0" w:rsidP="0092074F">
                        <w:pPr>
                          <w:pStyle w:val="DwgTxt6"/>
                        </w:pPr>
                        <w:r w:rsidRPr="00584BFC">
                          <w:t>(</w:t>
                        </w:r>
                        <w:r>
                          <w:t>From</w:t>
                        </w:r>
                        <w:r w:rsidRPr="00584BFC">
                          <w:t xml:space="preserve"> external equipment)</w:t>
                        </w:r>
                      </w:p>
                    </w:txbxContent>
                  </v:textbox>
                </v:rect>
                <v:rect id="_x0000_s66214" style="position:absolute;left:7834;top:4191;width:283;height:144" filled="f" fillcolor="#cfc" stroked="f" strokeweight=".25pt">
                  <v:textbox style="mso-next-textbox:#_x0000_s66214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_x0000_s66215" style="position:absolute;left:7834;top:3839;width:283;height:144" filled="f" fillcolor="#cfc" stroked="f" strokeweight=".25pt">
                  <v:textbox style="mso-next-textbox:#_x0000_s66215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_x0000_s66216" style="position:absolute;left:7834;top:3504;width:283;height:144" filled="f" fillcolor="#cfc" stroked="f" strokeweight=".25pt">
                  <v:textbox style="mso-next-textbox:#_x0000_s66216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line id="_x0000_s66217" style="position:absolute;flip:x" from="7500,4780" to="8197,4781" strokeweight=".5pt">
                  <v:stroke startarrowwidth="narrow" startarrowlength="short" endarrowwidth="narrow" endarrowlength="short"/>
                </v:line>
                <v:rect id="_x0000_s66218" style="position:absolute;left:7838;top:4528;width:283;height:144" filled="f" fillcolor="#cfc" stroked="f" strokeweight=".25pt">
                  <v:textbox style="mso-next-textbox:#_x0000_s66218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line id="_x0000_s66219" style="position:absolute;flip:x" from="7500,5119" to="8197,5120" strokeweight=".5pt">
                  <v:stroke startarrowwidth="narrow" startarrowlength="short" endarrowwidth="narrow" endarrowlength="short"/>
                </v:line>
                <v:rect id="_x0000_s66220" style="position:absolute;left:7834;top:4868;width:283;height:144" filled="f" fillcolor="#cfc" stroked="f" strokeweight=".25pt">
                  <v:textbox style="mso-next-textbox:#_x0000_s66220" inset="0,0,0,0">
                    <w:txbxContent>
                      <w:p w:rsidR="00642BF0" w:rsidRPr="00D04BC5" w:rsidRDefault="00642BF0" w:rsidP="0092074F">
                        <w:pPr>
                          <w:pStyle w:val="CallOut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_x0000_s66221" style="position:absolute;left:6748;top:3839;width:1083;height:171" filled="f" fillcolor="#cfc" stroked="f" strokeweight=".25pt">
                  <v:textbox style="mso-next-textbox:#_x0000_s66221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rect id="_x0000_s66222" style="position:absolute;left:6748;top:4179;width:1083;height:171" filled="f" fillcolor="#cfc" stroked="f" strokeweight=".25pt">
                  <v:textbox style="mso-next-textbox:#_x0000_s66222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rect id="_x0000_s66223" style="position:absolute;left:6748;top:4528;width:1083;height:171" filled="f" fillcolor="#cfc" stroked="f" strokeweight=".25pt">
                  <v:textbox style="mso-next-textbox:#_x0000_s66223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rect id="_x0000_s66224" style="position:absolute;left:6748;top:4868;width:1083;height:171" filled="f" fillcolor="#cfc" stroked="f" strokeweight=".25pt">
                  <v:textbox style="mso-next-textbox:#_x0000_s66224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rect id="_x0000_s66225" style="position:absolute;left:6748;top:5204;width:1083;height:171" filled="f" fillcolor="#cfc" stroked="f" strokeweight=".25pt">
                  <v:textbox style="mso-next-textbox:#_x0000_s66225" inset="0,0,0,0">
                    <w:txbxContent>
                      <w:p w:rsidR="00642BF0" w:rsidRPr="005226B1" w:rsidRDefault="00642BF0" w:rsidP="0092074F">
                        <w:pPr>
                          <w:pStyle w:val="CallOuts"/>
                          <w:jc w:val="right"/>
                        </w:pPr>
                        <w:proofErr w:type="spellStart"/>
                        <w:r>
                          <w:t>Config</w:t>
                        </w:r>
                        <w:proofErr w:type="spellEnd"/>
                        <w:r>
                          <w:t xml:space="preserve">. Input </w:t>
                        </w:r>
                      </w:p>
                    </w:txbxContent>
                  </v:textbox>
                </v:rect>
                <v:group id="_x0000_s66226" style="position:absolute;left:8511;top:4779;width:1823;height:281" coordorigin="9464,5424" coordsize="1823,281">
                  <v:rect id="_x0000_s66227" style="position:absolute;left:9690;top:5424;width:1597;height:171" filled="f" fillcolor="#cfc" stroked="f" strokecolor="green" strokeweight=".25pt">
                    <v:textbox style="mso-next-textbox:#_x0000_s66227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5</w:t>
                          </w:r>
                        </w:p>
                      </w:txbxContent>
                    </v:textbox>
                  </v:rect>
                  <v:line id="_x0000_s66228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229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230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231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group id="_x0000_s66232" style="position:absolute;left:8511;top:5123;width:1823;height:281" coordorigin="9464,5424" coordsize="1823,281">
                  <v:rect id="_x0000_s66233" style="position:absolute;left:9690;top:5424;width:1597;height:171" filled="f" fillcolor="#cfc" stroked="f" strokecolor="green" strokeweight=".25pt">
                    <v:textbox style="mso-next-textbox:#_x0000_s66233" inset="0,0,0,0">
                      <w:txbxContent>
                        <w:p w:rsidR="00642BF0" w:rsidRPr="00CB061A" w:rsidRDefault="00642BF0" w:rsidP="0092074F">
                          <w:pPr>
                            <w:pStyle w:val="CallOuts"/>
                          </w:pPr>
                          <w:r w:rsidRPr="00CB061A">
                            <w:t xml:space="preserve">Input </w:t>
                          </w:r>
                          <w:r>
                            <w:t>Circuit 6</w:t>
                          </w:r>
                        </w:p>
                      </w:txbxContent>
                    </v:textbox>
                  </v:rect>
                  <v:line id="_x0000_s66234" style="position:absolute;flip:x y" from="9633,5475" to="9634,5703" strokecolor="green" strokeweight="2pt">
                    <v:stroke startarrowwidth="narrow" startarrowlength="short" endarrowwidth="narrow" endarrowlength="short"/>
                  </v:line>
                  <v:line id="_x0000_s66235" style="position:absolute;flip:x" from="9633,5597" to="10660,5598" strokecolor="green" strokeweight="2pt">
                    <v:stroke startarrowwidth="narrow" startarrowlength="short" endarrowwidth="narrow" endarrowlength="short"/>
                  </v:line>
                  <v:line id="_x0000_s66236" style="position:absolute;flip:x" from="9465,5705" to="9633,5705" strokecolor="green" strokeweight=".5pt">
                    <v:stroke startarrowwidth="narrow" startarrowlength="short" endarrowwidth="narrow" endarrowlength="short"/>
                  </v:line>
                  <v:line id="_x0000_s66237" style="position:absolute;flip:x" from="9464,5478" to="9633,5478" strokecolor="green" strokeweight=".5pt">
                    <v:stroke startarrowwidth="narrow" startarrowlength="short" endarrowwidth="narrow" endarrowlength="short"/>
                  </v:line>
                </v:group>
                <v:group id="_x0000_s66238" style="position:absolute;left:7872;top:3187;width:639;height:2277" coordorigin="10489,3187" coordsize="639,2277">
                  <v:rect id="_x0000_s66239" style="position:absolute;left:10807;top:3923;width:320;height:172;flip:x" filled="f">
                    <v:fill color2="blue"/>
                    <v:textbox style="mso-next-textbox:#_x0000_s66239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</w:txbxContent>
                    </v:textbox>
                  </v:rect>
                  <v:rect id="_x0000_s66240" style="position:absolute;left:10807;top:3752;width:320;height:172;flip:x" filled="f">
                    <v:fill color2="blue"/>
                    <v:textbox style="mso-next-textbox:#_x0000_s66240" inset="0,0,0,0">
                      <w:txbxContent>
                        <w:p w:rsidR="00642BF0" w:rsidRPr="00F17C6F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rect id="_x0000_s66241" style="position:absolute;left:10807;top:3581;width:320;height:172;flip:x" filled="f">
                    <v:fill color2="blue"/>
                    <v:textbox style="mso-next-textbox:#_x0000_s66241" inset="0,0,0,0">
                      <w:txbxContent>
                        <w:p w:rsidR="00642BF0" w:rsidRPr="00F17C6F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  <w:p w:rsidR="00642BF0" w:rsidRPr="00C37780" w:rsidRDefault="00642BF0" w:rsidP="0092074F">
                          <w:pPr>
                            <w:pStyle w:val="Caption"/>
                            <w:jc w:val="center"/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_x0000_s66242" style="position:absolute;left:10807;top:3409;width:320;height:172;flip:x" filled="f">
                    <v:fill color2="blue"/>
                    <v:textbox style="mso-next-textbox:#_x0000_s66242" inset="0,0,0,0">
                      <w:txbxContent>
                        <w:p w:rsidR="00642BF0" w:rsidRPr="00765E8D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rect id="_x0000_s66243" style="position:absolute;left:10807;top:4095;width:320;height:172;flip:x" filled="f">
                    <v:fill color2="blue"/>
                    <v:textbox style="mso-next-textbox:#_x0000_s66243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rect id="_x0000_s66244" style="position:absolute;left:10808;top:4779;width:320;height:172;flip:x" filled="f">
                    <v:fill color2="blue"/>
                    <v:textbox style="mso-next-textbox:#_x0000_s66244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rect id="_x0000_s66245" style="position:absolute;left:10808;top:4608;width:320;height:172;flip:x" filled="f">
                    <v:fill color2="blue"/>
                    <v:textbox style="mso-next-textbox:#_x0000_s66245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</w:txbxContent>
                    </v:textbox>
                  </v:rect>
                  <v:rect id="_x0000_s66246" style="position:absolute;left:10808;top:4437;width:320;height:172;flip:x" filled="f">
                    <v:fill color2="blue"/>
                    <v:textbox style="mso-next-textbox:#_x0000_s66246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rect id="_x0000_s66247" style="position:absolute;left:10808;top:4265;width:320;height:172;flip:x" filled="f">
                    <v:fill color2="blue"/>
                    <v:textbox style="mso-next-textbox:#_x0000_s66247" inset="0,0,0,0">
                      <w:txbxContent>
                        <w:p w:rsidR="00642BF0" w:rsidRPr="0060661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</w:txbxContent>
                    </v:textbox>
                  </v:rect>
                  <v:rect id="_x0000_s66248" style="position:absolute;left:10808;top:4951;width:320;height:172;flip:x" filled="f">
                    <v:fill color2="blue"/>
                    <v:textbox style="mso-next-textbox:#_x0000_s66248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</w:txbxContent>
                    </v:textbox>
                  </v:rect>
                  <v:rect id="_x0000_s66249" style="position:absolute;left:10808;top:5292;width:320;height:172;flip:x" filled="f">
                    <v:fill color2="blue"/>
                    <v:textbox style="mso-next-textbox:#_x0000_s66249" inset="0,0,0,0">
                      <w:txbxContent>
                        <w:p w:rsidR="00642BF0" w:rsidRPr="00C3778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+</w:t>
                          </w:r>
                        </w:p>
                      </w:txbxContent>
                    </v:textbox>
                  </v:rect>
                  <v:rect id="_x0000_s66250" style="position:absolute;left:10808;top:5120;width:320;height:172;flip:x" filled="f">
                    <v:fill color2="blue"/>
                    <v:textbox style="mso-next-textbox:#_x0000_s66250" inset="0,0,0,0">
                      <w:txbxContent>
                        <w:p w:rsidR="00642BF0" w:rsidRPr="00606610" w:rsidRDefault="00642BF0" w:rsidP="0092074F">
                          <w:pPr>
                            <w:pStyle w:val="CallOuts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</w:rPr>
                            <w:t>–</w:t>
                          </w:r>
                        </w:p>
                      </w:txbxContent>
                    </v:textbox>
                  </v:rect>
                  <v:shape id="_x0000_s66251" type="#_x0000_t202" style="position:absolute;left:10489;top:3187;width:608;height:171" filled="f" stroked="f">
                    <v:textbox style="mso-next-textbox:#_x0000_s66251" inset="0,0,0,0">
                      <w:txbxContent>
                        <w:p w:rsidR="00642BF0" w:rsidRPr="00606610" w:rsidRDefault="00642BF0" w:rsidP="0092074F">
                          <w:pPr>
                            <w:pStyle w:val="CallOuts1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X:***</w:t>
                          </w:r>
                        </w:p>
                      </w:txbxContent>
                    </v:textbox>
                  </v:shape>
                </v:group>
              </v:group>
              <v:rect id="_x0000_s66252" style="position:absolute;left:4459;top:3284;width:234;height:2066;flip:x" filled="f" strokecolor="#00b050" strokeweight=".25pt">
                <v:fill color2="blue"/>
                <v:textbox style="layout-flow:vertical;mso-layout-flow-alt:bottom-to-top;mso-next-textbox:#_x0000_s66252" inset="0,0,0,0">
                  <w:txbxContent>
                    <w:p w:rsidR="00642BF0" w:rsidRPr="00E4686F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Programmable</w:t>
                      </w:r>
                      <w:proofErr w:type="spellEnd"/>
                      <w:r>
                        <w:rPr>
                          <w:b/>
                        </w:rPr>
                        <w:t xml:space="preserve"> Inputs</w:t>
                      </w:r>
                    </w:p>
                  </w:txbxContent>
                </v:textbox>
              </v:rect>
            </v:group>
            <v:rect id="_x0000_s66253" style="position:absolute;left:12727;top:27032;width:1762;height:359;flip:x" filled="f" stroked="f" strokeweight=".25pt">
              <v:fill color2="blue"/>
              <v:textbox style="mso-next-textbox:#_x0000_s66253" inset="0,0,0,0">
                <w:txbxContent>
                  <w:p w:rsidR="00642BF0" w:rsidRPr="00EF3968" w:rsidRDefault="00642BF0" w:rsidP="0092074F">
                    <w:pPr>
                      <w:pStyle w:val="CallOuts"/>
                      <w:jc w:val="left"/>
                      <w:rPr>
                        <w:i/>
                      </w:rPr>
                    </w:pPr>
                    <w:r>
                      <w:rPr>
                        <w:i/>
                      </w:rPr>
                      <w:t>Max. 1.5</w:t>
                    </w:r>
                    <w:r w:rsidRPr="00EF3968">
                      <w:rPr>
                        <w:i/>
                      </w:rPr>
                      <w:t> mm</w:t>
                    </w:r>
                    <w:r w:rsidRPr="00EF3968">
                      <w:rPr>
                        <w:i/>
                        <w:szCs w:val="16"/>
                        <w:vertAlign w:val="superscript"/>
                      </w:rPr>
                      <w:t>2</w:t>
                    </w:r>
                    <w:r>
                      <w:rPr>
                        <w:i/>
                      </w:rPr>
                      <w:t xml:space="preserve">, </w:t>
                    </w:r>
                    <w:r>
                      <w:rPr>
                        <w:i/>
                      </w:rPr>
                      <w:br/>
                      <w:t>(14AWG)</w:t>
                    </w:r>
                    <w:r w:rsidRPr="0040418A">
                      <w:rPr>
                        <w:i/>
                      </w:rPr>
                      <w:t xml:space="preserve"> </w:t>
                    </w:r>
                    <w:r>
                      <w:rPr>
                        <w:i/>
                      </w:rPr>
                      <w:t>w</w:t>
                    </w:r>
                    <w:r w:rsidRPr="0040418A">
                      <w:rPr>
                        <w:i/>
                      </w:rPr>
                      <w:t xml:space="preserve">ire </w:t>
                    </w:r>
                    <w:proofErr w:type="spellStart"/>
                    <w:r>
                      <w:rPr>
                        <w:i/>
                      </w:rPr>
                      <w:t>s</w:t>
                    </w:r>
                    <w:r w:rsidRPr="0040418A">
                      <w:rPr>
                        <w:i/>
                      </w:rPr>
                      <w:t>ection</w:t>
                    </w:r>
                    <w:proofErr w:type="spellEnd"/>
                  </w:p>
                </w:txbxContent>
              </v:textbox>
            </v:rect>
            <v:shape id="_x0000_s66254" type="#_x0000_t202" style="position:absolute;left:10161;top:21392;width:2169;height:5814" filled="f" strokeweight=".5pt">
              <v:stroke dashstyle="longDash"/>
              <v:textbox style="mso-next-textbox:#_x0000_s66254" inset="0,0,0,0">
                <w:txbxContent>
                  <w:p w:rsidR="00642BF0" w:rsidRPr="00E0249C" w:rsidRDefault="00642BF0" w:rsidP="0092074F">
                    <w:pPr>
                      <w:spacing w:line="160" w:lineRule="exact"/>
                      <w:rPr>
                        <w:color w:val="0000FF"/>
                        <w:sz w:val="16"/>
                      </w:rPr>
                    </w:pPr>
                  </w:p>
                </w:txbxContent>
              </v:textbox>
            </v:shape>
            <v:shape id="_x0000_s66255" type="#_x0000_t202" style="position:absolute;left:9815;top:21278;width:1813;height:203" stroked="f">
              <v:textbox style="mso-next-textbox:#_x0000_s66255" inset="0,0,0,0">
                <w:txbxContent>
                  <w:p w:rsidR="00642BF0" w:rsidRPr="00B015C9" w:rsidRDefault="00642BF0" w:rsidP="0092074F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i/>
                      </w:rPr>
                      <w:t>I/O Monitor2 CAN Node</w:t>
                    </w:r>
                  </w:p>
                </w:txbxContent>
              </v:textbox>
            </v:shape>
            <v:group id="_x0000_s66256" style="position:absolute;left:10182;top:23785;width:3945;height:3307" coordorigin="10110,25441" coordsize="3945,3307">
              <v:rect id="_x0000_s66257" style="position:absolute;left:10395;top:25676;width:1531;height:501" filled="f" fillcolor="#cfc" stroked="f" strokeweight=".25pt">
                <v:textbox style="mso-next-textbox:#_x0000_s66257" inset="0,0,0,0">
                  <w:txbxContent>
                    <w:p w:rsidR="00642BF0" w:rsidRDefault="00642BF0" w:rsidP="0092074F">
                      <w:pPr>
                        <w:pStyle w:val="CallOuts"/>
                        <w:jc w:val="center"/>
                      </w:pPr>
                      <w:proofErr w:type="spellStart"/>
                      <w:r w:rsidRPr="0019135B">
                        <w:t>Relay</w:t>
                      </w:r>
                      <w:proofErr w:type="spellEnd"/>
                      <w:r w:rsidRPr="0019135B">
                        <w:t xml:space="preserve"> </w:t>
                      </w:r>
                      <w:r>
                        <w:t>1</w:t>
                      </w:r>
                    </w:p>
                    <w:p w:rsidR="00642BF0" w:rsidRPr="0079241D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proofErr w:type="spellStart"/>
                      <w:r w:rsidRPr="0079241D">
                        <w:rPr>
                          <w:b/>
                        </w:rPr>
                        <w:t>Common</w:t>
                      </w:r>
                      <w:proofErr w:type="spellEnd"/>
                      <w:r w:rsidRPr="0079241D">
                        <w:rPr>
                          <w:b/>
                        </w:rPr>
                        <w:t xml:space="preserve"> Alarm</w:t>
                      </w: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 w:rsidRPr="0019135B">
                        <w:rPr>
                          <w:b/>
                        </w:rPr>
                        <w:br/>
                      </w:r>
                    </w:p>
                  </w:txbxContent>
                </v:textbox>
              </v:rect>
              <v:group id="_x0000_s66258" style="position:absolute;left:12297;top:25710;width:1463;height:408" coordorigin="3952,13682" coordsize="1463,408">
                <v:rect id="_x0000_s66259" style="position:absolute;left:4331;top:13850;width:1084;height:171" filled="f" fillcolor="#cfc" stroked="f" strokecolor="green" strokeweight=".25pt">
                  <v:textbox style="mso-next-textbox:#_x0000_s66259" inset="0,0,0,0">
                    <w:txbxContent>
                      <w:p w:rsidR="00642BF0" w:rsidRPr="00BC7AB8" w:rsidRDefault="00642BF0" w:rsidP="0092074F">
                        <w:pPr>
                          <w:pStyle w:val="CallOuts"/>
                        </w:pPr>
                        <w:r w:rsidRPr="00BC7AB8">
                          <w:t xml:space="preserve">Alarm Circuit </w:t>
                        </w:r>
                        <w:r>
                          <w:t>1</w:t>
                        </w:r>
                      </w:p>
                    </w:txbxContent>
                  </v:textbox>
                </v:rect>
                <v:line id="_x0000_s66260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261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262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263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264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group id="_x0000_s66265" style="position:absolute;left:12297;top:26215;width:1463;height:408" coordorigin="3952,13682" coordsize="1463,408">
                <v:rect id="_x0000_s66266" style="position:absolute;left:4331;top:13850;width:1084;height:171" filled="f" fillcolor="#cfc" stroked="f" strokecolor="green" strokeweight=".25pt">
                  <v:textbox style="mso-next-textbox:#_x0000_s66266" inset="0,0,0,0">
                    <w:txbxContent>
                      <w:p w:rsidR="00642BF0" w:rsidRPr="00BC7AB8" w:rsidRDefault="00642BF0" w:rsidP="0092074F">
                        <w:pPr>
                          <w:pStyle w:val="CallOuts"/>
                        </w:pPr>
                        <w:r w:rsidRPr="00BC7AB8">
                          <w:t xml:space="preserve">Alarm Circuit </w:t>
                        </w:r>
                        <w:r>
                          <w:t>2</w:t>
                        </w:r>
                      </w:p>
                    </w:txbxContent>
                  </v:textbox>
                </v:rect>
                <v:line id="_x0000_s66267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268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269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270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271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group id="_x0000_s66272" style="position:absolute;left:12297;top:26736;width:1463;height:408" coordorigin="3952,13682" coordsize="1463,408">
                <v:rect id="_x0000_s66273" style="position:absolute;left:4331;top:13850;width:1084;height:171" filled="f" fillcolor="#cfc" stroked="f" strokecolor="green" strokeweight=".25pt">
                  <v:textbox style="mso-next-textbox:#_x0000_s66273" inset="0,0,0,0">
                    <w:txbxContent>
                      <w:p w:rsidR="00642BF0" w:rsidRPr="00BC7AB8" w:rsidRDefault="00642BF0" w:rsidP="0092074F">
                        <w:pPr>
                          <w:pStyle w:val="CallOuts"/>
                        </w:pPr>
                        <w:r w:rsidRPr="00BC7AB8">
                          <w:t xml:space="preserve">Alarm Circuit </w:t>
                        </w:r>
                        <w:r>
                          <w:t>3</w:t>
                        </w:r>
                      </w:p>
                    </w:txbxContent>
                  </v:textbox>
                </v:rect>
                <v:line id="_x0000_s66274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275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276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277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278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group id="_x0000_s66279" style="position:absolute;left:12297;top:27249;width:1463;height:408" coordorigin="3952,13682" coordsize="1463,408">
                <v:rect id="_x0000_s66280" style="position:absolute;left:4331;top:13850;width:1084;height:171" filled="f" fillcolor="#cfc" stroked="f" strokecolor="green" strokeweight=".25pt">
                  <v:textbox style="mso-next-textbox:#_x0000_s66280" inset="0,0,0,0">
                    <w:txbxContent>
                      <w:p w:rsidR="00642BF0" w:rsidRPr="00BC7AB8" w:rsidRDefault="00642BF0" w:rsidP="0092074F">
                        <w:pPr>
                          <w:pStyle w:val="CallOuts"/>
                        </w:pPr>
                        <w:r w:rsidRPr="00BC7AB8">
                          <w:t xml:space="preserve">Alarm Circuit </w:t>
                        </w:r>
                        <w:r>
                          <w:t>4</w:t>
                        </w:r>
                      </w:p>
                    </w:txbxContent>
                  </v:textbox>
                </v:rect>
                <v:line id="_x0000_s66281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282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283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284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285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line id="_x0000_s66286" style="position:absolute;flip:x" from="11101,27718" to="12178,27719" strokeweight=".5pt">
                <v:stroke startarrowwidth="narrow" startarrowlength="short" endarrowwidth="narrow" endarrowlength="short"/>
              </v:line>
              <v:line id="_x0000_s66287" style="position:absolute;flip:x" from="11101,28233" to="12178,28234" strokeweight=".5pt">
                <v:stroke startarrowwidth="narrow" startarrowlength="short" endarrowwidth="narrow" endarrowlength="short"/>
              </v:line>
              <v:rect id="_x0000_s66288" style="position:absolute;left:13858;top:25838;width:197;height:2738;flip:x" stroked="f" strokeweight=".25pt">
                <v:fill color2="blue"/>
                <v:textbox style="layout-flow:vertical;mso-layout-flow-alt:bottom-to-top;mso-next-textbox:#_x0000_s66288" inset="0,0,0,0">
                  <w:txbxContent>
                    <w:p w:rsidR="00642BF0" w:rsidRPr="00584BFC" w:rsidRDefault="00642BF0" w:rsidP="0092074F">
                      <w:pPr>
                        <w:pStyle w:val="DwgTxt6"/>
                        <w:jc w:val="center"/>
                      </w:pPr>
                      <w:r w:rsidRPr="00584BFC">
                        <w:t>(To external equipment)</w:t>
                      </w:r>
                    </w:p>
                  </w:txbxContent>
                </v:textbox>
              </v:rect>
              <v:line id="_x0000_s66289" style="position:absolute" from="10881,25663" to="11958,25664" strokeweight=".5pt">
                <v:stroke startarrow="diamond" startarrowwidth="narrow" startarrowlength="short" endarrowwidth="narrow" endarrowlength="short"/>
              </v:line>
              <v:line id="_x0000_s66290" style="position:absolute;flip:x" from="11101,26178" to="12178,26179" strokeweight=".5pt">
                <v:stroke startarrowwidth="narrow" startarrowlength="short" endarrowwidth="narrow" endarrowlength="short"/>
              </v:line>
              <v:line id="_x0000_s66291" style="position:absolute" from="10881,28744" to="11958,28745" strokeweight=".5pt">
                <v:stroke startarrow="diamond" startarrowwidth="narrow" startarrowlength="short" endarrowwidth="narrow" endarrowlength="short"/>
              </v:line>
              <v:line id="_x0000_s66292" style="position:absolute;flip:x" from="11101,26693" to="12178,26694" strokeweight=".5pt">
                <v:stroke startarrowwidth="narrow" startarrowlength="short" endarrowwidth="narrow" endarrowlength="short"/>
              </v:line>
              <v:line id="_x0000_s66293" style="position:absolute;flip:x" from="11101,27212" to="12178,27213" strokeweight=".5pt">
                <v:stroke startarrowwidth="narrow" startarrowlength="short" endarrowwidth="narrow" endarrowlength="short"/>
              </v:line>
              <v:group id="_x0000_s66294" style="position:absolute;left:12297;top:27765;width:1463;height:408" coordorigin="3952,13682" coordsize="1463,408">
                <v:rect id="_x0000_s66295" style="position:absolute;left:4331;top:13850;width:1084;height:171" filled="f" fillcolor="#cfc" stroked="f" strokecolor="green" strokeweight=".25pt">
                  <v:textbox style="mso-next-textbox:#_x0000_s66295" inset="0,0,0,0">
                    <w:txbxContent>
                      <w:p w:rsidR="00642BF0" w:rsidRPr="005A29CC" w:rsidRDefault="00642BF0" w:rsidP="0092074F">
                        <w:pPr>
                          <w:pStyle w:val="CallOuts"/>
                        </w:pPr>
                        <w:r w:rsidRPr="005A29CC">
                          <w:t>Alarm Circuit 5</w:t>
                        </w:r>
                      </w:p>
                    </w:txbxContent>
                  </v:textbox>
                </v:rect>
                <v:line id="_x0000_s66296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297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298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299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300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group id="_x0000_s66301" style="position:absolute;left:12297;top:28281;width:1463;height:408" coordorigin="3952,13682" coordsize="1463,408">
                <v:rect id="_x0000_s66302" style="position:absolute;left:4331;top:13850;width:1084;height:171" filled="f" fillcolor="#cfc" stroked="f" strokecolor="green" strokeweight=".25pt">
                  <v:textbox style="mso-next-textbox:#_x0000_s66302" inset="0,0,0,0">
                    <w:txbxContent>
                      <w:p w:rsidR="00642BF0" w:rsidRPr="005A29CC" w:rsidRDefault="00642BF0" w:rsidP="0092074F">
                        <w:pPr>
                          <w:pStyle w:val="CallOuts"/>
                        </w:pPr>
                        <w:r w:rsidRPr="005A29CC">
                          <w:t xml:space="preserve">Alarm Circuit </w:t>
                        </w:r>
                        <w:r>
                          <w:t>6</w:t>
                        </w:r>
                      </w:p>
                    </w:txbxContent>
                  </v:textbox>
                </v:rect>
                <v:line id="_x0000_s66303" style="position:absolute;flip:x y" from="4218,13682" to="4220,14089" strokecolor="green" strokeweight="2pt">
                  <v:stroke startarrowwidth="narrow" startarrowlength="short" endarrowwidth="narrow" endarrowlength="short"/>
                </v:line>
                <v:line id="_x0000_s66304" style="position:absolute;flip:x" from="4218,13804" to="5245,13805" strokecolor="green" strokeweight="3pt">
                  <v:stroke startarrowwidth="narrow" startarrowlength="short" endarrowwidth="narrow" endarrowlength="short" linestyle="thinThin"/>
                </v:line>
                <v:line id="_x0000_s66305" style="position:absolute;flip:x" from="3952,14090" to="4220,14090" strokecolor="green" strokeweight=".5pt">
                  <v:stroke startarrowwidth="narrow" startarrowlength="short" endarrowwidth="narrow" endarrowlength="short"/>
                </v:line>
                <v:line id="_x0000_s66306" style="position:absolute;flip:x" from="3953,13912" to="4220,13912" strokecolor="green" strokeweight=".5pt">
                  <v:stroke startarrowwidth="narrow" startarrowlength="short" endarrowwidth="narrow" endarrowlength="short"/>
                </v:line>
                <v:line id="_x0000_s66307" style="position:absolute;flip:x" from="3952,13685" to="4218,13685" strokecolor="green" strokeweight=".5pt">
                  <v:stroke startarrowwidth="narrow" startarrowlength="short" endarrowwidth="narrow" endarrowlength="short"/>
                </v:line>
              </v:group>
              <v:rect id="_x0000_s66308" style="position:absolute;left:10110;top:25663;width:234;height:3081;flip:x" filled="f" strokecolor="#00b050" strokeweight=".25pt">
                <v:fill color2="blue"/>
                <v:textbox style="layout-flow:vertical;mso-layout-flow-alt:bottom-to-top;mso-next-textbox:#_x0000_s66308" inset="0,0,0,0">
                  <w:txbxContent>
                    <w:p w:rsidR="00642BF0" w:rsidRPr="00E4686F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Alarm </w:t>
                      </w:r>
                      <w:proofErr w:type="spellStart"/>
                      <w:r w:rsidRPr="00E4686F">
                        <w:rPr>
                          <w:b/>
                        </w:rPr>
                        <w:t>Relay</w:t>
                      </w:r>
                      <w:proofErr w:type="spellEnd"/>
                      <w:r w:rsidRPr="00E4686F">
                        <w:rPr>
                          <w:b/>
                        </w:rPr>
                        <w:t xml:space="preserve"> Outputs</w:t>
                      </w:r>
                    </w:p>
                  </w:txbxContent>
                </v:textbox>
              </v:rect>
              <v:group id="_x0000_s66309" style="position:absolute;left:11656;top:25441;width:639;height:3307" coordorigin="5051,5433" coordsize="639,3307">
                <v:rect id="_x0000_s66310" style="position:absolute;left:5369;top:6169;width:320;height:172;flip:x" filled="f">
                  <v:fill color2="blue"/>
                  <v:textbox style="mso-next-textbox:#_x0000_s66310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</w:txbxContent>
                  </v:textbox>
                </v:rect>
                <v:rect id="_x0000_s66311" style="position:absolute;left:5369;top:5998;width:320;height:172;flip:x" filled="f">
                  <v:fill color2="blue"/>
                  <v:textbox style="mso-next-textbox:#_x0000_s66311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</w:txbxContent>
                  </v:textbox>
                </v:rect>
                <v:rect id="_x0000_s66312" style="position:absolute;left:5369;top:5827;width:320;height:172;flip:x" filled="f">
                  <v:fill color2="blue"/>
                  <v:textbox style="mso-next-textbox:#_x0000_s66312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C37780" w:rsidRDefault="00642BF0" w:rsidP="0092074F">
                        <w:pPr>
                          <w:pStyle w:val="Caption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313" style="position:absolute;left:5369;top:5655;width:320;height:172;flip:x" filled="f">
                  <v:fill color2="blue"/>
                  <v:textbox style="mso-next-textbox:#_x0000_s66313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</w:txbxContent>
                  </v:textbox>
                </v:rect>
                <v:rect id="_x0000_s66314" style="position:absolute;left:5369;top:6341;width:320;height:172;flip:x" filled="f">
                  <v:fill color2="blue"/>
                  <v:textbox style="mso-next-textbox:#_x0000_s66314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15" style="position:absolute;left:5370;top:7025;width:320;height:172;flip:x" filled="f">
                  <v:fill color2="blue"/>
                  <v:textbox style="mso-next-textbox:#_x0000_s66315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16" style="position:absolute;left:5370;top:6854;width:320;height:172;flip:x" filled="f">
                  <v:fill color2="blue"/>
                  <v:textbox style="mso-next-textbox:#_x0000_s66316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17" style="position:absolute;left:5370;top:6683;width:320;height:172;flip:x" filled="f">
                  <v:fill color2="blue"/>
                  <v:textbox style="mso-next-textbox:#_x0000_s66317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18" style="position:absolute;left:5370;top:6511;width:320;height:172;flip:x" filled="f">
                  <v:fill color2="blue"/>
                  <v:textbox style="mso-next-textbox:#_x0000_s66318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19" style="position:absolute;left:5370;top:7197;width:320;height:172;flip:x" filled="f">
                  <v:fill color2="blue"/>
                  <v:textbox style="mso-next-textbox:#_x0000_s66319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0" style="position:absolute;left:5370;top:7880;width:320;height:172;flip:x" filled="f">
                  <v:fill color2="blue"/>
                  <v:textbox style="mso-next-textbox:#_x0000_s66320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1" style="position:absolute;left:5370;top:7709;width:320;height:172;flip:x" filled="f">
                  <v:fill color2="blue"/>
                  <v:textbox style="mso-next-textbox:#_x0000_s66321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2" style="position:absolute;left:5370;top:7538;width:320;height:172;flip:x" filled="f">
                  <v:fill color2="blue"/>
                  <v:textbox style="mso-next-textbox:#_x0000_s66322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3" style="position:absolute;left:5370;top:7366;width:320;height:172;flip:x" filled="f">
                  <v:fill color2="blue"/>
                  <v:textbox style="mso-next-textbox:#_x0000_s66323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4" style="position:absolute;left:5370;top:8052;width:320;height:172;flip:x" filled="f">
                  <v:fill color2="blue"/>
                  <v:textbox style="mso-next-textbox:#_x0000_s66324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shape id="_x0000_s66325" type="#_x0000_t202" style="position:absolute;left:5051;top:5433;width:608;height:171" filled="f" stroked="f">
                  <v:textbox style="mso-next-textbox:#_x0000_s66325" inset="0,0,0,0">
                    <w:txbxContent>
                      <w:p w:rsidR="00642BF0" w:rsidRPr="00606610" w:rsidRDefault="00642BF0" w:rsidP="0092074F">
                        <w:pPr>
                          <w:pStyle w:val="CallOuts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X:****</w:t>
                        </w:r>
                      </w:p>
                    </w:txbxContent>
                  </v:textbox>
                </v:shape>
                <v:rect id="_x0000_s66326" style="position:absolute;left:5370;top:8224;width:320;height:172;flip:x" filled="f">
                  <v:fill color2="blue"/>
                  <v:textbox style="mso-next-textbox:#_x0000_s66326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NO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7" style="position:absolute;left:5370;top:8396;width:320;height:172;flip:x" filled="f">
                  <v:fill color2="blue"/>
                  <v:textbox style="mso-next-textbox:#_x0000_s66327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  <v:rect id="_x0000_s66328" style="position:absolute;left:5370;top:8568;width:320;height:172;flip:x" filled="f">
                  <v:fill color2="blue"/>
                  <v:textbox style="mso-next-textbox:#_x0000_s66328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NC</w:t>
                        </w:r>
                      </w:p>
                      <w:p w:rsidR="00642BF0" w:rsidRPr="0019135B" w:rsidRDefault="00642BF0" w:rsidP="0092074F"/>
                    </w:txbxContent>
                  </v:textbox>
                </v:rect>
              </v:group>
              <v:rect id="_x0000_s66329" style="position:absolute;left:10395;top:26179;width:1531;height:501" filled="f" fillcolor="#cfc" stroked="f" strokeweight=".25pt">
                <v:textbox style="mso-next-textbox:#_x0000_s66329" inset="0,0,0,0">
                  <w:txbxContent>
                    <w:p w:rsidR="00642BF0" w:rsidRDefault="00642BF0" w:rsidP="0092074F">
                      <w:pPr>
                        <w:pStyle w:val="CallOuts"/>
                        <w:jc w:val="center"/>
                      </w:pPr>
                      <w:proofErr w:type="spellStart"/>
                      <w:r w:rsidRPr="0019135B">
                        <w:t>Relay</w:t>
                      </w:r>
                      <w:proofErr w:type="spellEnd"/>
                      <w:r w:rsidRPr="0019135B">
                        <w:t xml:space="preserve"> </w:t>
                      </w:r>
                      <w:r>
                        <w:t>2</w:t>
                      </w:r>
                    </w:p>
                    <w:p w:rsidR="00642BF0" w:rsidRPr="0079241D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Mains </w:t>
                      </w:r>
                      <w:r w:rsidRPr="0079241D">
                        <w:rPr>
                          <w:b/>
                        </w:rPr>
                        <w:t>Alarm</w:t>
                      </w: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 w:rsidRPr="0019135B">
                        <w:rPr>
                          <w:b/>
                        </w:rPr>
                        <w:br/>
                      </w:r>
                    </w:p>
                  </w:txbxContent>
                </v:textbox>
              </v:rect>
              <v:rect id="_x0000_s66330" style="position:absolute;left:10395;top:26704;width:1531;height:501" filled="f" fillcolor="#cfc" stroked="f" strokeweight=".25pt">
                <v:textbox style="mso-next-textbox:#_x0000_s66330" inset="0,0,0,0">
                  <w:txbxContent>
                    <w:p w:rsidR="00642BF0" w:rsidRPr="0092074F" w:rsidRDefault="00642BF0" w:rsidP="0092074F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  <w:r w:rsidRPr="0092074F">
                        <w:rPr>
                          <w:lang w:val="en-US"/>
                        </w:rPr>
                        <w:t>Relay 3</w:t>
                      </w:r>
                    </w:p>
                    <w:p w:rsidR="00642BF0" w:rsidRPr="0092074F" w:rsidRDefault="00642BF0" w:rsidP="0092074F">
                      <w:pPr>
                        <w:pStyle w:val="CallOuts"/>
                        <w:jc w:val="center"/>
                        <w:rPr>
                          <w:b/>
                          <w:lang w:val="en-US"/>
                        </w:rPr>
                      </w:pPr>
                      <w:r w:rsidRPr="0092074F">
                        <w:rPr>
                          <w:b/>
                          <w:lang w:val="en-US"/>
                        </w:rPr>
                        <w:t>Fuse Alarm</w:t>
                      </w:r>
                    </w:p>
                    <w:p w:rsidR="00642BF0" w:rsidRPr="0092074F" w:rsidRDefault="00642BF0" w:rsidP="0092074F">
                      <w:pPr>
                        <w:pStyle w:val="CallOuts"/>
                        <w:jc w:val="center"/>
                        <w:rPr>
                          <w:b/>
                          <w:lang w:val="en-US"/>
                        </w:rPr>
                      </w:pPr>
                      <w:r w:rsidRPr="0092074F">
                        <w:rPr>
                          <w:b/>
                          <w:lang w:val="en-US"/>
                        </w:rPr>
                        <w:t>Load &amp; Battery</w:t>
                      </w:r>
                    </w:p>
                    <w:p w:rsidR="00642BF0" w:rsidRPr="0092074F" w:rsidRDefault="00642BF0" w:rsidP="0092074F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92074F" w:rsidRDefault="00642BF0" w:rsidP="0092074F">
                      <w:pPr>
                        <w:pStyle w:val="CallOuts"/>
                        <w:jc w:val="center"/>
                        <w:rPr>
                          <w:b/>
                          <w:lang w:val="en-US"/>
                        </w:rPr>
                      </w:pPr>
                      <w:r w:rsidRPr="0092074F">
                        <w:rPr>
                          <w:b/>
                          <w:lang w:val="en-US"/>
                        </w:rPr>
                        <w:br/>
                      </w:r>
                    </w:p>
                  </w:txbxContent>
                </v:textbox>
              </v:rect>
              <v:rect id="_x0000_s66331" style="position:absolute;left:10395;top:27218;width:1531;height:501" filled="f" fillcolor="#cfc" stroked="f" strokeweight=".25pt">
                <v:textbox style="mso-next-textbox:#_x0000_s66331" inset="0,0,0,0">
                  <w:txbxContent>
                    <w:p w:rsidR="00642BF0" w:rsidRDefault="00642BF0" w:rsidP="0092074F">
                      <w:pPr>
                        <w:pStyle w:val="CallOuts"/>
                        <w:jc w:val="center"/>
                      </w:pPr>
                      <w:proofErr w:type="spellStart"/>
                      <w:r w:rsidRPr="0019135B">
                        <w:t>Relay</w:t>
                      </w:r>
                      <w:proofErr w:type="spellEnd"/>
                      <w:r w:rsidRPr="0019135B">
                        <w:t xml:space="preserve"> </w:t>
                      </w:r>
                      <w:r>
                        <w:t>4</w:t>
                      </w:r>
                    </w:p>
                    <w:p w:rsidR="00642BF0" w:rsidRPr="0079241D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High Battery </w:t>
                      </w:r>
                      <w:r w:rsidRPr="0079241D">
                        <w:rPr>
                          <w:b/>
                        </w:rPr>
                        <w:t>Alarm</w:t>
                      </w:r>
                    </w:p>
                    <w:p w:rsidR="00642BF0" w:rsidRPr="00C848ED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 w:rsidRPr="0019135B">
                        <w:rPr>
                          <w:b/>
                        </w:rPr>
                        <w:br/>
                      </w:r>
                    </w:p>
                  </w:txbxContent>
                </v:textbox>
              </v:rect>
              <v:rect id="_x0000_s66332" style="position:absolute;left:10395;top:27722;width:1531;height:501" filled="f" fillcolor="#cfc" stroked="f" strokeweight=".25pt">
                <v:textbox style="mso-next-textbox:#_x0000_s66332" inset="0,0,0,0">
                  <w:txbxContent>
                    <w:p w:rsidR="00642BF0" w:rsidRDefault="00642BF0" w:rsidP="0092074F">
                      <w:pPr>
                        <w:pStyle w:val="CallOuts"/>
                        <w:jc w:val="center"/>
                      </w:pPr>
                      <w:proofErr w:type="spellStart"/>
                      <w:r w:rsidRPr="0019135B">
                        <w:t>Relay</w:t>
                      </w:r>
                      <w:proofErr w:type="spellEnd"/>
                      <w:r w:rsidRPr="0019135B">
                        <w:t xml:space="preserve"> </w:t>
                      </w:r>
                      <w:r>
                        <w:t>5</w:t>
                      </w:r>
                    </w:p>
                    <w:p w:rsidR="00642BF0" w:rsidRPr="0079241D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Low</w:t>
                      </w:r>
                      <w:proofErr w:type="spellEnd"/>
                      <w:r>
                        <w:rPr>
                          <w:b/>
                        </w:rPr>
                        <w:t xml:space="preserve"> Battery </w:t>
                      </w:r>
                      <w:r w:rsidRPr="0079241D">
                        <w:rPr>
                          <w:b/>
                        </w:rPr>
                        <w:t>Alarm</w:t>
                      </w:r>
                    </w:p>
                    <w:p w:rsidR="00642BF0" w:rsidRPr="00C848ED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 w:rsidRPr="0019135B">
                        <w:rPr>
                          <w:b/>
                        </w:rPr>
                        <w:br/>
                      </w:r>
                    </w:p>
                  </w:txbxContent>
                </v:textbox>
              </v:rect>
              <v:rect id="_x0000_s66333" style="position:absolute;left:10395;top:28247;width:1531;height:501" filled="f" fillcolor="#cfc" stroked="f" strokeweight=".25pt">
                <v:textbox style="mso-next-textbox:#_x0000_s66333" inset="0,0,0,0">
                  <w:txbxContent>
                    <w:p w:rsidR="00642BF0" w:rsidRDefault="00642BF0" w:rsidP="0092074F">
                      <w:pPr>
                        <w:pStyle w:val="CallOuts"/>
                        <w:jc w:val="center"/>
                      </w:pPr>
                      <w:proofErr w:type="spellStart"/>
                      <w:r w:rsidRPr="0019135B">
                        <w:t>Relay</w:t>
                      </w:r>
                      <w:proofErr w:type="spellEnd"/>
                      <w:r w:rsidRPr="0019135B">
                        <w:t xml:space="preserve"> </w:t>
                      </w:r>
                      <w:r>
                        <w:t>6</w:t>
                      </w:r>
                    </w:p>
                    <w:p w:rsidR="00642BF0" w:rsidRPr="0079241D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Rectifier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Pr="0079241D">
                        <w:rPr>
                          <w:b/>
                        </w:rPr>
                        <w:t>Alarm</w:t>
                      </w:r>
                    </w:p>
                    <w:p w:rsidR="00642BF0" w:rsidRPr="00C848ED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</w:pPr>
                    </w:p>
                    <w:p w:rsidR="00642BF0" w:rsidRPr="0019135B" w:rsidRDefault="00642BF0" w:rsidP="0092074F">
                      <w:pPr>
                        <w:pStyle w:val="CallOuts"/>
                        <w:jc w:val="center"/>
                        <w:rPr>
                          <w:b/>
                        </w:rPr>
                      </w:pPr>
                      <w:r w:rsidRPr="0019135B">
                        <w:rPr>
                          <w:b/>
                        </w:rPr>
                        <w:br/>
                      </w:r>
                    </w:p>
                  </w:txbxContent>
                </v:textbox>
              </v:rect>
            </v:group>
            <v:group id="_x0000_s66334" style="position:absolute;left:6104;top:18210;width:4269;height:2672" coordorigin="6104,17944" coordsize="4269,2672">
              <v:rect id="_x0000_s66335" style="position:absolute;left:7446;top:19834;width:1823;height:359;flip:x;mso-position-vertical:absolute" filled="f" stroked="f" strokeweight=".25pt">
                <v:fill color2="blue"/>
                <v:textbox style="mso-next-textbox:#_x0000_s66335" inset="0,.5mm,0,0">
                  <w:txbxContent>
                    <w:p w:rsidR="00642BF0" w:rsidRPr="00EF3968" w:rsidRDefault="00642BF0" w:rsidP="0092074F">
                      <w:pPr>
                        <w:pStyle w:val="CallOuts"/>
                        <w:jc w:val="lef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Max. 1.5</w:t>
                      </w:r>
                      <w:r w:rsidRPr="00EF3968">
                        <w:rPr>
                          <w:i/>
                        </w:rPr>
                        <w:t> mm</w:t>
                      </w:r>
                      <w:r w:rsidRPr="00EF3968">
                        <w:rPr>
                          <w:i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i/>
                        </w:rPr>
                        <w:t xml:space="preserve">, </w:t>
                      </w:r>
                      <w:r>
                        <w:rPr>
                          <w:i/>
                        </w:rPr>
                        <w:br/>
                        <w:t>(14AWG)</w:t>
                      </w:r>
                      <w:r w:rsidRPr="0040418A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w</w:t>
                      </w:r>
                      <w:r w:rsidRPr="0040418A">
                        <w:rPr>
                          <w:i/>
                        </w:rPr>
                        <w:t xml:space="preserve">ire </w:t>
                      </w:r>
                      <w:proofErr w:type="spellStart"/>
                      <w:r>
                        <w:rPr>
                          <w:i/>
                        </w:rPr>
                        <w:t>s</w:t>
                      </w:r>
                      <w:r w:rsidRPr="0040418A">
                        <w:rPr>
                          <w:i/>
                        </w:rPr>
                        <w:t>ection</w:t>
                      </w:r>
                      <w:proofErr w:type="spellEnd"/>
                    </w:p>
                  </w:txbxContent>
                </v:textbox>
              </v:rect>
              <v:group id="_x0000_s66336" style="position:absolute;left:6234;top:18468;width:4139;height:1537" coordorigin="4907,5294" coordsize="4139,1537">
                <v:rect id="_x0000_s66337" style="position:absolute;left:6571;top:5590;width:283;height:144" filled="f" fillcolor="#cfc" stroked="f" strokeweight=".25pt">
                  <v:textbox style="mso-next-textbox:#_x0000_s66337" inset="0,0,0,0">
                    <w:txbxContent>
                      <w:p w:rsidR="00642BF0" w:rsidRPr="00594640" w:rsidRDefault="00642BF0" w:rsidP="0092074F">
                        <w:pPr>
                          <w:pStyle w:val="CallOuts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_x0000_s66338" style="position:absolute;left:6903;top:6077;width:320;height:172;flip:x" filled="f">
                  <v:fill color2="blue"/>
                  <v:textbox style="mso-next-textbox:#_x0000_s66338" inset="0,0,0,0">
                    <w:txbxContent>
                      <w:p w:rsidR="00642BF0" w:rsidRPr="00C37780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_x0000_s66339" style="position:absolute;left:6903;top:5906;width:320;height:172;flip:x" filled="f">
                  <v:fill color2="blue"/>
                  <v:textbox style="mso-next-textbox:#_x0000_s66339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_x0000_s66340" style="position:absolute;left:6903;top:5735;width:320;height:172;flip:x" filled="f">
                  <v:fill color2="blue"/>
                  <v:textbox style="mso-next-textbox:#_x0000_s66340" inset="0,0,0,0">
                    <w:txbxContent>
                      <w:p w:rsidR="00642BF0" w:rsidRPr="00F17C6F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 w:rsidRPr="00F17C6F">
                          <w:rPr>
                            <w:color w:val="000000"/>
                          </w:rPr>
                          <w:t>2</w:t>
                        </w:r>
                      </w:p>
                      <w:p w:rsidR="00642BF0" w:rsidRPr="00C37780" w:rsidRDefault="00642BF0" w:rsidP="0092074F">
                        <w:pPr>
                          <w:pStyle w:val="Caption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341" style="position:absolute;left:6903;top:5563;width:320;height:172;flip:x" filled="f">
                  <v:fill color2="blue"/>
                  <v:textbox style="mso-next-textbox:#_x0000_s66341" inset="0,0,0,0">
                    <w:txbxContent>
                      <w:p w:rsidR="00642BF0" w:rsidRPr="00765E8D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 w:rsidRPr="00765E8D"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_x0000_s66342" style="position:absolute;left:6903;top:6249;width:320;height:172;flip:x" filled="f">
                  <v:fill color2="blue"/>
                  <v:textbox style="mso-next-textbox:#_x0000_s66342" inset="0,0,0,0">
                    <w:txbxContent>
                      <w:p w:rsidR="00642BF0" w:rsidRPr="00C37780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_x0000_s66343" style="position:absolute;left:6904;top:6419;width:320;height:172;flip:x" filled="f">
                  <v:fill color2="blue"/>
                  <v:textbox style="mso-next-textbox:#_x0000_s66343" inset="0,0,0,0">
                    <w:txbxContent>
                      <w:p w:rsidR="00642BF0" w:rsidRPr="00606610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shape id="_x0000_s66344" type="#_x0000_t202" style="position:absolute;left:6634;top:5294;width:608;height:171" filled="f" stroked="f">
                  <v:textbox style="mso-next-textbox:#_x0000_s66344" inset="0,0,0,0">
                    <w:txbxContent>
                      <w:p w:rsidR="00642BF0" w:rsidRPr="00606610" w:rsidRDefault="00642BF0" w:rsidP="0092074F">
                        <w:pPr>
                          <w:pStyle w:val="CallOuts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X:**</w:t>
                        </w:r>
                      </w:p>
                    </w:txbxContent>
                  </v:textbox>
                </v:shape>
                <v:rect id="_x0000_s66345" style="position:absolute;left:6571;top:5723;width:283;height:144" filled="f" fillcolor="#cfc" stroked="f" strokeweight=".25pt">
                  <v:textbox style="mso-next-textbox:#_x0000_s66345" inset="0,0,0,0">
                    <w:txbxContent>
                      <w:p w:rsidR="00642BF0" w:rsidRPr="00F51E0B" w:rsidRDefault="00642BF0" w:rsidP="0092074F">
                        <w:pPr>
                          <w:pStyle w:val="CallOuts"/>
                        </w:pPr>
                        <w:r w:rsidRPr="00BB6198">
                          <w:sym w:font="Symbol" w:char="F02D"/>
                        </w:r>
                      </w:p>
                    </w:txbxContent>
                  </v:textbox>
                </v:rect>
                <v:rect id="_x0000_s66346" style="position:absolute;left:4907;top:5319;width:340;height:1341;flip:x" filled="f" strokecolor="#00b050" strokeweight=".25pt">
                  <v:fill color2="blue"/>
                  <v:textbox style="layout-flow:vertical;mso-layout-flow-alt:bottom-to-top;mso-next-textbox:#_x0000_s66346" inset="0,0,0,0">
                    <w:txbxContent>
                      <w:p w:rsidR="00642BF0" w:rsidRPr="00E4686F" w:rsidRDefault="00642BF0" w:rsidP="0092074F">
                        <w:pPr>
                          <w:pStyle w:val="CallOuts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Configurable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Inputs</w:t>
                        </w:r>
                      </w:p>
                    </w:txbxContent>
                  </v:textbox>
                </v:rect>
                <v:line id="_x0000_s66347" style="position:absolute;flip:x" from="6219,5911" to="6916,5912" strokeweight=".5pt">
                  <v:stroke startarrowwidth="narrow" startarrowlength="short" endarrowwidth="narrow" endarrowlength="short"/>
                </v:line>
                <v:line id="_x0000_s66348" style="position:absolute" from="5999,5563" to="6912,5564" strokeweight=".5pt">
                  <v:stroke startarrow="diamond" startarrowwidth="narrow" startarrowlength="short" endarrowwidth="narrow" endarrowlength="short"/>
                </v:line>
                <v:rect id="_x0000_s66349" style="position:absolute;left:5310;top:5627;width:1134;height:171" filled="f" fillcolor="#cfc" stroked="f" strokeweight=".25pt">
                  <v:textbox style="mso-next-textbox:#_x0000_s66349" inset="0,0,0,0">
                    <w:txbxContent>
                      <w:p w:rsidR="00642BF0" w:rsidRPr="005226B1" w:rsidRDefault="00642BF0" w:rsidP="0092074F">
                        <w:pPr>
                          <w:pStyle w:val="CallOuts"/>
                        </w:pPr>
                        <w:r>
                          <w:t xml:space="preserve">Temp </w:t>
                        </w:r>
                        <w:proofErr w:type="spellStart"/>
                        <w:r>
                          <w:t>Sense</w:t>
                        </w:r>
                        <w:proofErr w:type="spellEnd"/>
                        <w:r>
                          <w:t xml:space="preserve"> 1</w:t>
                        </w:r>
                      </w:p>
                    </w:txbxContent>
                  </v:textbox>
                </v:rect>
                <v:rect id="_x0000_s66350" style="position:absolute;left:6571;top:5925;width:283;height:144" filled="f" fillcolor="#cfc" stroked="f" strokeweight=".25pt">
                  <v:textbox style="mso-next-textbox:#_x0000_s66350" inset="0,0,0,0">
                    <w:txbxContent>
                      <w:p w:rsidR="00642BF0" w:rsidRPr="00594640" w:rsidRDefault="00642BF0" w:rsidP="0092074F">
                        <w:pPr>
                          <w:pStyle w:val="CallOuts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_x0000_s66351" style="position:absolute;left:6571;top:6058;width:283;height:144" filled="f" fillcolor="#cfc" stroked="f" strokeweight=".25pt">
                  <v:textbox style="mso-next-textbox:#_x0000_s66351" inset="0,0,0,0">
                    <w:txbxContent>
                      <w:p w:rsidR="00642BF0" w:rsidRPr="00F51E0B" w:rsidRDefault="00642BF0" w:rsidP="0092074F">
                        <w:pPr>
                          <w:pStyle w:val="CallOuts"/>
                        </w:pPr>
                        <w:r w:rsidRPr="00BB6198">
                          <w:sym w:font="Symbol" w:char="F02D"/>
                        </w:r>
                      </w:p>
                    </w:txbxContent>
                  </v:textbox>
                </v:rect>
                <v:line id="_x0000_s66352" style="position:absolute;flip:x" from="6219,6246" to="6916,6247" strokeweight=".5pt">
                  <v:stroke startarrowwidth="narrow" startarrowlength="short" endarrowwidth="narrow" endarrowlength="short"/>
                </v:line>
                <v:rect id="_x0000_s66353" style="position:absolute;left:5310;top:5962;width:1134;height:171" filled="f" fillcolor="#cfc" stroked="f" strokeweight=".25pt">
                  <v:textbox style="mso-next-textbox:#_x0000_s66353" inset="0,0,0,0">
                    <w:txbxContent>
                      <w:p w:rsidR="00642BF0" w:rsidRPr="005226B1" w:rsidRDefault="00642BF0" w:rsidP="0092074F">
                        <w:pPr>
                          <w:pStyle w:val="CallOuts"/>
                        </w:pPr>
                        <w:r>
                          <w:t xml:space="preserve">Temp </w:t>
                        </w:r>
                        <w:proofErr w:type="spellStart"/>
                        <w:r>
                          <w:t>Sense</w:t>
                        </w:r>
                        <w:proofErr w:type="spellEnd"/>
                        <w:r>
                          <w:t xml:space="preserve"> 2</w:t>
                        </w:r>
                      </w:p>
                    </w:txbxContent>
                  </v:textbox>
                </v:rect>
                <v:rect id="_x0000_s66354" style="position:absolute;left:6571;top:6269;width:283;height:144" filled="f" fillcolor="#cfc" stroked="f" strokeweight=".25pt">
                  <v:textbox style="mso-next-textbox:#_x0000_s66354" inset="0,0,0,0">
                    <w:txbxContent>
                      <w:p w:rsidR="00642BF0" w:rsidRPr="00594640" w:rsidRDefault="00642BF0" w:rsidP="0092074F">
                        <w:pPr>
                          <w:pStyle w:val="CallOuts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_x0000_s66355" style="position:absolute;left:6571;top:6402;width:283;height:144" filled="f" fillcolor="#cfc" stroked="f" strokeweight=".25pt">
                  <v:textbox style="mso-next-textbox:#_x0000_s66355" inset="0,0,0,0">
                    <w:txbxContent>
                      <w:p w:rsidR="00642BF0" w:rsidRPr="00F51E0B" w:rsidRDefault="00642BF0" w:rsidP="0092074F">
                        <w:pPr>
                          <w:pStyle w:val="CallOuts"/>
                        </w:pPr>
                        <w:r w:rsidRPr="00BB6198">
                          <w:sym w:font="Symbol" w:char="F02D"/>
                        </w:r>
                      </w:p>
                    </w:txbxContent>
                  </v:textbox>
                </v:rect>
                <v:rect id="_x0000_s66356" style="position:absolute;left:5310;top:6306;width:1134;height:171" filled="f" fillcolor="#cfc" stroked="f" strokeweight=".25pt">
                  <v:textbox style="mso-next-textbox:#_x0000_s66356" inset="0,0,0,0">
                    <w:txbxContent>
                      <w:p w:rsidR="00642BF0" w:rsidRPr="005226B1" w:rsidRDefault="00642BF0" w:rsidP="0092074F">
                        <w:pPr>
                          <w:pStyle w:val="CallOuts"/>
                        </w:pPr>
                        <w:r>
                          <w:t xml:space="preserve">Temp </w:t>
                        </w:r>
                        <w:proofErr w:type="spellStart"/>
                        <w:r>
                          <w:t>Sense</w:t>
                        </w:r>
                        <w:proofErr w:type="spellEnd"/>
                        <w:r>
                          <w:t xml:space="preserve"> 3</w:t>
                        </w:r>
                      </w:p>
                    </w:txbxContent>
                  </v:textbox>
                </v:rect>
                <v:line id="_x0000_s66357" style="position:absolute" from="5999,6591" to="6912,6592" strokeweight=".5pt">
                  <v:stroke startarrow="diamond" startarrowwidth="narrow" startarrowlength="short" endarrowwidth="narrow" endarrowlength="short"/>
                </v:line>
                <v:group id="_x0000_s66358" style="position:absolute;left:7242;top:5329;width:1754;height:533" coordorigin="8753,9617" coordsize="1754,533">
                  <v:line id="_x0000_s66359" style="position:absolute;flip:x y" from="8922,9920" to="8923,10148" strokecolor="green" strokeweight="2pt">
                    <v:stroke startarrowwidth="narrow" startarrowlength="short" endarrowwidth="narrow" endarrowlength="short"/>
                  </v:line>
                  <v:line id="_x0000_s66360" style="position:absolute;flip:x" from="8922,10042" to="9668,10043" strokecolor="green" strokeweight="2pt">
                    <v:stroke startarrowwidth="narrow" startarrowlength="short" endarrowwidth="narrow" endarrowlength="short"/>
                  </v:line>
                  <v:line id="_x0000_s66361" style="position:absolute;flip:x" from="8754,10150" to="8922,10150" strokecolor="green" strokeweight=".5pt">
                    <v:stroke startarrowwidth="narrow" startarrowlength="short" endarrowwidth="narrow" endarrowlength="short"/>
                  </v:line>
                  <v:line id="_x0000_s66362" style="position:absolute;flip:x" from="8753,9923" to="8922,9923" strokecolor="green" strokeweight=".5pt">
                    <v:stroke startarrowwidth="narrow" startarrowlength="short" endarrowwidth="narrow" endarrowlength="short"/>
                  </v:line>
                  <v:rect id="_x0000_s66363" style="position:absolute;left:9730;top:9617;width:777;height:279;flip:x" stroked="f" strokecolor="blue" strokeweight=".25pt">
                    <v:fill color2="blue"/>
                    <v:textbox style="mso-next-textbox:#_x0000_s66363" inset="0,0,0,0">
                      <w:txbxContent>
                        <w:p w:rsidR="00642BF0" w:rsidRPr="00584BFC" w:rsidRDefault="00642BF0" w:rsidP="0092074F">
                          <w:pPr>
                            <w:pStyle w:val="DwgTxt6"/>
                          </w:pPr>
                          <w:r>
                            <w:t>T</w:t>
                          </w:r>
                          <w:r w:rsidRPr="00584BFC">
                            <w:t>emperatur</w:t>
                          </w:r>
                          <w:r>
                            <w:t>e Sensor 1</w:t>
                          </w:r>
                        </w:p>
                      </w:txbxContent>
                    </v:textbox>
                  </v:rect>
                  <v:group id="_x0000_s66364" style="position:absolute;left:9667;top:9633;width:1;height:418;flip:y" coordorigin="5055,6089" coordsize="0,419">
                    <v:line id="_x0000_s66365" style="position:absolute;flip:x y" from="5055,6089" to="5055,6244" strokecolor="green" strokeweight="1.5pt">
                      <v:stroke startarrowwidth="narrow" startarrowlength="short" endarrowwidth="narrow" endarrowlength="short"/>
                    </v:line>
                    <v:line id="_x0000_s66366" style="position:absolute;flip:x y" from="5055,6244" to="5055,6388" strokecolor="green" strokeweight=".25pt">
                      <v:stroke dashstyle="longDash" startarrowwidth="narrow" startarrowlength="short" endarrowwidth="narrow" endarrowlength="short"/>
                    </v:line>
                    <v:line id="_x0000_s66367" style="position:absolute;flip:x y" from="5055,6388" to="5055,6508" strokecolor="green" strokeweight="1.5pt">
                      <v:stroke startarrow="oval" startarrowwidth="narrow" startarrowlength="short" endarrowwidth="narrow" endarrowlength="short"/>
                    </v:line>
                  </v:group>
                </v:group>
                <v:group id="_x0000_s66368" style="position:absolute;left:7243;top:5898;width:1803;height:304" coordorigin="8753,10184" coordsize="1803,304">
                  <v:line id="_x0000_s66369" style="position:absolute;flip:x y" from="8922,10258" to="8923,10486" strokecolor="green" strokeweight="2pt">
                    <v:stroke startarrowwidth="narrow" startarrowlength="short" endarrowwidth="narrow" endarrowlength="short"/>
                  </v:line>
                  <v:line id="_x0000_s66370" style="position:absolute;flip:x" from="8922,10381" to="9298,10382" strokecolor="green" strokeweight="2pt">
                    <v:stroke startarrowwidth="narrow" startarrowlength="short" endarrowwidth="narrow" endarrowlength="short"/>
                  </v:line>
                  <v:line id="_x0000_s66371" style="position:absolute;flip:x" from="8754,10488" to="8922,10488" strokecolor="green" strokeweight=".5pt">
                    <v:stroke startarrowwidth="narrow" startarrowlength="short" endarrowwidth="narrow" endarrowlength="short"/>
                  </v:line>
                  <v:line id="_x0000_s66372" style="position:absolute;flip:x" from="8753,10261" to="8922,10261" strokecolor="green" strokeweight=".5pt">
                    <v:stroke startarrowwidth="narrow" startarrowlength="short" endarrowwidth="narrow" endarrowlength="short"/>
                  </v:line>
                  <v:group id="_x0000_s66373" style="position:absolute;left:9505;top:10169;width:1;height:418;rotation:-90" coordorigin="5055,6089" coordsize="0,419">
                    <v:line id="_x0000_s66374" style="position:absolute;flip:x y" from="5055,6089" to="5055,6244" strokecolor="green" strokeweight="1.5pt">
                      <v:stroke startarrowwidth="narrow" startarrowlength="short" endarrowwidth="narrow" endarrowlength="short"/>
                    </v:line>
                    <v:line id="_x0000_s66375" style="position:absolute;flip:x y" from="5055,6244" to="5055,6388" strokecolor="green" strokeweight=".25pt">
                      <v:stroke dashstyle="longDash" startarrowwidth="narrow" startarrowlength="short" endarrowwidth="narrow" endarrowlength="short"/>
                    </v:line>
                    <v:line id="_x0000_s66376" style="position:absolute;flip:x y" from="5055,6388" to="5055,6508" strokecolor="green" strokeweight="1.5pt">
                      <v:stroke startarrow="oval" startarrowwidth="narrow" startarrowlength="short" endarrowwidth="narrow" endarrowlength="short"/>
                    </v:line>
                  </v:group>
                  <v:rect id="_x0000_s66377" style="position:absolute;left:9779;top:10184;width:777;height:279;flip:x" stroked="f" strokecolor="blue" strokeweight=".25pt">
                    <v:fill color2="blue"/>
                    <v:textbox style="mso-next-textbox:#_x0000_s66377" inset="0,0,0,0">
                      <w:txbxContent>
                        <w:p w:rsidR="00642BF0" w:rsidRPr="00584BFC" w:rsidRDefault="00642BF0" w:rsidP="0092074F">
                          <w:pPr>
                            <w:pStyle w:val="DwgTxt6"/>
                          </w:pPr>
                          <w:r>
                            <w:t>T</w:t>
                          </w:r>
                          <w:r w:rsidRPr="00584BFC">
                            <w:t>emperatur</w:t>
                          </w:r>
                          <w:r>
                            <w:t>e Sensor 2</w:t>
                          </w:r>
                        </w:p>
                      </w:txbxContent>
                    </v:textbox>
                  </v:rect>
                </v:group>
                <v:group id="_x0000_s66378" style="position:absolute;left:7242;top:6298;width:1754;height:533;flip:y" coordorigin="8753,9617" coordsize="1754,533">
                  <v:line id="_x0000_s66379" style="position:absolute;flip:x y" from="8922,9920" to="8923,10148" strokecolor="green" strokeweight="2pt">
                    <v:stroke startarrowwidth="narrow" startarrowlength="short" endarrowwidth="narrow" endarrowlength="short"/>
                  </v:line>
                  <v:line id="_x0000_s66380" style="position:absolute;flip:x" from="8922,10042" to="9668,10043" strokecolor="green" strokeweight="2pt">
                    <v:stroke startarrowwidth="narrow" startarrowlength="short" endarrowwidth="narrow" endarrowlength="short"/>
                  </v:line>
                  <v:line id="_x0000_s66381" style="position:absolute;flip:x" from="8754,10150" to="8922,10150" strokecolor="green" strokeweight=".5pt">
                    <v:stroke startarrowwidth="narrow" startarrowlength="short" endarrowwidth="narrow" endarrowlength="short"/>
                  </v:line>
                  <v:line id="_x0000_s66382" style="position:absolute;flip:x" from="8753,9923" to="8922,9923" strokecolor="green" strokeweight=".5pt">
                    <v:stroke startarrowwidth="narrow" startarrowlength="short" endarrowwidth="narrow" endarrowlength="short"/>
                  </v:line>
                  <v:rect id="_x0000_s66383" style="position:absolute;left:9730;top:9617;width:777;height:279;flip:x" stroked="f" strokecolor="blue" strokeweight=".25pt">
                    <v:fill color2="blue"/>
                    <v:textbox style="mso-next-textbox:#_x0000_s66383" inset="0,0,0,0">
                      <w:txbxContent>
                        <w:p w:rsidR="00642BF0" w:rsidRPr="00584BFC" w:rsidRDefault="00642BF0" w:rsidP="0092074F">
                          <w:pPr>
                            <w:pStyle w:val="DwgTxt6"/>
                          </w:pPr>
                          <w:r>
                            <w:t>T</w:t>
                          </w:r>
                          <w:r w:rsidRPr="00584BFC">
                            <w:t>emperatur</w:t>
                          </w:r>
                          <w:r>
                            <w:t>e Sensor 3</w:t>
                          </w:r>
                        </w:p>
                      </w:txbxContent>
                    </v:textbox>
                  </v:rect>
                  <v:group id="_x0000_s66384" style="position:absolute;left:9667;top:9633;width:1;height:418;flip:y" coordorigin="5055,6089" coordsize="0,419">
                    <v:line id="_x0000_s66385" style="position:absolute;flip:x y" from="5055,6089" to="5055,6244" strokecolor="green" strokeweight="1.5pt">
                      <v:stroke startarrowwidth="narrow" startarrowlength="short" endarrowwidth="narrow" endarrowlength="short"/>
                    </v:line>
                    <v:line id="_x0000_s66386" style="position:absolute;flip:x y" from="5055,6244" to="5055,6388" strokecolor="green" strokeweight=".25pt">
                      <v:stroke dashstyle="longDash" startarrowwidth="narrow" startarrowlength="short" endarrowwidth="narrow" endarrowlength="short"/>
                    </v:line>
                    <v:line id="_x0000_s66387" style="position:absolute;flip:x y" from="5055,6388" to="5055,6508" strokecolor="green" strokeweight="1.5pt">
                      <v:stroke startarrow="oval" startarrowwidth="narrow" startarrowlength="short" endarrowwidth="narrow" endarrowlength="short"/>
                    </v:line>
                  </v:group>
                </v:group>
              </v:group>
              <v:shape id="_x0000_s66388" type="#_x0000_t202" style="position:absolute;left:6205;top:18131;width:2252;height:1738" filled="f" strokeweight=".5pt">
                <v:stroke dashstyle="longDash"/>
                <v:textbox style="mso-next-textbox:#_x0000_s66388" inset="0,0,0,0">
                  <w:txbxContent>
                    <w:p w:rsidR="00642BF0" w:rsidRPr="00E0249C" w:rsidRDefault="00642BF0" w:rsidP="0092074F">
                      <w:pPr>
                        <w:spacing w:line="160" w:lineRule="exact"/>
                        <w:rPr>
                          <w:color w:val="0000FF"/>
                          <w:sz w:val="16"/>
                        </w:rPr>
                      </w:pPr>
                    </w:p>
                  </w:txbxContent>
                </v:textbox>
              </v:shape>
              <v:shape id="_x0000_s66389" type="#_x0000_t202" style="position:absolute;left:6104;top:17944;width:2077;height:203" stroked="f">
                <v:textbox style="mso-next-textbox:#_x0000_s66389" inset="0,0,0,0">
                  <w:txbxContent>
                    <w:p w:rsidR="00642BF0" w:rsidRPr="00B015C9" w:rsidRDefault="00642BF0" w:rsidP="0092074F">
                      <w:pPr>
                        <w:pStyle w:val="CallOuts"/>
                        <w:jc w:val="left"/>
                        <w:rPr>
                          <w:lang w:val="en-GB"/>
                        </w:rPr>
                      </w:pPr>
                      <w:r w:rsidRPr="00887546">
                        <w:rPr>
                          <w:i/>
                        </w:rPr>
                        <w:t>Smartpack2 Basic</w:t>
                      </w:r>
                      <w:r w:rsidRPr="00887546">
                        <w:t xml:space="preserve"> </w:t>
                      </w:r>
                      <w:r>
                        <w:rPr>
                          <w:lang w:val="en-GB"/>
                        </w:rPr>
                        <w:t>controller</w:t>
                      </w:r>
                    </w:p>
                  </w:txbxContent>
                </v:textbox>
              </v:shape>
              <v:rect id="_x0000_s66390" style="position:absolute;left:6398;top:18203;width:2502;height:190;flip:x" stroked="f" strokeweight=".25pt">
                <v:fill opacity=".5" color2="blue"/>
                <v:textbox style="mso-next-textbox:#_x0000_s66390" inset="0,0,0,0">
                  <w:txbxContent>
                    <w:tbl>
                      <w:tblPr>
                        <w:tblW w:w="0" w:type="auto"/>
                        <w:tblInd w:w="31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506"/>
                        <w:gridCol w:w="628"/>
                      </w:tblGrid>
                      <w:tr w:rsidR="00642BF0" w:rsidRPr="00780106" w:rsidTr="008D59CD">
                        <w:tc>
                          <w:tcPr>
                            <w:tcW w:w="1020" w:type="dxa"/>
                          </w:tcPr>
                          <w:p w:rsidR="00642BF0" w:rsidRPr="00780106" w:rsidRDefault="00642BF0" w:rsidP="008D59CD">
                            <w:pPr>
                              <w:pStyle w:val="DwgTxt6"/>
                            </w:pPr>
                            <w:r w:rsidRPr="00780106">
                              <w:t>FUNCTION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:rsidR="00642BF0" w:rsidRPr="00780106" w:rsidRDefault="00642BF0" w:rsidP="008D59CD">
                            <w:pPr>
                              <w:pStyle w:val="DwgTxt6"/>
                              <w:jc w:val="right"/>
                            </w:pPr>
                            <w:r w:rsidRPr="00780106">
                              <w:t>SIGNAL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:rsidR="00642BF0" w:rsidRPr="00780106" w:rsidRDefault="00642BF0" w:rsidP="008D59CD">
                            <w:pPr>
                              <w:pStyle w:val="DwgTxt6"/>
                            </w:pPr>
                            <w:r w:rsidRPr="00780106">
                              <w:t>PIN-OUT</w:t>
                            </w:r>
                          </w:p>
                        </w:tc>
                      </w:tr>
                    </w:tbl>
                    <w:p w:rsidR="00642BF0" w:rsidRPr="00FE28D3" w:rsidRDefault="00642BF0" w:rsidP="0092074F">
                      <w:pPr>
                        <w:pStyle w:val="CallOuts10"/>
                      </w:pPr>
                    </w:p>
                  </w:txbxContent>
                </v:textbox>
              </v:rect>
              <v:rect id="_x0000_s66391" style="position:absolute;left:6234;top:20257;width:3362;height:359;flip:x" filled="f" stroked="f" strokeweight=".25pt">
                <v:fill color2="blue"/>
                <v:textbox style="mso-next-textbox:#_x0000_s66391" inset="0,1mm,0,0">
                  <w:txbxContent>
                    <w:p w:rsidR="00642BF0" w:rsidRPr="008D3B79" w:rsidRDefault="00642BF0" w:rsidP="0092074F">
                      <w:pPr>
                        <w:pStyle w:val="DwgTxt6"/>
                      </w:pPr>
                      <w:r>
                        <w:t>(These multipurpose inputs may also be used as digital inputs, e.g. for SPD monitoring)</w:t>
                      </w:r>
                    </w:p>
                  </w:txbxContent>
                </v:textbox>
              </v:rect>
            </v:group>
            <v:shape id="_x0000_s66392" type="#_x0000_t75" style="position:absolute;left:5791;top:16521;width:1133;height:1411;mso-position-horizontal-relative:text;mso-position-vertical-relative:text">
              <v:imagedata r:id="rId29" o:title="C_Kons-04_WB-FP2_side-view_150-2cm" chromakey="white"/>
            </v:shape>
            <v:group id="_x0000_s66393" style="position:absolute;left:10731;top:18799;width:4172;height:2523" coordorigin="11547,18767" coordsize="4172,2523">
              <v:rect id="_x0000_s66394" style="position:absolute;left:13522;top:19601;width:2074;height:598;flip:x" filled="f" stroked="f" strokeweight=".25pt">
                <v:fill color2="blue"/>
                <v:textbox style="mso-next-textbox:#_x0000_s66394" inset="0,0,0,0">
                  <w:txbxContent>
                    <w:p w:rsidR="00642BF0" w:rsidRPr="00050E46" w:rsidRDefault="00642BF0" w:rsidP="0092074F">
                      <w:pPr>
                        <w:pStyle w:val="CallOuts"/>
                        <w:jc w:val="left"/>
                        <w:rPr>
                          <w:i/>
                          <w:lang w:val="en-US"/>
                        </w:rPr>
                      </w:pPr>
                      <w:r w:rsidRPr="00050E46">
                        <w:rPr>
                          <w:i/>
                          <w:lang w:val="en-US"/>
                        </w:rPr>
                        <w:t xml:space="preserve">Cable Lugs for M8 bolts: Diam. 8.5mm, Max. 10.5mm </w:t>
                      </w:r>
                    </w:p>
                    <w:p w:rsidR="00642BF0" w:rsidRPr="00AD24E0" w:rsidRDefault="00642BF0" w:rsidP="0092074F">
                      <w:pPr>
                        <w:pStyle w:val="DwgTxt6"/>
                      </w:pPr>
                      <w:r w:rsidRPr="00AD24E0">
                        <w:t>(</w:t>
                      </w:r>
                      <w:r>
                        <w:t xml:space="preserve">Not </w:t>
                      </w:r>
                      <w:r w:rsidRPr="00AD24E0">
                        <w:t xml:space="preserve">used in </w:t>
                      </w:r>
                      <w:r>
                        <w:t xml:space="preserve">110VDC </w:t>
                      </w:r>
                      <w:r w:rsidRPr="00AD24E0">
                        <w:t>systems)</w:t>
                      </w:r>
                    </w:p>
                  </w:txbxContent>
                </v:textbox>
              </v:rect>
              <v:rect id="_x0000_s66395" style="position:absolute;left:11547;top:18881;width:228;height:2052;flip:x" stroked="f" strokeweight=".25pt">
                <v:fill color2="blue"/>
                <v:textbox style="layout-flow:vertical;mso-layout-flow-alt:bottom-to-top;mso-next-textbox:#_x0000_s66395" inset="0,0,0,0">
                  <w:txbxContent>
                    <w:p w:rsidR="00642BF0" w:rsidRPr="00BE581D" w:rsidRDefault="00642BF0" w:rsidP="0092074F">
                      <w:pPr>
                        <w:pStyle w:val="CallOuts"/>
                        <w:jc w:val="center"/>
                      </w:pPr>
                      <w:r w:rsidRPr="00BE581D">
                        <w:t xml:space="preserve">Bulk </w:t>
                      </w:r>
                      <w:proofErr w:type="spellStart"/>
                      <w:r w:rsidRPr="00BE581D">
                        <w:t>Feed</w:t>
                      </w:r>
                      <w:proofErr w:type="spellEnd"/>
                      <w:r w:rsidRPr="00BE581D">
                        <w:t xml:space="preserve"> DC Output</w:t>
                      </w:r>
                    </w:p>
                  </w:txbxContent>
                </v:textbox>
              </v:rect>
              <v:line id="_x0000_s66396" style="position:absolute" from="11547,18767" to="12744,18768" strokeweight=".5pt">
                <v:stroke startarrowwidth="narrow" startarrowlength="short" endarrowwidth="narrow" endarrowlength="short"/>
              </v:line>
              <v:line id="_x0000_s66397" style="position:absolute;flip:x y" from="13412,18982" to="13413,20009" strokeweight="2pt">
                <v:stroke startarrowwidth="narrow" startarrowlength="short" endarrowwidth="narrow" endarrowlength="short"/>
              </v:line>
              <v:line id="_x0000_s66398" style="position:absolute" from="13430,19481" to="15187,19482" strokeweight="4.5pt">
                <v:stroke startarrowwidth="narrow" startarrowlength="short" endarrowwidth="narrow" endarrowlength="short" linestyle="thinThick"/>
              </v:line>
              <v:rect id="_x0000_s66399" style="position:absolute;left:13487;top:19025;width:1762;height:399" filled="f" stroked="f" strokeweight=".25pt">
                <v:textbox style="mso-next-textbox:#_x0000_s66399" inset="0,0,0,0">
                  <w:txbxContent>
                    <w:p w:rsidR="00642BF0" w:rsidRPr="00857440" w:rsidRDefault="00642BF0" w:rsidP="0092074F">
                      <w:pPr>
                        <w:pStyle w:val="CallOuts"/>
                        <w:jc w:val="left"/>
                      </w:pPr>
                      <w:r>
                        <w:br/>
                      </w:r>
                      <w:proofErr w:type="spellStart"/>
                      <w:r w:rsidRPr="00857440">
                        <w:t>Load</w:t>
                      </w:r>
                      <w:proofErr w:type="spellEnd"/>
                      <w:r w:rsidRPr="00857440">
                        <w:t xml:space="preserve"> Circuit</w:t>
                      </w:r>
                    </w:p>
                  </w:txbxContent>
                </v:textbox>
              </v:rect>
              <v:group id="_x0000_s66400" style="position:absolute;left:12339;top:18908;width:817;height:884" coordorigin="10997,18908" coordsize="817,884">
                <v:rect id="_x0000_s66401" style="position:absolute;left:11287;top:19265;width:884;height:170;rotation:-90" strokeweight=".25pt"/>
                <v:oval id="_x0000_s66402" style="position:absolute;left:11692;top:18940;width:85;height:85;rotation:-90" strokeweight=".5pt">
                  <o:lock v:ext="edit" aspectratio="t"/>
                </v:oval>
                <v:rect id="_x0000_s66403" style="position:absolute;left:10997;top:19048;width:628;height:172">
                  <v:fill color2="blue"/>
                  <v:textbox style="mso-next-textbox:#_x0000_s66403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404" style="position:absolute;left:10997;top:19331;width:628;height:172">
                  <v:fill color2="blue"/>
                  <v:textbox style="mso-next-textbox:#_x0000_s66404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405" style="position:absolute;left:10997;top:19501;width:628;height:172">
                  <v:fill color2="blue"/>
                  <v:textbox style="mso-next-textbox:#_x0000_s66405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group id="_x0000_s66406" style="position:absolute;left:11703;top:19075;width:62;height:240" coordorigin="11689,18950" coordsize="62,240">
                  <v:oval id="_x0000_s66407" style="position:absolute;left:11689;top:18950;width:62;height:62;rotation:-90" strokeweight=".25pt">
                    <o:lock v:ext="edit" aspectratio="t"/>
                  </v:oval>
                  <v:oval id="_x0000_s66408" style="position:absolute;left:11689;top:19033;width:62;height:62;rotation:-90" strokeweight=".25pt">
                    <o:lock v:ext="edit" aspectratio="t"/>
                  </v:oval>
                  <v:oval id="_x0000_s66409" style="position:absolute;left:11689;top:19128;width:62;height:62;rotation:-90" strokeweight=".25pt">
                    <o:lock v:ext="edit" aspectratio="t"/>
                  </v:oval>
                </v:group>
                <v:group id="_x0000_s66410" style="position:absolute;left:11702;top:19361;width:62;height:240" coordorigin="11689,18950" coordsize="62,240">
                  <v:oval id="_x0000_s66411" style="position:absolute;left:11689;top:18950;width:62;height:62;rotation:-90" strokeweight=".25pt">
                    <o:lock v:ext="edit" aspectratio="t"/>
                  </v:oval>
                  <v:oval id="_x0000_s66412" style="position:absolute;left:11689;top:19033;width:62;height:62;rotation:-90" strokeweight=".25pt">
                    <o:lock v:ext="edit" aspectratio="t"/>
                  </v:oval>
                  <v:oval id="_x0000_s66413" style="position:absolute;left:11689;top:19128;width:62;height:62;rotation:-90" strokeweight=".25pt">
                    <o:lock v:ext="edit" aspectratio="t"/>
                  </v:oval>
                </v:group>
                <v:oval id="_x0000_s66414" style="position:absolute;left:11692;top:19652;width:85;height:85;rotation:-90" strokeweight=".5pt">
                  <o:lock v:ext="edit" aspectratio="t"/>
                </v:oval>
              </v:group>
              <v:group id="_x0000_s66415" style="position:absolute;left:12339;top:19930;width:817;height:884" coordorigin="10997,18908" coordsize="817,884">
                <v:rect id="_x0000_s66416" style="position:absolute;left:11287;top:19265;width:884;height:170;rotation:-90" strokeweight=".25pt"/>
                <v:oval id="_x0000_s66417" style="position:absolute;left:11692;top:18940;width:85;height:85;rotation:-90" strokeweight=".5pt">
                  <o:lock v:ext="edit" aspectratio="t"/>
                </v:oval>
                <v:rect id="_x0000_s66418" style="position:absolute;left:10997;top:19048;width:628;height:172">
                  <v:fill color2="blue"/>
                  <v:textbox style="mso-next-textbox:#_x0000_s66418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419" style="position:absolute;left:10997;top:19331;width:628;height:172">
                  <v:fill color2="blue"/>
                  <v:textbox style="mso-next-textbox:#_x0000_s66419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rect id="_x0000_s66420" style="position:absolute;left:10997;top:19501;width:628;height:172">
                  <v:fill color2="blue"/>
                  <v:textbox style="mso-next-textbox:#_x0000_s66420" inset="0,0,0,0">
                    <w:txbxContent>
                      <w:p w:rsidR="00642BF0" w:rsidRPr="005E218C" w:rsidRDefault="00642BF0" w:rsidP="0092074F">
                        <w:pPr>
                          <w:pStyle w:val="CallOuts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group id="_x0000_s66421" style="position:absolute;left:11703;top:19075;width:62;height:240" coordorigin="11689,18950" coordsize="62,240">
                  <v:oval id="_x0000_s66422" style="position:absolute;left:11689;top:18950;width:62;height:62;rotation:-90" strokeweight=".25pt">
                    <o:lock v:ext="edit" aspectratio="t"/>
                  </v:oval>
                  <v:oval id="_x0000_s66423" style="position:absolute;left:11689;top:19033;width:62;height:62;rotation:-90" strokeweight=".25pt">
                    <o:lock v:ext="edit" aspectratio="t"/>
                  </v:oval>
                  <v:oval id="_x0000_s66424" style="position:absolute;left:11689;top:19128;width:62;height:62;rotation:-90" strokeweight=".25pt">
                    <o:lock v:ext="edit" aspectratio="t"/>
                  </v:oval>
                </v:group>
                <v:group id="_x0000_s66425" style="position:absolute;left:11702;top:19361;width:62;height:240" coordorigin="11689,18950" coordsize="62,240">
                  <v:oval id="_x0000_s66426" style="position:absolute;left:11689;top:18950;width:62;height:62;rotation:-90" strokeweight=".25pt">
                    <o:lock v:ext="edit" aspectratio="t"/>
                  </v:oval>
                  <v:oval id="_x0000_s66427" style="position:absolute;left:11689;top:19033;width:62;height:62;rotation:-90" strokeweight=".25pt">
                    <o:lock v:ext="edit" aspectratio="t"/>
                  </v:oval>
                  <v:oval id="_x0000_s66428" style="position:absolute;left:11689;top:19128;width:62;height:62;rotation:-90" strokeweight=".25pt">
                    <o:lock v:ext="edit" aspectratio="t"/>
                  </v:oval>
                </v:group>
                <v:oval id="_x0000_s66429" style="position:absolute;left:11692;top:19652;width:85;height:85;rotation:-90" strokeweight=".5pt">
                  <o:lock v:ext="edit" aspectratio="t"/>
                </v:oval>
              </v:group>
              <v:line id="_x0000_s66430" style="position:absolute;flip:x" from="13088,18982" to="13430,18983" strokeweight="2.25pt">
                <v:stroke startarrowwidth="narrow" startarrowlength="short" endarrowwidth="narrow" endarrowlength="short"/>
              </v:line>
              <v:line id="_x0000_s66431" style="position:absolute;flip:x" from="13088,20008" to="13430,20009" strokeweight="2.25pt">
                <v:stroke startarrowwidth="narrow" startarrowlength="short" endarrowwidth="narrow" endarrowlength="short"/>
              </v:line>
              <v:rect id="_x0000_s66432" style="position:absolute;left:13247;top:20242;width:2472;height:1048;flip:x" filled="f" stroked="f" strokeweight=".25pt">
                <v:fill color2="blue"/>
                <v:textbox style="mso-next-textbox:#_x0000_s66432" inset="0,0,0,0">
                  <w:txbxContent>
                    <w:p w:rsidR="00642BF0" w:rsidRPr="0092074F" w:rsidRDefault="00642BF0" w:rsidP="0092074F">
                      <w:pPr>
                        <w:pStyle w:val="CallOuts"/>
                        <w:jc w:val="left"/>
                        <w:rPr>
                          <w:i/>
                          <w:lang w:val="en-US"/>
                        </w:rPr>
                      </w:pPr>
                      <w:r w:rsidRPr="0092074F">
                        <w:rPr>
                          <w:i/>
                          <w:lang w:val="en-US"/>
                        </w:rPr>
                        <w:t>Wire Section</w:t>
                      </w:r>
                      <w:proofErr w:type="gramStart"/>
                      <w:r w:rsidRPr="0092074F">
                        <w:rPr>
                          <w:i/>
                          <w:lang w:val="en-US"/>
                        </w:rPr>
                        <w:t>:</w:t>
                      </w:r>
                      <w:proofErr w:type="gramEnd"/>
                      <w:r w:rsidRPr="0092074F">
                        <w:rPr>
                          <w:i/>
                          <w:lang w:val="en-US"/>
                        </w:rPr>
                        <w:br/>
                        <w:t>35 mm</w:t>
                      </w:r>
                      <w:r w:rsidRPr="0092074F">
                        <w:rPr>
                          <w:i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Pr="0092074F">
                        <w:rPr>
                          <w:i/>
                          <w:lang w:val="en-US"/>
                        </w:rPr>
                        <w:t>, (1AWG) screw terminals</w:t>
                      </w:r>
                    </w:p>
                    <w:p w:rsidR="00642BF0" w:rsidRPr="00AD24E0" w:rsidRDefault="00642BF0" w:rsidP="0092074F">
                      <w:pPr>
                        <w:pStyle w:val="DwgTxt6"/>
                      </w:pPr>
                      <w:r w:rsidRPr="00AD24E0">
                        <w:t>(</w:t>
                      </w:r>
                      <w:r>
                        <w:t xml:space="preserve">Not </w:t>
                      </w:r>
                      <w:r w:rsidRPr="00AD24E0">
                        <w:t xml:space="preserve">used in </w:t>
                      </w:r>
                      <w:r>
                        <w:t xml:space="preserve">110VDC </w:t>
                      </w:r>
                      <w:r w:rsidRPr="00AD24E0">
                        <w:t>systems)</w:t>
                      </w:r>
                    </w:p>
                    <w:p w:rsidR="00642BF0" w:rsidRPr="00050E46" w:rsidRDefault="00642BF0" w:rsidP="0092074F">
                      <w:pPr>
                        <w:pStyle w:val="CallOuts"/>
                        <w:jc w:val="left"/>
                        <w:rPr>
                          <w:i/>
                          <w:lang w:val="en-US"/>
                        </w:rPr>
                      </w:pPr>
                    </w:p>
                    <w:p w:rsidR="00642BF0" w:rsidRPr="00050E46" w:rsidRDefault="00642BF0" w:rsidP="0092074F">
                      <w:pPr>
                        <w:pStyle w:val="CallOuts"/>
                        <w:jc w:val="left"/>
                        <w:rPr>
                          <w:i/>
                          <w:lang w:val="en-US"/>
                        </w:rPr>
                      </w:pPr>
                      <w:r w:rsidRPr="00050E46">
                        <w:rPr>
                          <w:i/>
                          <w:lang w:val="en-US"/>
                        </w:rPr>
                        <w:t>10 mm</w:t>
                      </w:r>
                      <w:r w:rsidRPr="00050E46">
                        <w:rPr>
                          <w:i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Pr="00050E46">
                        <w:rPr>
                          <w:i/>
                          <w:lang w:val="en-US"/>
                        </w:rPr>
                        <w:t>, (6AWG) WDU terminals</w:t>
                      </w:r>
                    </w:p>
                    <w:p w:rsidR="00642BF0" w:rsidRPr="004814D6" w:rsidRDefault="00642BF0" w:rsidP="0092074F">
                      <w:pPr>
                        <w:pStyle w:val="DwgTxt6"/>
                      </w:pPr>
                      <w:r w:rsidRPr="004814D6">
                        <w:t>(</w:t>
                      </w:r>
                      <w:r>
                        <w:t>Only used in</w:t>
                      </w:r>
                      <w:r w:rsidRPr="004814D6">
                        <w:t xml:space="preserve"> </w:t>
                      </w:r>
                      <w:r w:rsidRPr="00AD24E0">
                        <w:t xml:space="preserve">in </w:t>
                      </w:r>
                      <w:r>
                        <w:t xml:space="preserve">110VDC </w:t>
                      </w:r>
                      <w:r w:rsidRPr="00AD24E0">
                        <w:t>systems</w:t>
                      </w:r>
                      <w:r w:rsidRPr="004814D6">
                        <w:t>)</w:t>
                      </w:r>
                    </w:p>
                  </w:txbxContent>
                </v:textbox>
              </v:rect>
              <v:line id="_x0000_s66433" style="position:absolute" from="11547,21065" to="12744,21066" strokeweight=".5pt">
                <v:stroke startarrowwidth="narrow" startarrowlength="short" endarrowwidth="narrow" endarrowlength="short"/>
              </v:line>
              <v:rect id="Rectangle 23018" o:spid="_x0000_s66434" style="position:absolute;left:11924;top:20255;width:328;height:2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oqskA&#10;AADeAAAADwAAAGRycy9kb3ducmV2LnhtbESPT0/CQBTE7yZ8h80j8WJgSyNCKwtREwl6kj+B66P7&#10;bBu7b+vuAvXbuyQmHicz85vMbNGZRpzJ+dqygtEwAUFcWF1zqWC3fR1MQfiArLGxTAp+yMNi3ruZ&#10;Ya7thdd03oRSRAj7HBVUIbS5lL6oyKAf2pY4ep/WGQxRulJqh5cIN41Mk+RBGqw5LlTY0ktFxdfm&#10;ZBQ83y2P9+7bvdlD9vFObnXcj4uJUrf97ukRRKAu/If/2iutIE2zbATX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doqskAAADeAAAADwAAAAAAAAAAAAAAAACYAgAA&#10;ZHJzL2Rvd25yZXYueG1sUEsFBgAAAAAEAAQA9QAAAI4DAAAAAA==&#10;" filled="f" fillcolor="#cff" stroked="f" strokeweight=".25pt">
                <v:textbox inset="0,0,0,0">
                  <w:txbxContent>
                    <w:p w:rsidR="00642BF0" w:rsidRDefault="00642BF0" w:rsidP="0092074F">
                      <w:pPr>
                        <w:pStyle w:val="CallOuts14"/>
                      </w:pPr>
                      <w:r>
                        <w:t>—</w:t>
                      </w:r>
                    </w:p>
                  </w:txbxContent>
                </v:textbox>
              </v:rect>
              <v:rect id="Rectangle 23019" o:spid="_x0000_s66435" style="position:absolute;left:11924;top:19253;width:328;height:2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23cgA&#10;AADeAAAADwAAAGRycy9kb3ducmV2LnhtbESPT0/CQBTE7yZ+h80z8WJgawNCCwtREw144l/g+ug+&#10;28bu27q7Qv32LImJx8nM/CYznXemESdyvras4LGfgCAurK65VLDbvvXGIHxA1thYJgW/5GE+u72Z&#10;Yq7tmdd02oRSRAj7HBVUIbS5lL6oyKDv25Y4ep/WGQxRulJqh+cIN41Mk+RJGqw5LlTY0mtFxdfm&#10;xyh4eXg/Dty3W9pDtvogtzjuh8VIqfu77nkCIlAX/sN/7YVWkKZZlsL1Trw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fbd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Default="00642BF0" w:rsidP="0092074F">
                      <w:pPr>
                        <w:pStyle w:val="CallOuts14"/>
                      </w:pPr>
                      <w:r>
                        <w:t>+</w:t>
                      </w:r>
                    </w:p>
                  </w:txbxContent>
                </v:textbox>
              </v:rect>
              <v:rect id="_x0000_s66436" style="position:absolute;left:11899;top:20754;width:1087;height:262;flip:x" filled="f" stroked="f" strokeweight=".25pt">
                <v:fill color2="blue"/>
                <v:textbox style="mso-next-textbox:#_x0000_s66436" inset="0,0,0,0">
                  <w:txbxContent>
                    <w:p w:rsidR="00642BF0" w:rsidRPr="002E5E6A" w:rsidRDefault="00642BF0" w:rsidP="0092074F">
                      <w:pPr>
                        <w:pStyle w:val="DwgTxt6"/>
                      </w:pPr>
                      <w:r w:rsidRPr="002E5E6A">
                        <w:t xml:space="preserve">Terminal Rails and </w:t>
                      </w:r>
                      <w:r>
                        <w:br/>
                      </w:r>
                      <w:r w:rsidRPr="002E5E6A">
                        <w:t>WDU terminals</w:t>
                      </w:r>
                    </w:p>
                  </w:txbxContent>
                </v:textbox>
              </v:rect>
            </v:group>
            <v:group id="_x0000_s66437" style="position:absolute;left:10213;top:16923;width:4424;height:1775" coordorigin="11053,8705" coordsize="4424,1775">
              <v:rect id="_x0000_s66438" style="position:absolute;left:11053;top:8705;width:2711;height:190;flip:x" stroked="f" strokeweight=".25pt">
                <v:fill opacity=".5" color2="blue"/>
                <v:textbox style="mso-next-textbox:#_x0000_s66438"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1"/>
                        <w:gridCol w:w="709"/>
                        <w:gridCol w:w="1052"/>
                      </w:tblGrid>
                      <w:tr w:rsidR="00642BF0" w:rsidRPr="00780106" w:rsidTr="008D59CD">
                        <w:trPr>
                          <w:jc w:val="center"/>
                        </w:trPr>
                        <w:tc>
                          <w:tcPr>
                            <w:tcW w:w="841" w:type="dxa"/>
                          </w:tcPr>
                          <w:p w:rsidR="00642BF0" w:rsidRPr="00C5509F" w:rsidRDefault="00642BF0" w:rsidP="008D59CD">
                            <w:pPr>
                              <w:pStyle w:val="DwgTxt6"/>
                            </w:pPr>
                            <w:r w:rsidRPr="00C5509F">
                              <w:t>FUNCTION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42BF0" w:rsidRPr="00C5509F" w:rsidRDefault="00642BF0" w:rsidP="008D59CD">
                            <w:pPr>
                              <w:pStyle w:val="DwgTxt6"/>
                              <w:jc w:val="right"/>
                            </w:pPr>
                            <w:r w:rsidRPr="00C5509F">
                              <w:t>SIGNAL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642BF0" w:rsidRPr="00C5509F" w:rsidRDefault="00642BF0" w:rsidP="008D59CD">
                            <w:pPr>
                              <w:pStyle w:val="DwgTxt6"/>
                            </w:pPr>
                            <w:r w:rsidRPr="00C5509F">
                              <w:t>TERM. POINT</w:t>
                            </w:r>
                          </w:p>
                        </w:tc>
                      </w:tr>
                    </w:tbl>
                    <w:p w:rsidR="00642BF0" w:rsidRPr="00FE28D3" w:rsidRDefault="00642BF0" w:rsidP="0092074F">
                      <w:pPr>
                        <w:pStyle w:val="CallOuts10"/>
                      </w:pPr>
                    </w:p>
                  </w:txbxContent>
                </v:textbox>
              </v:rect>
              <v:rect id="_x0000_s66439" style="position:absolute;left:13291;top:9824;width:2014;height:656;flip:x" filled="f" stroked="f" strokeweight=".25pt">
                <v:fill color2="blue"/>
                <v:textbox style="mso-next-textbox:#_x0000_s66439" inset="0,1mm,0,0">
                  <w:txbxContent>
                    <w:p w:rsidR="00642BF0" w:rsidRPr="0092074F" w:rsidRDefault="00642BF0" w:rsidP="0092074F">
                      <w:pPr>
                        <w:pStyle w:val="CallOuts"/>
                        <w:jc w:val="left"/>
                        <w:rPr>
                          <w:i/>
                          <w:lang w:val="en-US"/>
                        </w:rPr>
                      </w:pPr>
                      <w:r w:rsidRPr="0092074F">
                        <w:rPr>
                          <w:i/>
                          <w:lang w:val="en-US"/>
                        </w:rPr>
                        <w:t xml:space="preserve">Max. </w:t>
                      </w:r>
                      <w:proofErr w:type="gramStart"/>
                      <w:r w:rsidRPr="0092074F">
                        <w:rPr>
                          <w:i/>
                          <w:lang w:val="en-US"/>
                        </w:rPr>
                        <w:t>wire</w:t>
                      </w:r>
                      <w:proofErr w:type="gramEnd"/>
                      <w:r w:rsidRPr="0092074F">
                        <w:rPr>
                          <w:i/>
                          <w:lang w:val="en-US"/>
                        </w:rPr>
                        <w:t xml:space="preserve"> section</w:t>
                      </w:r>
                      <w:r w:rsidRPr="0092074F">
                        <w:rPr>
                          <w:i/>
                          <w:lang w:val="en-US"/>
                        </w:rPr>
                        <w:br/>
                        <w:t>L&amp;N: 35 mm</w:t>
                      </w:r>
                      <w:r w:rsidRPr="0092074F">
                        <w:rPr>
                          <w:i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Pr="0092074F">
                        <w:rPr>
                          <w:i/>
                          <w:lang w:val="en-US"/>
                        </w:rPr>
                        <w:t xml:space="preserve"> (1AWG)</w:t>
                      </w:r>
                      <w:r w:rsidRPr="0092074F">
                        <w:rPr>
                          <w:i/>
                          <w:lang w:val="en-US"/>
                        </w:rPr>
                        <w:br/>
                        <w:t xml:space="preserve"> PE: 10 mm</w:t>
                      </w:r>
                      <w:r w:rsidRPr="0092074F">
                        <w:rPr>
                          <w:i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Pr="0092074F">
                        <w:rPr>
                          <w:i/>
                          <w:lang w:val="en-US"/>
                        </w:rPr>
                        <w:t xml:space="preserve"> (6AWG)</w:t>
                      </w:r>
                    </w:p>
                  </w:txbxContent>
                </v:textbox>
              </v:rect>
              <v:rect id="_x0000_s66440" style="position:absolute;left:12582;top:9719;width:628;height:172" strokecolor="#00b050">
                <v:fill color2="blue"/>
                <v:textbox style="mso-next-textbox:#_x0000_s66440" inset="0,0,0,0">
                  <w:txbxContent>
                    <w:p w:rsidR="00642BF0" w:rsidRPr="00DE1DF1" w:rsidRDefault="00642BF0" w:rsidP="0092074F">
                      <w:pPr>
                        <w:pStyle w:val="CallOuts"/>
                        <w:jc w:val="center"/>
                        <w:rPr>
                          <w:color w:val="00B050"/>
                        </w:rPr>
                      </w:pPr>
                    </w:p>
                  </w:txbxContent>
                </v:textbox>
              </v:rect>
              <v:rect id="_x0000_s66441" style="position:absolute;left:12426;top:9965;width:342;height:172" stroked="f">
                <v:fill color2="blue"/>
                <v:textbox style="mso-next-textbox:#_x0000_s66441" inset="0,0,0,0">
                  <w:txbxContent>
                    <w:p w:rsidR="00642BF0" w:rsidRPr="005E218C" w:rsidRDefault="00642BF0" w:rsidP="0092074F">
                      <w:pPr>
                        <w:pStyle w:val="CallOuts"/>
                        <w:rPr>
                          <w:color w:val="008000"/>
                        </w:rPr>
                      </w:pPr>
                      <w:r w:rsidRPr="005E218C">
                        <w:rPr>
                          <w:color w:val="008000"/>
                        </w:rPr>
                        <w:t>PE</w:t>
                      </w:r>
                    </w:p>
                  </w:txbxContent>
                </v:textbox>
              </v:rect>
              <v:line id="_x0000_s66442" style="position:absolute" from="12207,9720" to="12582,9721" strokeweight=".25pt">
                <v:stroke startarrowwidth="narrow" startarrowlength="short" endarrowwidth="narrow" endarrowlength="short"/>
              </v:line>
              <v:rect id="_x0000_s66443" style="position:absolute;left:11422;top:8965;width:414;height:903;flip:x" stroked="f" strokeweight=".25pt">
                <v:fill color2="blue"/>
                <v:textbox style="layout-flow:vertical;mso-layout-flow-alt:bottom-to-top;mso-next-textbox:#_x0000_s66443" inset="0,0,0,0">
                  <w:txbxContent>
                    <w:p w:rsidR="00642BF0" w:rsidRPr="00BE2388" w:rsidRDefault="00642BF0" w:rsidP="0092074F">
                      <w:pPr>
                        <w:pStyle w:val="CallOuts"/>
                        <w:jc w:val="center"/>
                      </w:pPr>
                      <w:r>
                        <w:t>AC Mains Input</w:t>
                      </w:r>
                    </w:p>
                  </w:txbxContent>
                </v:textbox>
              </v:rect>
              <v:line id="_x0000_s66444" style="position:absolute" from="11985,9891" to="12582,9892" strokeweight=".25pt">
                <v:stroke startarrowwidth="narrow" startarrowlength="short" endarrowwidth="narrow" endarrowlength="short"/>
              </v:line>
              <v:rect id="_x0000_s66445" style="position:absolute;left:11955;top:10137;width:813;height:343;flip:x" stroked="f" strokeweight=".25pt">
                <v:fill color2="blue"/>
                <v:textbox style="mso-next-textbox:#_x0000_s66445" inset="0,0,0,0">
                  <w:txbxContent>
                    <w:p w:rsidR="00642BF0" w:rsidRDefault="00642BF0" w:rsidP="0092074F">
                      <w:pPr>
                        <w:pStyle w:val="CallOuts"/>
                        <w:jc w:val="right"/>
                      </w:pPr>
                      <w:r w:rsidRPr="00D925FE">
                        <w:t>(</w:t>
                      </w:r>
                      <w:proofErr w:type="spellStart"/>
                      <w:r>
                        <w:t>Protective</w:t>
                      </w:r>
                      <w:proofErr w:type="spellEnd"/>
                      <w:r>
                        <w:t xml:space="preserve"> Earth</w:t>
                      </w:r>
                      <w:r w:rsidRPr="00D925FE">
                        <w:t>)</w:t>
                      </w:r>
                    </w:p>
                  </w:txbxContent>
                </v:textbox>
              </v:rect>
              <v:rect id="_x0000_s66446" style="position:absolute;left:14007;top:9159;width:1470;height:186;flip:x" filled="f" stroked="f" strokeweight=".25pt">
                <v:fill color2="blue"/>
                <v:textbox style="mso-next-textbox:#_x0000_s66446" inset="0,0,0,0">
                  <w:txbxContent>
                    <w:p w:rsidR="00642BF0" w:rsidRPr="00CA799E" w:rsidRDefault="00642BF0" w:rsidP="0092074F">
                      <w:pPr>
                        <w:pStyle w:val="CallOuts"/>
                        <w:jc w:val="left"/>
                      </w:pPr>
                      <w:r w:rsidRPr="00CA799E">
                        <w:t>AC Mains</w:t>
                      </w:r>
                      <w:r>
                        <w:t xml:space="preserve"> </w:t>
                      </w:r>
                      <w:r w:rsidRPr="00CA799E">
                        <w:t>Cable</w:t>
                      </w:r>
                    </w:p>
                  </w:txbxContent>
                </v:textbox>
              </v:rect>
              <v:line id="_x0000_s66447" style="position:absolute;flip:x" from="13950,9420" to="14957,9421" strokeweight="3pt">
                <v:stroke startarrowwidth="narrow" startarrowlength="short" endarrowwidth="narrow" endarrowlength="short" linestyle="thinThin"/>
              </v:line>
              <v:line id="_x0000_s66448" style="position:absolute;flip:x" from="12882,9268" to="13959,9269" strokecolor="#974706" strokeweight="1.5pt">
                <v:stroke startarrowwidth="narrow" startarrowlength="short" endarrowwidth="narrow" endarrowlength="short"/>
              </v:line>
              <v:line id="_x0000_s66449" style="position:absolute;flip:x" from="13209,9794" to="14966,9795" strokecolor="#00b050" strokeweight="3pt">
                <v:stroke startarrowwidth="narrow" startarrowlength="short" endarrowwidth="narrow" endarrowlength="short"/>
              </v:line>
              <v:group id="_x0000_s66450" style="position:absolute;left:12768;top:9868;width:261;height:321" coordorigin="11851,19380" coordsize="261,321">
                <v:group id="_x0000_s66451" style="position:absolute;left:11851;top:19527;width:261;height:174" coordorigin="342,1026" coordsize="346,231">
                  <o:lock v:ext="edit" aspectratio="t"/>
                  <v:group id="_x0000_s66452" style="position:absolute;left:342;top:1140;width:346;height:117" coordorigin="522,1377" coordsize="172,58">
                    <o:lock v:ext="edit" aspectratio="t"/>
                    <v:line id="_x0000_s66453" style="position:absolute" from="522,1377" to="694,1378">
                      <v:stroke startarrowwidth="narrow" startarrowlength="short" endarrowwidth="narrow" endarrowlength="short"/>
                      <o:lock v:ext="edit" aspectratio="t"/>
                    </v:line>
                    <v:line id="_x0000_s66454" style="position:absolute" from="551,1406" to="666,1407">
                      <v:stroke startarrowwidth="narrow" startarrowlength="short" endarrowwidth="narrow" endarrowlength="short"/>
                      <o:lock v:ext="edit" aspectratio="t"/>
                    </v:line>
                    <v:line id="_x0000_s66455" style="position:absolute" from="579,1434" to="637,1435">
                      <v:stroke startarrowwidth="narrow" startarrowlength="short" endarrowwidth="narrow" endarrowlength="short"/>
                      <o:lock v:ext="edit" aspectratio="t"/>
                    </v:line>
                  </v:group>
                  <v:line id="_x0000_s66456" style="position:absolute" from="513,1026" to="513,1140">
                    <o:lock v:ext="edit" aspectratio="t"/>
                  </v:line>
                </v:group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_x0000_s66457" type="#_x0000_t57" style="position:absolute;left:11893;top:19380;width:147;height:147" strokeweight=".5pt">
                  <o:lock v:ext="edit" aspectratio="t"/>
                </v:shape>
              </v:group>
              <v:rect id="_x0000_s66458" style="position:absolute;left:13615;top:9640;width:228;height:126;flip:x" filled="f" stroked="f" strokeweight=".25pt">
                <v:fill color2="blue"/>
                <v:textbox style="mso-next-textbox:#_x0000_s66458" inset="0,0,0,0">
                  <w:txbxContent>
                    <w:p w:rsidR="00642BF0" w:rsidRPr="00CA799E" w:rsidRDefault="00642BF0" w:rsidP="0092074F">
                      <w:pPr>
                        <w:pStyle w:val="DwgTxt6"/>
                      </w:pPr>
                      <w:r>
                        <w:t>PE</w:t>
                      </w:r>
                    </w:p>
                  </w:txbxContent>
                </v:textbox>
              </v:rect>
              <v:line id="_x0000_s66459" style="position:absolute;flip:x y" from="13949,9269" to="13950,9598" strokeweight="2pt">
                <v:stroke startarrowwidth="narrow" startarrowlength="short" endarrowwidth="narrow" endarrowlength="short"/>
              </v:line>
              <v:line id="_x0000_s66460" style="position:absolute;flip:x" from="12892,9597" to="13969,9598" strokecolor="#0070c0" strokeweight="1.5pt">
                <v:stroke startarrowwidth="narrow" startarrowlength="short" endarrowwidth="narrow" endarrowlength="short"/>
              </v:line>
              <v:rect id="_x0000_s66461" style="position:absolute;left:13415;top:9472;width:228;height:126;flip:x" filled="f" stroked="f" strokeweight=".25pt">
                <v:fill color2="blue"/>
                <v:textbox style="mso-next-textbox:#_x0000_s66461" inset="0,0,0,0">
                  <w:txbxContent>
                    <w:p w:rsidR="00642BF0" w:rsidRPr="00CA799E" w:rsidRDefault="00642BF0" w:rsidP="0092074F">
                      <w:pPr>
                        <w:pStyle w:val="DwgTxt6"/>
                      </w:pPr>
                      <w:r>
                        <w:t>N</w:t>
                      </w:r>
                    </w:p>
                  </w:txbxContent>
                </v:textbox>
              </v:rect>
              <v:rect id="_x0000_s66462" style="position:absolute;left:13419;top:9142;width:228;height:126;flip:x" filled="f" stroked="f" strokeweight=".25pt">
                <v:fill color2="blue"/>
                <v:textbox style="mso-next-textbox:#_x0000_s66462" inset="0,0,0,0">
                  <w:txbxContent>
                    <w:p w:rsidR="00642BF0" w:rsidRPr="00CA799E" w:rsidRDefault="00642BF0" w:rsidP="0092074F">
                      <w:pPr>
                        <w:pStyle w:val="DwgTxt6"/>
                      </w:pPr>
                      <w:r>
                        <w:t>L</w:t>
                      </w:r>
                    </w:p>
                  </w:txbxContent>
                </v:textbox>
              </v:rect>
              <v:group id="_x0000_s66463" style="position:absolute;left:11869;top:8988;width:1019;height:274" coordorigin="7565,2462" coordsize="1019,274">
                <v:rect id="_x0000_s66464" style="position:absolute;left:7565;top:2538;width:570;height:177" filled="f" stroked="f">
                  <v:textbox style="mso-next-textbox:#_x0000_s66464" inset="0,0,0,0">
                    <w:txbxContent>
                      <w:p w:rsidR="00642BF0" w:rsidRPr="007F3381" w:rsidRDefault="00642BF0" w:rsidP="0092074F">
                        <w:pPr>
                          <w:pStyle w:val="CallOuts"/>
                        </w:pPr>
                        <w:r>
                          <w:t>F1</w:t>
                        </w:r>
                      </w:p>
                    </w:txbxContent>
                  </v:textbox>
                </v:rect>
                <v:group id="_x0000_s66465" style="position:absolute;left:8090;top:2462;width:494;height:274" coordorigin="1448,750" coordsize="494,274">
                  <v:line id="_x0000_s66466" style="position:absolute;rotation:180;flip:y" from="1563,851" to="1781,1022" strokecolor="blue" strokeweight="2.25pt"/>
                  <v:line id="_x0000_s66467" style="position:absolute;rotation:180;flip:y" from="1828,970" to="1828,1024" strokecolor="blue" strokeweight=".25pt"/>
                  <v:line id="_x0000_s66468" style="position:absolute;rotation:-180" from="1448,1024" to="1562,1024" strokecolor="blue" strokeweight=".25pt"/>
                  <v:line id="_x0000_s66469" style="position:absolute;rotation:-180" from="1828,1024" to="1942,1024" strokecolor="blue" strokeweight=".25pt"/>
                  <v:line id="_x0000_s66470" style="position:absolute;rotation:-180" from="1596,750" to="1734,882" strokecolor="blue" strokeweight=".25pt">
                    <v:stroke endarrow="open" endarrowwidth="narrow" endarrowlength="short"/>
                  </v:line>
                  <v:group id="_x0000_s66471" style="position:absolute;left:1497;top:837;width:132;height:131" coordorigin="1767,624" coordsize="175,173">
                    <v:line id="_x0000_s66472" style="position:absolute;rotation:-180" from="1889,741" to="1942,797" strokecolor="blue" strokeweight=".25pt">
                      <v:stroke endarrowwidth="narrow" endarrowlength="short"/>
                    </v:line>
                    <v:line id="_x0000_s66473" style="position:absolute;rotation:-180" from="1767,624" to="1824,683" strokecolor="blue" strokeweight=".25pt">
                      <v:stroke endarrowwidth="narrow" endarrowlength="short"/>
                    </v:line>
                    <v:line id="_x0000_s66474" style="position:absolute;rotation:-180" from="1885,629" to="1942,683" strokecolor="blue" strokeweight=".25pt">
                      <v:stroke endarrowwidth="narrow" endarrowlength="short"/>
                    </v:line>
                    <v:line id="_x0000_s66475" style="position:absolute;rotation:-180;flip:y" from="1828,625" to="1881,683" strokecolor="blue" strokeweight=".25pt">
                      <v:stroke endarrowwidth="narrow" endarrowlength="short"/>
                    </v:line>
                    <v:line id="_x0000_s66476" style="position:absolute;rotation:-180;flip:y" from="1889,680" to="1942,738" strokecolor="blue" strokeweight=".25pt">
                      <v:stroke endarrowwidth="narrow" endarrowlength="short"/>
                    </v:line>
                  </v:group>
                </v:group>
              </v:group>
              <v:group id="_x0000_s66477" style="position:absolute;left:11869;top:9324;width:1019;height:274" coordorigin="7565,2462" coordsize="1019,274">
                <v:rect id="_x0000_s66478" style="position:absolute;left:7565;top:2538;width:570;height:177" filled="f" stroked="f">
                  <v:textbox style="mso-next-textbox:#_x0000_s66478" inset="0,0,0,0">
                    <w:txbxContent>
                      <w:p w:rsidR="00642BF0" w:rsidRPr="007F3381" w:rsidRDefault="00642BF0" w:rsidP="0092074F">
                        <w:pPr>
                          <w:pStyle w:val="CallOuts"/>
                        </w:pPr>
                        <w:r>
                          <w:t>F2</w:t>
                        </w:r>
                      </w:p>
                    </w:txbxContent>
                  </v:textbox>
                </v:rect>
                <v:group id="_x0000_s66479" style="position:absolute;left:8090;top:2462;width:494;height:274" coordorigin="1448,750" coordsize="494,274">
                  <v:line id="_x0000_s66480" style="position:absolute;rotation:180;flip:y" from="1563,851" to="1781,1022" strokecolor="blue" strokeweight="2.25pt"/>
                  <v:line id="_x0000_s66481" style="position:absolute;rotation:180;flip:y" from="1828,970" to="1828,1024" strokecolor="blue" strokeweight=".25pt"/>
                  <v:line id="_x0000_s66482" style="position:absolute;rotation:-180" from="1448,1024" to="1562,1024" strokecolor="blue" strokeweight=".25pt"/>
                  <v:line id="_x0000_s66483" style="position:absolute;rotation:-180" from="1828,1024" to="1942,1024" strokecolor="blue" strokeweight=".25pt"/>
                  <v:line id="_x0000_s66484" style="position:absolute;rotation:-180" from="1596,750" to="1734,882" strokecolor="blue" strokeweight=".25pt">
                    <v:stroke endarrow="open" endarrowwidth="narrow" endarrowlength="short"/>
                  </v:line>
                  <v:group id="_x0000_s66485" style="position:absolute;left:1497;top:837;width:132;height:131" coordorigin="1767,624" coordsize="175,173">
                    <v:line id="_x0000_s66486" style="position:absolute;rotation:-180" from="1889,741" to="1942,797" strokecolor="blue" strokeweight=".25pt">
                      <v:stroke endarrowwidth="narrow" endarrowlength="short"/>
                    </v:line>
                    <v:line id="_x0000_s66487" style="position:absolute;rotation:-180" from="1767,624" to="1824,683" strokecolor="blue" strokeweight=".25pt">
                      <v:stroke endarrowwidth="narrow" endarrowlength="short"/>
                    </v:line>
                    <v:line id="_x0000_s66488" style="position:absolute;rotation:-180" from="1885,629" to="1942,683" strokecolor="blue" strokeweight=".25pt">
                      <v:stroke endarrowwidth="narrow" endarrowlength="short"/>
                    </v:line>
                    <v:line id="_x0000_s66489" style="position:absolute;rotation:-180;flip:y" from="1828,625" to="1881,683" strokecolor="blue" strokeweight=".25pt">
                      <v:stroke endarrowwidth="narrow" endarrowlength="short"/>
                    </v:line>
                    <v:line id="_x0000_s66490" style="position:absolute;rotation:-180;flip:y" from="1889,680" to="1942,738" strokecolor="blue" strokeweight=".25pt">
                      <v:stroke endarrowwidth="narrow" endarrowlength="short"/>
                    </v:line>
                  </v:group>
                </v:group>
              </v:group>
              <v:rect id="_x0000_s66491" style="position:absolute;left:13764;top:8949;width:340;height:126;flip:x" filled="f" stroked="f" strokeweight=".25pt">
                <v:fill color2="blue"/>
                <v:textbox style="mso-next-textbox:#_x0000_s66491" inset="0,0,0,0">
                  <w:txbxContent>
                    <w:p w:rsidR="00642BF0" w:rsidRPr="000849D0" w:rsidRDefault="00642BF0" w:rsidP="0092074F">
                      <w:pPr>
                        <w:pStyle w:val="DwgTxt6"/>
                        <w:rPr>
                          <w:lang w:val="nb-NO"/>
                        </w:rPr>
                      </w:pPr>
                    </w:p>
                  </w:txbxContent>
                </v:textbox>
              </v:rect>
              <v:rect id="_x0000_s66492" style="position:absolute;left:12689;top:8938;width:340;height:126;flip:x" filled="f" stroked="f" strokeweight=".25pt">
                <v:fill color2="blue"/>
                <v:textbox style="mso-next-textbox:#_x0000_s66492" inset="0,0,0,0">
                  <w:txbxContent>
                    <w:p w:rsidR="00642BF0" w:rsidRPr="000849D0" w:rsidRDefault="00642BF0" w:rsidP="0092074F">
                      <w:pPr>
                        <w:pStyle w:val="DwgTxt6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32 A</w:t>
                      </w:r>
                    </w:p>
                  </w:txbxContent>
                </v:textbox>
              </v:rect>
            </v:group>
            <w10:anchorlock/>
          </v:group>
        </w:pict>
      </w:r>
      <w:r>
        <w:rPr>
          <w:noProof/>
          <w:lang w:val="nb-NO"/>
        </w:rPr>
        <w:pict>
          <v:rect id="_x0000_s64336" style="position:absolute;left:0;text-align:left;margin-left:49pt;margin-top:83.8pt;width:476.55pt;height:20.45pt;flip:x;z-index:251727360;mso-position-horizontal-relative:page;mso-position-vertical-relative:page" stroked="f" strokeweight=".25pt">
            <v:fill color2="blue"/>
            <v:textbox style="mso-next-textbox:#_x0000_s64336" inset="1mm,0,1mm,0">
              <w:txbxContent>
                <w:p w:rsidR="00642BF0" w:rsidRPr="00237CF5" w:rsidRDefault="00642BF0" w:rsidP="000511B6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bookmarkStart w:id="1" w:name="Schematics"/>
                  <w:r>
                    <w:t>Schematics</w:t>
                  </w:r>
                  <w:bookmarkEnd w:id="1"/>
                  <w:r>
                    <w:tab/>
                    <w:t xml:space="preserve">D: 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group id="_x0000_s64330" editas="canvas" style="position:absolute;left:0;text-align:left;margin-left:34pt;margin-top:28.35pt;width:538.6pt;height:47.05pt;z-index:251724288;mso-position-horizontal-relative:page;mso-position-vertical-relative:page" coordorigin="680,567" coordsize="10772,941">
            <v:shape id="_x0000_s64331" type="#_x0000_t75" style="position:absolute;left:680;top:567;width:10772;height:941" o:preferrelative="f" fillcolor="#7030a0">
              <v:fill opacity="9830f" o:detectmouseclick="t"/>
              <v:path o:extrusionok="t" o:connecttype="none"/>
              <o:lock v:ext="edit" aspectratio="f" text="t"/>
            </v:shape>
            <v:shape id="_x0000_s64332" type="#_x0000_t202" style="position:absolute;left:980;top:804;width:9555;height:517" filled="f" stroked="f">
              <v:textbox style="mso-next-textbox:#_x0000_s64332" inset="0,0,0,0">
                <w:txbxContent>
                  <w:p w:rsidR="00642BF0" w:rsidRPr="00284C44" w:rsidRDefault="00642BF0" w:rsidP="00CA5993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jc w:val="right"/>
                      <w:rPr>
                        <w:sz w:val="28"/>
                        <w:szCs w:val="28"/>
                        <w:lang w:val="en-US"/>
                      </w:rPr>
                    </w:pPr>
                    <w:r w:rsidRPr="00CA5993">
                      <w:rPr>
                        <w:sz w:val="28"/>
                        <w:szCs w:val="28"/>
                        <w:lang w:val="en-US"/>
                      </w:rPr>
                      <w:t>A-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  <w:r>
                      <w:rPr>
                        <w:lang w:val="en-US"/>
                      </w:rPr>
                      <w:tab/>
                      <w:t>Preparations</w:t>
                    </w:r>
                  </w:p>
                </w:txbxContent>
              </v:textbox>
            </v:shape>
            <v:shape id="_x0000_s64333" type="#_x0000_t75" style="position:absolute;left:10876;top:587;width:403;height:902">
              <v:imagedata r:id="rId35" o:title=""/>
            </v:shape>
            <w10:wrap anchorx="page" anchory="page"/>
            <w10:anchorlock/>
          </v:group>
        </w:pict>
      </w:r>
    </w:p>
    <w:p w:rsidR="00A552DF" w:rsidRDefault="00A552DF">
      <w:pPr>
        <w:rPr>
          <w:lang w:val="en-US"/>
        </w:rPr>
      </w:pPr>
    </w:p>
    <w:p w:rsidR="00A552DF" w:rsidRDefault="00A552DF">
      <w:pPr>
        <w:rPr>
          <w:lang w:val="en-US"/>
        </w:rPr>
      </w:pPr>
    </w:p>
    <w:p w:rsidR="000511B6" w:rsidRDefault="000511B6">
      <w:pPr>
        <w:rPr>
          <w:lang w:val="en-US"/>
        </w:rPr>
      </w:pPr>
    </w:p>
    <w:p w:rsidR="000511B6" w:rsidRDefault="000511B6">
      <w:pPr>
        <w:rPr>
          <w:lang w:val="en-US"/>
        </w:rPr>
      </w:pPr>
    </w:p>
    <w:p w:rsidR="000511B6" w:rsidRDefault="000511B6">
      <w:pPr>
        <w:rPr>
          <w:lang w:val="en-US"/>
        </w:rPr>
      </w:pPr>
    </w:p>
    <w:p w:rsidR="000511B6" w:rsidRDefault="000511B6">
      <w:pPr>
        <w:rPr>
          <w:lang w:val="en-US"/>
        </w:rPr>
      </w:pPr>
    </w:p>
    <w:p w:rsidR="00A552DF" w:rsidRDefault="00A552DF">
      <w:pPr>
        <w:rPr>
          <w:lang w:val="en-US"/>
        </w:rPr>
      </w:pPr>
      <w:r>
        <w:rPr>
          <w:lang w:val="en-US"/>
        </w:rPr>
        <w:br w:type="page"/>
      </w:r>
    </w:p>
    <w:p w:rsidR="006017A1" w:rsidRDefault="008040BF" w:rsidP="00A552DF">
      <w:pPr>
        <w:pStyle w:val="AnclaGrafica"/>
      </w:pPr>
      <w:r>
        <w:rPr>
          <w:noProof/>
          <w:lang w:val="nb-NO"/>
        </w:rPr>
        <w:lastRenderedPageBreak/>
        <w:pict>
          <v:group id="_x0000_s64654" editas="canvas" style="position:absolute;left:0;text-align:left;margin-left:-30.35pt;margin-top:3.6pt;width:520.25pt;height:322.05pt;z-index:251729408" coordorigin="7040,14477" coordsize="10405,6441">
            <o:lock v:ext="edit" aspectratio="t"/>
            <v:shape id="_x0000_s64655" type="#_x0000_t75" style="position:absolute;left:7040;top:14477;width:10405;height:6441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4656" type="#_x0000_t75" style="position:absolute;left:7946;top:16055;width:2832;height:3081;mso-position-horizontal-relative:text;mso-position-vertical-relative:text">
              <v:imagedata r:id="rId36" o:title="FP2-WB_FrontCover-ScrewsOff_150-5cm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64657" type="#_x0000_t19" style="position:absolute;left:8853;top:19892;width:546;height:149;rotation:56844fd;flip:x" coordsize="34526,31377" adj="-1763826,8307243,12926,9777" path="wr-8674,-11823,34526,31377,32186,,,27082nfewr-8674,-11823,34526,31377,32186,,,27082l12926,9777nsxe" strokecolor="#974706" strokeweight="1pt">
              <v:stroke endarrow="block" endarrowwidth="narrow"/>
              <v:path o:connectlocs="32186,0;0,27082;12926,9777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64658" type="#_x0000_t120" style="position:absolute;left:9252;top:14618;width:340;height:342;mso-position-horizontal-relative:margin;v-text-anchor:middle" filled="f" fillcolor="#eaf1dd" strokecolor="#00b050">
              <v:textbox style="mso-next-textbox:#_x0000_s64658" inset="0,0,0,0">
                <w:txbxContent>
                  <w:p w:rsidR="00642BF0" w:rsidRPr="0040057C" w:rsidRDefault="00642BF0" w:rsidP="001E4527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4659" type="#_x0000_t19" style="position:absolute;left:8930;top:15333;width:592;height:162;rotation:-11650293fd;flip:x" coordsize="37411,33998" adj="-2295617,8981946,15811,12398" path="wr-5789,-9202,37411,33998,33499,,,27114nfewr-5789,-9202,37411,33998,33499,,,27114l15811,12398nsxe" strokecolor="#974706" strokeweight="1pt">
              <v:stroke endarrow="block" endarrowwidth="narrow"/>
              <v:path o:connectlocs="33499,0;0,27114;15811,12398"/>
            </v:shape>
            <v:shape id="_x0000_s64660" type="#_x0000_t75" style="position:absolute;left:8889;top:14705;width:703;height:939;rotation:13151868fd">
              <v:imagedata r:id="rId37" o:title=""/>
            </v:shape>
            <v:shape id="_x0000_s64661" type="#_x0000_t120" style="position:absolute;left:9186;top:20282;width:340;height:342;mso-position-horizontal-relative:margin;v-text-anchor:middle" filled="f" fillcolor="#eaf1dd" strokecolor="#00b050">
              <v:textbox style="mso-next-textbox:#_x0000_s64661" inset="0,0,0,0">
                <w:txbxContent>
                  <w:p w:rsidR="00642BF0" w:rsidRPr="0040057C" w:rsidRDefault="00642BF0" w:rsidP="001E4527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4662" type="#_x0000_t75" style="position:absolute;left:8823;top:19712;width:703;height:939;rotation:1294061fd">
              <v:imagedata r:id="rId37" o:title=""/>
            </v:shape>
            <v:rect id="_x0000_s64663" style="position:absolute;left:8460;top:20319;width:553;height:332;flip:x" filled="f" fillcolor="#cff" stroked="f" strokeweight=".25pt">
              <v:fill color2="blue"/>
              <v:textbox style="mso-next-textbox:#_x0000_s64663" inset="0,0,0,0">
                <w:txbxContent>
                  <w:p w:rsidR="00642BF0" w:rsidRPr="00C516F9" w:rsidRDefault="00642BF0" w:rsidP="001E4527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PZ2</w:t>
                    </w:r>
                  </w:p>
                  <w:p w:rsidR="00642BF0" w:rsidRPr="00396E6B" w:rsidRDefault="00642BF0" w:rsidP="001E4527">
                    <w:pPr>
                      <w:pStyle w:val="DwgTxt6"/>
                      <w:jc w:val="right"/>
                    </w:pPr>
                    <w:r>
                      <w:t>(T2)</w:t>
                    </w:r>
                  </w:p>
                </w:txbxContent>
              </v:textbox>
            </v:rect>
            <v:rect id="_x0000_s64664" style="position:absolute;left:9520;top:19819;width:283;height:167;flip:x" filled="f" fillcolor="#cff" stroked="f" strokecolor="yellow" strokeweight=".25pt">
              <v:fill color2="blue"/>
              <v:textbox style="mso-next-textbox:#_x0000_s64664" inset="0,0,0,0">
                <w:txbxContent>
                  <w:p w:rsidR="00642BF0" w:rsidRPr="00B82940" w:rsidRDefault="00642BF0" w:rsidP="001E4527">
                    <w:pPr>
                      <w:pStyle w:val="DwgTxt6"/>
                      <w:rPr>
                        <w:color w:val="984806"/>
                      </w:rPr>
                    </w:pPr>
                    <w:proofErr w:type="spellStart"/>
                    <w:proofErr w:type="gramStart"/>
                    <w:r w:rsidRPr="00B82940">
                      <w:rPr>
                        <w:color w:val="984806"/>
                      </w:rPr>
                      <w:t>ccw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4665" type="#_x0000_t19" style="position:absolute;left:8889;top:19822;width:592;height:162;rotation:-11731292fd;flip:x" coordsize="37411,33998" adj="-2295617,8981946,15811,12398" path="wr-5789,-9202,37411,33998,33499,,,27114nfewr-5789,-9202,37411,33998,33499,,,27114l15811,12398nsxe" strokecolor="#974706" strokeweight="1pt">
              <v:stroke endarrow="block" endarrowwidth="narrow"/>
              <v:path o:connectlocs="33499,0;0,27114;15811,12398"/>
            </v:shape>
            <v:rect id="_x0000_s64666" style="position:absolute;left:10185;top:15929;width:775;height:285;flip:x" filled="f" fillcolor="#cff" stroked="f" strokeweight=".25pt">
              <v:fill color2="blue"/>
              <v:textbox style="mso-next-textbox:#_x0000_s64666" inset="0,0,0,0">
                <w:txbxContent>
                  <w:p w:rsidR="00642BF0" w:rsidRDefault="00642BF0" w:rsidP="001E4527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</w:t>
                    </w:r>
                  </w:p>
                  <w:p w:rsidR="00642BF0" w:rsidRPr="009341DA" w:rsidRDefault="00642BF0" w:rsidP="001E4527">
                    <w:pPr>
                      <w:pStyle w:val="DwgTxt6"/>
                    </w:pPr>
                    <w:r>
                      <w:t>(</w:t>
                    </w:r>
                    <w:proofErr w:type="gramStart"/>
                    <w:r>
                      <w:t>front</w:t>
                    </w:r>
                    <w:proofErr w:type="gramEnd"/>
                    <w:r>
                      <w:t>)</w:t>
                    </w:r>
                  </w:p>
                </w:txbxContent>
              </v:textbox>
            </v:rect>
            <v:shape id="_x0000_s64667" type="#_x0000_t32" style="position:absolute;left:8206;top:19161;width:7;height:329;flip:x y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4668" style="position:absolute;left:8274;top:19142;width:397;height:118;flip:x" filled="f" fillcolor="#cff" stroked="f" strokecolor="yellow" strokeweight=".25pt">
              <v:fill color2="blue"/>
              <v:textbox style="mso-next-textbox:#_x0000_s64668" inset="0,0,0,0">
                <w:txbxContent>
                  <w:p w:rsidR="00642BF0" w:rsidRPr="00737B1C" w:rsidRDefault="00642BF0" w:rsidP="001E4527">
                    <w:pPr>
                      <w:pStyle w:val="DwgTxt6"/>
                    </w:pPr>
                    <w:r>
                      <w:t>5 mm</w:t>
                    </w:r>
                  </w:p>
                </w:txbxContent>
              </v:textbox>
            </v:rect>
            <v:shape id="_x0000_s64669" type="#_x0000_t32" style="position:absolute;left:7972;top:19115;width:488;height:66;flip:x" o:connectortype="straight" strokecolor="#974706" strokeweight=".5pt">
              <v:stroke dashstyle="longDash" startarrowwidth="narrow" startarrowlength="short" endarrowwidth="narrow" endarrowlength="short"/>
            </v:shape>
            <v:shape id="_x0000_s64670" type="#_x0000_t32" style="position:absolute;left:10156;top:18897;width:7;height:329;flip:x y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4671" style="position:absolute;left:10252;top:18886;width:397;height:118;flip:x" filled="f" fillcolor="#cff" stroked="f" strokecolor="yellow" strokeweight=".25pt">
              <v:fill color2="blue"/>
              <v:textbox style="mso-next-textbox:#_x0000_s64671" inset="0,0,0,0">
                <w:txbxContent>
                  <w:p w:rsidR="00642BF0" w:rsidRPr="00737B1C" w:rsidRDefault="00642BF0" w:rsidP="001E4527">
                    <w:pPr>
                      <w:pStyle w:val="DwgTxt6"/>
                    </w:pPr>
                    <w:r>
                      <w:t>5 mm</w:t>
                    </w:r>
                  </w:p>
                </w:txbxContent>
              </v:textbox>
            </v:rect>
            <v:shape id="_x0000_s64672" type="#_x0000_t32" style="position:absolute;left:9922;top:18851;width:488;height:66;flip:x" o:connectortype="straight" strokecolor="#974706" strokeweight=".5pt">
              <v:stroke dashstyle="longDash" startarrowwidth="narrow" startarrowlength="short" endarrowwidth="narrow" endarrowlength="short"/>
            </v:shape>
            <v:shape id="_x0000_s64673" type="#_x0000_t32" style="position:absolute;left:8219;top:19469;width:951;height:222;flip:x y" o:connectortype="straight" strokecolor="#974706" strokeweight=".5pt">
              <v:stroke dashstyle="longDash" startarrowwidth="narrow" startarrowlength="short" endarrowwidth="narrow" endarrowlength="short"/>
            </v:shape>
            <v:shape id="_x0000_s64674" type="#_x0000_t32" style="position:absolute;left:9170;top:19228;width:992;height:463;flip:x" o:connectortype="straight" strokecolor="#974706" strokeweight=".5pt">
              <v:stroke dashstyle="longDash" startarrowwidth="narrow" startarrowlength="short" endarrowwidth="narrow" endarrowlength="short"/>
            </v:shape>
            <v:shape id="_x0000_s64675" type="#_x0000_t32" style="position:absolute;left:9214;top:15654;width:2;height:376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4676" style="position:absolute;left:9250;top:15911;width:397;height:118;flip:x" filled="f" fillcolor="#cff" stroked="f" strokecolor="yellow" strokeweight=".25pt">
              <v:fill color2="blue"/>
              <v:textbox style="mso-next-textbox:#_x0000_s64676" inset="0,0,0,0">
                <w:txbxContent>
                  <w:p w:rsidR="00642BF0" w:rsidRPr="00737B1C" w:rsidRDefault="00642BF0" w:rsidP="001E4527">
                    <w:pPr>
                      <w:pStyle w:val="DwgTxt6"/>
                    </w:pPr>
                    <w:r>
                      <w:t>10 mm</w:t>
                    </w:r>
                  </w:p>
                </w:txbxContent>
              </v:textbox>
            </v:rect>
            <v:shape id="_x0000_s64677" type="#_x0000_t32" style="position:absolute;left:8992;top:16029;width:471;height:34;flip:x y" o:connectortype="straight" strokecolor="#974706" strokeweight=".5pt">
              <v:stroke dashstyle="longDash" startarrowwidth="narrow" startarrowlength="short" endarrowwidth="narrow" endarrowlength="short"/>
            </v:shape>
            <v:rect id="_x0000_s64678" style="position:absolute;left:9539;top:15330;width:283;height:167;flip:x" filled="f" fillcolor="#cff" stroked="f" strokecolor="yellow" strokeweight=".25pt">
              <v:fill color2="blue"/>
              <v:textbox style="mso-next-textbox:#_x0000_s64678" inset="0,0,0,0">
                <w:txbxContent>
                  <w:p w:rsidR="00642BF0" w:rsidRPr="00B82940" w:rsidRDefault="00642BF0" w:rsidP="001E4527">
                    <w:pPr>
                      <w:pStyle w:val="DwgTxt6"/>
                      <w:rPr>
                        <w:color w:val="984806"/>
                      </w:rPr>
                    </w:pPr>
                    <w:proofErr w:type="spellStart"/>
                    <w:proofErr w:type="gramStart"/>
                    <w:r w:rsidRPr="00B82940">
                      <w:rPr>
                        <w:color w:val="984806"/>
                      </w:rPr>
                      <w:t>ccw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4679" type="#_x0000_t19" style="position:absolute;left:8895;top:15404;width:546;height:149;rotation:137843fd;flip:x" coordsize="34526,31377" adj="-1763826,8307243,12926,9777" path="wr-8674,-11823,34526,31377,32186,,,27082nfewr-8674,-11823,34526,31377,32186,,,27082l12926,9777nsxe" strokecolor="#974706" strokeweight="1pt">
              <v:stroke endarrow="block" endarrowwidth="narrow"/>
              <v:path o:connectlocs="32186,0;0,27082;12926,9777"/>
            </v:shape>
            <v:rect id="_x0000_s64680" style="position:absolute;left:8585;top:14789;width:553;height:332;flip:x" filled="f" fillcolor="#cff" stroked="f" strokeweight=".25pt">
              <v:fill color2="blue"/>
              <v:textbox style="mso-next-textbox:#_x0000_s64680" inset="0,0,0,0">
                <w:txbxContent>
                  <w:p w:rsidR="00642BF0" w:rsidRPr="00C516F9" w:rsidRDefault="00642BF0" w:rsidP="001E4527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PZ2</w:t>
                    </w:r>
                  </w:p>
                  <w:p w:rsidR="00642BF0" w:rsidRPr="00396E6B" w:rsidRDefault="00642BF0" w:rsidP="001E4527">
                    <w:pPr>
                      <w:pStyle w:val="DwgTxt6"/>
                      <w:jc w:val="right"/>
                    </w:pPr>
                    <w:r>
                      <w:t>(T2)</w:t>
                    </w:r>
                  </w:p>
                </w:txbxContent>
              </v:textbox>
            </v:rect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64681" type="#_x0000_t42" style="position:absolute;left:8103;top:15785;width:737;height:144" adj="31037,40200,27432,10800,23271,10800,-544308,-333300" filled="f" strokecolor="#00b050" strokeweight="1pt">
              <v:textbox style="mso-next-textbox:#_x0000_s64681" inset="0,0,0,0">
                <w:txbxContent>
                  <w:p w:rsidR="00642BF0" w:rsidRPr="003C292A" w:rsidRDefault="00642BF0" w:rsidP="001E4527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S1</w:t>
                    </w:r>
                  </w:p>
                </w:txbxContent>
              </v:textbox>
              <o:callout v:ext="edit" gap="2.85pt" drop="center" distance="-.15pt" length="-.1pt" minusx="t" minusy="t"/>
            </v:shape>
            <v:rect id="_x0000_s64682" style="position:absolute;left:10329;top:19731;width:1828;height:283;flip:x" filled="f" fillcolor="#cff" stroked="f" strokecolor="yellow" strokeweight=".25pt">
              <v:fill color2="blue"/>
              <v:textbox style="mso-next-textbox:#_x0000_s64682" inset="0,0,0,0">
                <w:txbxContent>
                  <w:p w:rsidR="00642BF0" w:rsidRPr="00737B1C" w:rsidRDefault="00642BF0" w:rsidP="001E4527">
                    <w:pPr>
                      <w:pStyle w:val="DwgTxt6"/>
                    </w:pPr>
                    <w:r w:rsidRPr="00EF7490">
                      <w:rPr>
                        <w:b/>
                        <w:lang w:val="en-GB"/>
                      </w:rPr>
                      <w:t>S1</w:t>
                    </w:r>
                    <w:r>
                      <w:rPr>
                        <w:lang w:val="en-GB"/>
                      </w:rPr>
                      <w:t xml:space="preserve">, </w:t>
                    </w:r>
                    <w:r w:rsidRPr="00EF7490">
                      <w:rPr>
                        <w:b/>
                        <w:lang w:val="en-GB"/>
                      </w:rPr>
                      <w:t>S2</w:t>
                    </w:r>
                    <w:r>
                      <w:rPr>
                        <w:lang w:val="en-GB"/>
                      </w:rPr>
                      <w:t xml:space="preserve">, </w:t>
                    </w:r>
                    <w:r w:rsidRPr="00EF7490">
                      <w:rPr>
                        <w:b/>
                        <w:lang w:val="en-GB"/>
                      </w:rPr>
                      <w:t>S3</w:t>
                    </w:r>
                    <w:r>
                      <w:rPr>
                        <w:lang w:val="en-GB"/>
                      </w:rPr>
                      <w:t> = M5 x 20 mm</w:t>
                    </w:r>
                  </w:p>
                </w:txbxContent>
              </v:textbox>
            </v:rect>
            <v:shape id="_x0000_s64683" type="#_x0000_t42" style="position:absolute;left:8920;top:18942;width:378;height:148" adj="-36457,16492,-18457,10800,-3257,10800,-1075486,-310427" filled="f" strokecolor="#00b050" strokeweight="1pt">
              <v:textbox style="mso-next-textbox:#_x0000_s64683" inset="0,0,0,0">
                <w:txbxContent>
                  <w:p w:rsidR="00642BF0" w:rsidRPr="003C292A" w:rsidRDefault="00642BF0" w:rsidP="001E4527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S2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4684" type="#_x0000_t42" style="position:absolute;left:9279;top:18941;width:232;height:149" adj="75879,-21020,37148,10728,26907,10728,-1720831,-272247" filled="f" strokecolor="#00b050" strokeweight="1pt">
              <v:textbox style="mso-next-textbox:#_x0000_s64684" inset="0,0,0,0">
                <w:txbxContent>
                  <w:p w:rsidR="00642BF0" w:rsidRPr="003C292A" w:rsidRDefault="00642BF0" w:rsidP="001E4527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S3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4685" type="#_x0000_t75" style="position:absolute;left:11903;top:16310;width:4531;height:3619;mso-position-horizontal-relative:text;mso-position-vertical-relative:text">
              <v:imagedata r:id="rId38" o:title="FP2-WB_FrontCover-Exploded_150-8cm"/>
            </v:shape>
            <v:shape id="_x0000_s64686" type="#_x0000_t42" style="position:absolute;left:12663;top:19322;width:378;height:148" adj="-23600,-9778,-12571,10800,-3257,10800,-1075486,-310427" filled="f" strokecolor="#00b050" strokeweight="1pt">
              <v:textbox style="mso-next-textbox:#_x0000_s64686" inset="0,0,0,0">
                <w:txbxContent>
                  <w:p w:rsidR="00642BF0" w:rsidRPr="003C292A" w:rsidRDefault="00642BF0" w:rsidP="001E4527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S2</w:t>
                    </w:r>
                  </w:p>
                </w:txbxContent>
              </v:textbox>
              <o:callout v:ext="edit" gap="2.85pt" drop="center" distance="-.15pt" length="-.1pt"/>
            </v:shape>
            <v:shape id="_x0000_s64687" type="#_x0000_t42" style="position:absolute;left:14027;top:16350;width:737;height:152" adj="29074,43342,26377,10800,23271,10800,-544308,-320163" filled="f" strokecolor="#00b050" strokeweight="1pt">
              <v:textbox style="mso-next-textbox:#_x0000_s64687" inset="0,0,0,0">
                <w:txbxContent>
                  <w:p w:rsidR="00642BF0" w:rsidRPr="003C292A" w:rsidRDefault="00642BF0" w:rsidP="001E4527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S1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4688" type="#_x0000_t120" style="position:absolute;left:16289;top:19003;width:340;height:342;mso-position-horizontal-relative:margin;v-text-anchor:middle" strokecolor="#00b050">
              <v:textbox style="mso-next-textbox:#_x0000_s64688" inset="0,0,0,0">
                <w:txbxContent>
                  <w:p w:rsidR="00642BF0" w:rsidRPr="0040057C" w:rsidRDefault="00642BF0" w:rsidP="001E4527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64689" type="#_x0000_t66" style="position:absolute;left:16122;top:18916;width:680;height:144;rotation:11540971fd;flip:y" adj="3647,5961" strokecolor="#00b050" strokeweight=".25pt"/>
            <v:rect id="_x0000_s64690" style="position:absolute;left:14558;top:19895;width:1880;height:355;flip:x" filled="f" fillcolor="#cff" stroked="f" strokeweight=".25pt">
              <v:fill color2="blue"/>
              <v:textbox style="mso-next-textbox:#_x0000_s64690" inset="0,0,0,0">
                <w:txbxContent>
                  <w:p w:rsidR="00642BF0" w:rsidRDefault="00642BF0" w:rsidP="001E4527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Front Cover</w:t>
                    </w:r>
                  </w:p>
                  <w:p w:rsidR="00642BF0" w:rsidRPr="009341DA" w:rsidRDefault="00642BF0" w:rsidP="001E4527">
                    <w:pPr>
                      <w:pStyle w:val="DwgTxt6"/>
                    </w:pPr>
                  </w:p>
                </w:txbxContent>
              </v:textbox>
            </v:rect>
            <w10:anchorlock/>
          </v:group>
        </w:pict>
      </w:r>
      <w:r>
        <w:rPr>
          <w:noProof/>
          <w:lang w:val="nb-NO"/>
        </w:rPr>
        <w:pict>
          <v:group id="_x0000_s64326" editas="canvas" style="position:absolute;left:0;text-align:left;margin-left:34pt;margin-top:27.55pt;width:538.6pt;height:47.05pt;z-index:251723264;mso-position-horizontal-relative:page;mso-position-vertical-relative:page" coordorigin="667,13468" coordsize="9878,941">
            <v:shape id="_x0000_s64327" type="#_x0000_t75" style="position:absolute;left:667;top:13468;width:9878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4328" type="#_x0000_t202" style="position:absolute;left:1419;top:13705;width:8762;height:517" filled="f" stroked="f">
              <v:textbox style="mso-next-textbox:#_x0000_s64328" inset="0,0,0,0">
                <w:txbxContent>
                  <w:p w:rsidR="00642BF0" w:rsidRPr="00284C44" w:rsidRDefault="00642BF0" w:rsidP="00A552DF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 w:rsidRPr="00B817A5">
                      <w:rPr>
                        <w:lang w:val="en-US"/>
                      </w:rPr>
                      <w:t>Removing the Front Cover</w:t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sz w:val="28"/>
                        <w:szCs w:val="28"/>
                        <w:lang w:val="en-US"/>
                      </w:rPr>
                      <w:t>1-3</w:t>
                    </w:r>
                  </w:p>
                </w:txbxContent>
              </v:textbox>
            </v:shape>
            <v:shape id="_x0000_s64329" type="#_x0000_t75" style="position:absolute;left:667;top:13468;width:422;height:941" fillcolor="black">
              <v:fill color2="black"/>
              <v:imagedata r:id="rId39" o:title=""/>
              <v:shadow color="black"/>
              <o:lock v:ext="edit" aspectratio="f"/>
            </v:shape>
            <w10:wrap anchorx="page" anchory="page"/>
            <w10:anchorlock/>
          </v:group>
        </w:pict>
      </w:r>
    </w:p>
    <w:p w:rsidR="00A552DF" w:rsidRDefault="00A552DF">
      <w:pPr>
        <w:rPr>
          <w:lang w:val="en-US"/>
        </w:rPr>
      </w:pPr>
    </w:p>
    <w:p w:rsidR="00A552DF" w:rsidRDefault="00A552DF">
      <w:pPr>
        <w:rPr>
          <w:lang w:val="en-US"/>
        </w:rPr>
      </w:pPr>
    </w:p>
    <w:p w:rsidR="00A552DF" w:rsidRDefault="00A552DF">
      <w:pPr>
        <w:rPr>
          <w:lang w:val="en-US"/>
        </w:rPr>
      </w:pPr>
    </w:p>
    <w:p w:rsidR="006017A1" w:rsidRDefault="006017A1">
      <w:pPr>
        <w:rPr>
          <w:lang w:val="en-US"/>
        </w:rPr>
      </w:pPr>
      <w:r>
        <w:rPr>
          <w:lang w:val="en-US"/>
        </w:rPr>
        <w:br w:type="page"/>
      </w:r>
    </w:p>
    <w:p w:rsidR="006017A1" w:rsidRPr="00BC50D0" w:rsidRDefault="008040BF" w:rsidP="006017A1">
      <w:pPr>
        <w:pStyle w:val="AnclaGrafica"/>
        <w:rPr>
          <w:noProof/>
          <w:lang w:eastAsia="en-US"/>
        </w:rPr>
      </w:pPr>
      <w:r>
        <w:rPr>
          <w:noProof/>
          <w:lang w:val="nb-NO"/>
        </w:rPr>
        <w:lastRenderedPageBreak/>
        <w:pict>
          <v:group id="_x0000_s66875" editas="canvas" style="position:absolute;left:0;text-align:left;margin-left:-51.1pt;margin-top:36.55pt;width:536.45pt;height:362.95pt;z-index:251777536" coordorigin="5381,7565" coordsize="10729,7259">
            <o:lock v:ext="edit" aspectratio="t"/>
            <v:shape id="_x0000_s66876" type="#_x0000_t75" style="position:absolute;left:5381;top:7565;width:10729;height:7259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group id="_x0000_s66877" style="position:absolute;left:5785;top:7701;width:5927;height:623" coordorigin="6082,7656" coordsize="5927,623">
              <v:rect id="_x0000_s66878" style="position:absolute;left:6424;top:7656;width:5585;height:623;flip:x" filled="f" stroked="f">
                <v:textbox style="mso-next-textbox:#_x0000_s66878" inset="0,0,0,0">
                  <w:txbxContent>
                    <w:p w:rsidR="00642BF0" w:rsidRPr="007607B6" w:rsidRDefault="00642BF0" w:rsidP="00620E26">
                      <w:pPr>
                        <w:pStyle w:val="CallOuts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NOTICE</w:t>
                      </w:r>
                      <w:r w:rsidRPr="007607B6">
                        <w:rPr>
                          <w:b/>
                        </w:rPr>
                        <w:t>:</w:t>
                      </w:r>
                    </w:p>
                    <w:p w:rsidR="00642BF0" w:rsidRPr="00642BF0" w:rsidRDefault="00642BF0" w:rsidP="00620E26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642BF0">
                        <w:rPr>
                          <w:lang w:val="en-US"/>
                        </w:rPr>
                        <w:t xml:space="preserve">Use </w:t>
                      </w:r>
                      <w:r w:rsidRPr="00642BF0">
                        <w:rPr>
                          <w:b/>
                          <w:lang w:val="en-US"/>
                        </w:rPr>
                        <w:t>suitable screws</w:t>
                      </w:r>
                      <w:r w:rsidRPr="00642BF0">
                        <w:rPr>
                          <w:lang w:val="en-US"/>
                        </w:rPr>
                        <w:t xml:space="preserve"> or bolts (not included) to fasten the Wallbox to the wall or support surface (wall plugs, expansion bolts or molly bolts)</w:t>
                      </w:r>
                    </w:p>
                  </w:txbxContent>
                </v:textbox>
              </v:rect>
              <v:shape id="_x0000_s66879" type="#_x0000_t75" style="position:absolute;left:6082;top:7656;width:283;height:237">
                <v:imagedata r:id="rId23" o:title="sign-warning_2"/>
              </v:shape>
            </v:group>
            <v:group id="_x0000_s66880" style="position:absolute;left:5790;top:8366;width:6351;height:834" coordorigin="5790,8510" coordsize="6351,834">
              <v:rect id="_x0000_s66881" style="position:absolute;left:6127;top:8510;width:6014;height:834;flip:x" filled="f" stroked="f">
                <v:textbox style="mso-next-textbox:#_x0000_s66881" inset="0,0,0,0">
                  <w:txbxContent>
                    <w:p w:rsidR="00642BF0" w:rsidRPr="007607B6" w:rsidRDefault="00642BF0" w:rsidP="00620E26">
                      <w:pPr>
                        <w:pStyle w:val="CallOuts"/>
                        <w:jc w:val="left"/>
                        <w:rPr>
                          <w:b/>
                        </w:rPr>
                      </w:pPr>
                      <w:r w:rsidRPr="007607B6">
                        <w:rPr>
                          <w:b/>
                        </w:rPr>
                        <w:t>CAUTION:</w:t>
                      </w:r>
                    </w:p>
                    <w:p w:rsidR="00642BF0" w:rsidRPr="00642BF0" w:rsidRDefault="00642BF0" w:rsidP="00620E26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642BF0">
                        <w:rPr>
                          <w:lang w:val="en-US"/>
                        </w:rPr>
                        <w:t xml:space="preserve">The wall or support surface must be </w:t>
                      </w:r>
                      <w:r w:rsidRPr="00642BF0">
                        <w:rPr>
                          <w:b/>
                          <w:lang w:val="en-US"/>
                        </w:rPr>
                        <w:t>capable of supporting</w:t>
                      </w:r>
                      <w:r w:rsidRPr="00642BF0">
                        <w:rPr>
                          <w:lang w:val="en-US"/>
                        </w:rPr>
                        <w:t xml:space="preserve"> the equipment </w:t>
                      </w:r>
                    </w:p>
                    <w:p w:rsidR="00642BF0" w:rsidRPr="00642BF0" w:rsidRDefault="00642BF0" w:rsidP="00620E26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642BF0">
                        <w:rPr>
                          <w:lang w:val="en-US"/>
                        </w:rPr>
                        <w:t xml:space="preserve">Check min. clearances for </w:t>
                      </w:r>
                      <w:r w:rsidRPr="00642BF0">
                        <w:rPr>
                          <w:b/>
                          <w:lang w:val="en-US"/>
                        </w:rPr>
                        <w:t>Wallbox access</w:t>
                      </w:r>
                      <w:r w:rsidRPr="00642BF0">
                        <w:rPr>
                          <w:lang w:val="en-US"/>
                        </w:rPr>
                        <w:t xml:space="preserve">: </w:t>
                      </w:r>
                      <w:r w:rsidRPr="00642BF0">
                        <w:rPr>
                          <w:lang w:val="en-US"/>
                        </w:rPr>
                        <w:br/>
                        <w:t xml:space="preserve">front access, 100 cm; top and bottom access, 30 cm; access at the sides, 10 cm </w:t>
                      </w:r>
                    </w:p>
                  </w:txbxContent>
                </v:textbox>
              </v:rect>
              <v:shape id="_x0000_s66882" type="#_x0000_t75" style="position:absolute;left:5790;top:8510;width:283;height:237">
                <v:imagedata r:id="rId23" o:title="sign-warning_2"/>
              </v:shape>
            </v:group>
            <v:group id="_x0000_s66883" style="position:absolute;left:12459;top:9158;width:1555;height:1856" coordorigin="6183,9537" coordsize="1555,1856">
              <v:group id="_x0000_s66884" style="position:absolute;left:6313;top:10882;width:243;height:340;mso-position-horizontal-relative:margin" coordorigin="1425,2162" coordsize="627,874">
                <o:lock v:ext="edit" aspectratio="t"/>
                <v:oval id="_x0000_s66885" style="position:absolute;left:1425;top:2409;width:627;height:627" strokeweight=".5pt">
                  <o:lock v:ext="edit" aspectratio="t"/>
                </v:oval>
                <v:oval id="_x0000_s66886" style="position:absolute;left:1560;top:2162;width:342;height:342" strokeweight=".5pt">
                  <o:lock v:ext="edit" aspectratio="t"/>
                </v:oval>
                <v:rect id="_x0000_s66887" style="position:absolute;left:1560;top:2339;width:342;height:268" stroked="f" strokeweight=".5pt">
                  <o:lock v:ext="edit" aspectratio="t"/>
                </v:rect>
                <v:line id="_x0000_s66888" style="position:absolute" from="1560,2337" to="1560,2472" strokeweight=".5pt">
                  <o:lock v:ext="edit" aspectratio="t"/>
                </v:line>
                <v:line id="_x0000_s66889" style="position:absolute" from="1902,2319" to="1902,2454" strokeweight=".5pt">
                  <o:lock v:ext="edit" aspectratio="t"/>
                </v:line>
              </v:group>
              <v:shape id="_x0000_s66890" type="#_x0000_t42" style="position:absolute;left:6831;top:11222;width:907;height:171" adj="-7192,-3158,-4549,10737,-1357,10737,-70373,-813474" filled="f" strokecolor="#00b050" strokeweight="1pt">
                <v:textbox style="mso-next-textbox:#_x0000_s66890" inset="0,0,0,0">
                  <w:txbxContent>
                    <w:p w:rsidR="00642BF0" w:rsidRPr="003C292A" w:rsidRDefault="00642BF0" w:rsidP="00620E26">
                      <w:pPr>
                        <w:pStyle w:val="DwgTxt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Diam. 8.5 mm</w:t>
                      </w:r>
                    </w:p>
                  </w:txbxContent>
                </v:textbox>
                <o:callout v:ext="edit" gap="2.85pt" drop="center" distance="-.15pt" length="-.1pt"/>
              </v:shape>
              <v:shape id="_x0000_s66891" type="#_x0000_t32" style="position:absolute;left:6183;top:11087;width:487;height:19;flip:x" o:connectortype="straight" strokecolor="#974706" strokeweight=".5pt">
                <v:stroke dashstyle="longDash" startarrowwidth="narrow" startarrowlength="short" endarrowwidth="narrow" endarrowlength="short"/>
              </v:shape>
              <v:shape id="_x0000_s66892" type="#_x0000_t32" style="position:absolute;left:6418;top:10772;width:18;height:540;flip:x y" o:connectortype="straight" strokecolor="#974706" strokeweight=".5pt">
                <v:stroke dashstyle="longDash" startarrowwidth="narrow" startarrowlength="short" endarrowwidth="narrow" endarrowlength="short"/>
              </v:shape>
              <v:shape id="_x0000_s66893" type="#_x0000_t42" style="position:absolute;left:6831;top:10844;width:907;height:171" adj="-7835,12758,-4906,10737,-1357,10737,-70373,-813474" filled="f" strokecolor="#00b050" strokeweight="1pt">
                <v:textbox style="mso-next-textbox:#_x0000_s66893" inset="0,0,0,0">
                  <w:txbxContent>
                    <w:p w:rsidR="00642BF0" w:rsidRPr="003C292A" w:rsidRDefault="00642BF0" w:rsidP="00620E26">
                      <w:pPr>
                        <w:pStyle w:val="DwgTxt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Diam. 5.5 mm</w:t>
                      </w:r>
                    </w:p>
                  </w:txbxContent>
                </v:textbox>
                <o:callout v:ext="edit" gap="2.85pt" drop="center" distance="-.15pt" length="-.1pt" minusy="t"/>
              </v:shape>
              <v:shape id="_x0000_s66894" style="position:absolute;left:6268;top:9651;width:750;height:870;mso-position-vertical:absolute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a5a5a5 [2092]" strokecolor="#bfbfbf [2412]">
                <v:shadow on="t" color="#0d0d0d [3069]" opacity=".5" offset="-2pt,-1pt" offset2="8pt,10pt"/>
                <v:path arrowok="t"/>
              </v:shape>
              <v:rect id="_x0000_s66895" style="position:absolute;left:6670;top:9537;width:553;height:171;flip:x" filled="f" fillcolor="#cff" stroked="f" strokeweight=".25pt">
                <v:fill color2="blue"/>
                <v:textbox style="mso-next-textbox:#_x0000_s66895" inset="0,0,0,0">
                  <w:txbxContent>
                    <w:p w:rsidR="00642BF0" w:rsidRPr="00C516F9" w:rsidRDefault="00642BF0" w:rsidP="00620E26">
                      <w:pPr>
                        <w:pStyle w:val="DwgTxt6"/>
                      </w:pPr>
                      <w:r>
                        <w:t>Keyhole</w:t>
                      </w:r>
                    </w:p>
                  </w:txbxContent>
                </v:textbox>
              </v:rect>
              <v:oval id="_x0000_s66896" style="position:absolute;left:6475;top:9979;width:256;height:366" strokeweight=".5pt">
                <o:lock v:ext="edit" aspectratio="t"/>
              </v:oval>
              <v:oval id="_x0000_s66897" style="position:absolute;left:6530;top:9835;width:140;height:200" strokeweight=".5pt">
                <o:lock v:ext="edit" aspectratio="t"/>
              </v:oval>
              <v:rect id="_x0000_s66898" style="position:absolute;left:6530;top:9938;width:140;height:157" stroked="f" strokeweight=".5pt">
                <o:lock v:ext="edit" aspectratio="t"/>
              </v:rect>
              <v:line id="_x0000_s66899" style="position:absolute" from="6530,9937" to="6531,10016" strokeweight=".5pt">
                <o:lock v:ext="edit" aspectratio="t"/>
              </v:line>
              <v:line id="_x0000_s66900" style="position:absolute" from="6670,9927" to="6671,10005" strokeweight=".5pt">
                <o:lock v:ext="edit" aspectratio="t"/>
              </v:line>
              <v:shape id="_x0000_s66901" type="#_x0000_t75" style="position:absolute;left:6574;top:9723;width:328;height:340;rotation:12633133fd">
                <v:imagedata r:id="rId40" o:title="2_mP1U-BulkF-3D-Sys-FastenCab-ScrewOnly_150-1cm" cropright="9268f"/>
              </v:shape>
            </v:group>
            <v:group id="_x0000_s66902" style="position:absolute;left:5790;top:9221;width:3795;height:601" coordorigin="12096,15095" coordsize="3795,601">
              <v:rect id="_x0000_s66903" style="position:absolute;left:12433;top:15095;width:3458;height:601;flip:x" filled="f" stroked="f">
                <v:textbox style="mso-next-textbox:#_x0000_s66903" inset="0,0,0,0">
                  <w:txbxContent>
                    <w:p w:rsidR="00642BF0" w:rsidRPr="007607B6" w:rsidRDefault="00642BF0" w:rsidP="00620E26">
                      <w:pPr>
                        <w:pStyle w:val="CallOuts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WARNING</w:t>
                      </w:r>
                      <w:r w:rsidRPr="007607B6">
                        <w:rPr>
                          <w:b/>
                        </w:rPr>
                        <w:t>:</w:t>
                      </w:r>
                    </w:p>
                    <w:p w:rsidR="00642BF0" w:rsidRPr="00642BF0" w:rsidRDefault="00642BF0" w:rsidP="00620E26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642BF0">
                        <w:rPr>
                          <w:b/>
                          <w:lang w:val="en-US"/>
                        </w:rPr>
                        <w:t>Never</w:t>
                      </w:r>
                      <w:r w:rsidRPr="00642BF0">
                        <w:rPr>
                          <w:lang w:val="en-US"/>
                        </w:rPr>
                        <w:t xml:space="preserve"> mount the Wallbox in the vicinity of heaters or </w:t>
                      </w:r>
                      <w:r w:rsidRPr="00642BF0">
                        <w:rPr>
                          <w:b/>
                          <w:lang w:val="en-US"/>
                        </w:rPr>
                        <w:t>above heat sources</w:t>
                      </w:r>
                    </w:p>
                  </w:txbxContent>
                </v:textbox>
              </v:rect>
              <v:shape id="_x0000_s66904" type="#_x0000_t75" style="position:absolute;left:12096;top:15095;width:283;height:237">
                <v:imagedata r:id="rId23" o:title="sign-warning_2"/>
              </v:shape>
            </v:group>
            <v:rect id="_x0000_s66905" style="position:absolute;left:7045;top:9948;width:2876;height:399;flip:x" filled="f" fillcolor="#cff" stroked="f" strokeweight=".25pt">
              <v:fill color2="blue"/>
              <v:textbox style="mso-next-textbox:#_x0000_s66905" inset="0,0,0,0">
                <w:txbxContent>
                  <w:p w:rsidR="00642BF0" w:rsidRPr="00642BF0" w:rsidRDefault="00642BF0" w:rsidP="00620E26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642BF0">
                      <w:rPr>
                        <w:lang w:val="en-US"/>
                      </w:rPr>
                      <w:t>Get ready suitable screws or bolts (4x)</w:t>
                    </w:r>
                    <w:r w:rsidRPr="00642BF0">
                      <w:rPr>
                        <w:lang w:val="en-US"/>
                      </w:rPr>
                      <w:br/>
                      <w:t xml:space="preserve"> S4, S5, S6, S7</w:t>
                    </w:r>
                  </w:p>
                </w:txbxContent>
              </v:textbox>
            </v:rect>
            <v:shape id="_x0000_s66906" type="#_x0000_t120" style="position:absolute;left:6574;top:9936;width:340;height:342;mso-position-horizontal-relative:margin;v-text-anchor:middle" filled="f" fillcolor="#eaf1dd" strokecolor="#00b050">
              <v:textbox style="mso-next-textbox:#_x0000_s66906" inset="0,0,0,0">
                <w:txbxContent>
                  <w:p w:rsidR="00642BF0" w:rsidRPr="0040057C" w:rsidRDefault="00642BF0" w:rsidP="00620E26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6907" style="position:absolute;left:5999;top:11455;width:3249;height:3199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f2f2f2 [3052]" strokecolor="#d8d8d8 [2732]">
              <v:shadow on="t" opacity=".5" offset="-6pt,-6pt"/>
              <v:path arrowok="t"/>
            </v:shape>
            <v:oval id="_x0000_s66908" style="position:absolute;left:8699;top:11883;width:113;height:114" strokeweight=".5pt">
              <o:lock v:ext="edit" aspectratio="t"/>
            </v:oval>
            <v:oval id="_x0000_s66909" style="position:absolute;left:8717;top:13891;width:113;height:114" strokeweight=".5pt">
              <o:lock v:ext="edit" aspectratio="t"/>
            </v:oval>
            <v:oval id="_x0000_s66910" style="position:absolute;left:6576;top:14070;width:113;height:114" strokeweight=".5pt">
              <o:lock v:ext="edit" aspectratio="t"/>
            </v:oval>
            <v:oval id="_x0000_s66911" style="position:absolute;left:6566;top:11833;width:113;height:114" strokeweight=".5pt">
              <o:lock v:ext="edit" aspectratio="t"/>
            </v:oval>
            <v:shape id="_x0000_s66912" type="#_x0000_t32" style="position:absolute;left:6618;top:11682;width:14;height:2665;flip:x y" o:connectortype="straight" strokecolor="#974706" strokeweight=".5pt">
              <v:stroke dashstyle="longDash" startarrowwidth="narrow" startarrowlength="short" endarrowwidth="narrow" endarrowlength="short"/>
              <o:lock v:ext="edit" aspectratio="t"/>
            </v:shape>
            <v:shape id="_x0000_s66913" type="#_x0000_t32" style="position:absolute;left:8759;top:11752;width:14;height:2381;flip:x y" o:connectortype="straight" strokecolor="#974706" strokeweight=".5pt">
              <v:stroke dashstyle="longDash" startarrowwidth="narrow" startarrowlength="short" endarrowwidth="narrow" endarrowlength="short"/>
              <o:lock v:ext="edit" aspectratio="t"/>
            </v:shape>
            <v:shape id="_x0000_s66914" type="#_x0000_t32" style="position:absolute;left:6470;top:13938;width:2443;height:207;flip:x" o:connectortype="straight" strokecolor="#974706" strokeweight=".5pt">
              <v:stroke dashstyle="longDash" startarrowwidth="narrow" startarrowlength="short" endarrowwidth="narrow" endarrowlength="short"/>
              <o:lock v:ext="edit" aspectratio="t"/>
            </v:shape>
            <v:shape id="_x0000_s66915" type="#_x0000_t32" style="position:absolute;left:6289;top:11886;width:2665;height:62;flip:x y" o:connectortype="straight" strokecolor="#974706" strokeweight=".5pt">
              <v:stroke dashstyle="longDash" startarrowwidth="narrow" startarrowlength="short" endarrowwidth="narrow" endarrowlength="short"/>
              <o:lock v:ext="edit" aspectratio="t"/>
            </v:shape>
            <v:rect id="_x0000_s66916" style="position:absolute;left:7394;top:13831;width:719;height:174;flip:x" filled="f" fillcolor="#cff" stroked="f" strokecolor="yellow" strokeweight=".25pt">
              <v:fill color2="blue"/>
              <v:textbox style="mso-next-textbox:#_x0000_s66916" inset="0,0,0,0">
                <w:txbxContent>
                  <w:p w:rsidR="00642BF0" w:rsidRPr="00737B1C" w:rsidRDefault="00642BF0" w:rsidP="00620E26">
                    <w:pPr>
                      <w:pStyle w:val="CallOuts"/>
                    </w:pPr>
                    <w:r>
                      <w:t>388 mm</w:t>
                    </w:r>
                  </w:p>
                </w:txbxContent>
              </v:textbox>
            </v:rect>
            <v:rect id="_x0000_s66917" style="position:absolute;left:6688;top:12907;width:719;height:174;flip:x" filled="f" fillcolor="#cff" stroked="f" strokecolor="yellow" strokeweight=".25pt">
              <v:fill color2="blue"/>
              <v:textbox style="mso-next-textbox:#_x0000_s66917" inset="0,0,0,0">
                <w:txbxContent>
                  <w:p w:rsidR="00642BF0" w:rsidRPr="00737B1C" w:rsidRDefault="00642BF0" w:rsidP="00620E26">
                    <w:pPr>
                      <w:pStyle w:val="CallOuts"/>
                    </w:pPr>
                    <w:r>
                      <w:t>356 mm</w:t>
                    </w:r>
                  </w:p>
                </w:txbxContent>
              </v:textbox>
            </v:rect>
            <v:rect id="_x0000_s66918" style="position:absolute;left:8524;top:12907;width:719;height:174;rotation:-90;flip:x" filled="f" fillcolor="#cff" stroked="f" strokecolor="yellow" strokeweight=".25pt">
              <v:fill color2="blue"/>
              <v:textbox style="layout-flow:vertical;mso-layout-flow-alt:bottom-to-top;mso-next-textbox:#_x0000_s66918" inset="0,0,0,0">
                <w:txbxContent>
                  <w:p w:rsidR="00642BF0" w:rsidRPr="00737B1C" w:rsidRDefault="00642BF0" w:rsidP="00620E26">
                    <w:pPr>
                      <w:pStyle w:val="CallOuts"/>
                    </w:pPr>
                    <w:r>
                      <w:t>356 mm</w:t>
                    </w:r>
                  </w:p>
                </w:txbxContent>
              </v:textbox>
            </v:rect>
            <v:rect id="_x0000_s66919" style="position:absolute;left:7394;top:11961;width:719;height:174;flip:x" filled="f" fillcolor="#cff" stroked="f" strokecolor="yellow" strokeweight=".25pt">
              <v:fill color2="blue"/>
              <v:textbox style="mso-next-textbox:#_x0000_s66919" inset="0,0,0,0">
                <w:txbxContent>
                  <w:p w:rsidR="00642BF0" w:rsidRPr="00737B1C" w:rsidRDefault="00642BF0" w:rsidP="00620E26">
                    <w:pPr>
                      <w:pStyle w:val="CallOuts"/>
                    </w:pPr>
                    <w:r>
                      <w:t>388 mm</w:t>
                    </w:r>
                  </w:p>
                  <w:p w:rsidR="00642BF0" w:rsidRPr="009341DA" w:rsidRDefault="00642BF0" w:rsidP="00620E26">
                    <w:pPr>
                      <w:pStyle w:val="CallOuts"/>
                      <w:jc w:val="center"/>
                    </w:pPr>
                    <w:r>
                      <w:t>(2x)</w:t>
                    </w:r>
                  </w:p>
                </w:txbxContent>
              </v:textbox>
            </v:rect>
            <v:rect id="_x0000_s66920" style="position:absolute;left:7045;top:10542;width:1730;height:399;flip:x" filled="f" fillcolor="#cff" stroked="f" strokeweight=".25pt">
              <v:fill color2="blue"/>
              <v:textbox style="mso-next-textbox:#_x0000_s66920" inset="0,0,0,0">
                <w:txbxContent>
                  <w:p w:rsidR="00642BF0" w:rsidRPr="00620E26" w:rsidRDefault="00642BF0" w:rsidP="00620E26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620E26">
                      <w:rPr>
                        <w:lang w:val="en-US"/>
                      </w:rPr>
                      <w:t>Mark and drill 4 suitable holes in the wall</w:t>
                    </w:r>
                  </w:p>
                </w:txbxContent>
              </v:textbox>
            </v:rect>
            <v:shape id="_x0000_s66921" type="#_x0000_t120" style="position:absolute;left:6574;top:10530;width:340;height:342;mso-position-horizontal-relative:margin;v-text-anchor:middle" filled="f" fillcolor="#eaf1dd" strokecolor="#00b050">
              <v:textbox style="mso-next-textbox:#_x0000_s66921" inset="0,0,0,0">
                <w:txbxContent>
                  <w:p w:rsidR="00642BF0" w:rsidRPr="001C2779" w:rsidRDefault="00642BF0" w:rsidP="00620E26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group id="_x0000_s66922" style="position:absolute;left:10391;top:10455;width:1693;height:1067" coordorigin="12031,7718" coordsize="1693,1067">
              <v:shape id="_x0000_s66923" type="#_x0000_t19" style="position:absolute;left:12018;top:8317;width:546;height:149;rotation:-4057619fd;flip:x" coordsize="34526,31377" adj="-1763826,8307243,12926,9777" path="wr-8674,-11823,34526,31377,32186,,,27082nfewr-8674,-11823,34526,31377,32186,,,27082l12926,9777nsxe" strokecolor="#974706" strokeweight="1pt">
                <v:stroke endarrow="block" endarrowwidth="narrow"/>
                <v:path o:connectlocs="32186,0;0,27082;12926,9777"/>
              </v:shape>
              <v:shape id="_x0000_s66924" type="#_x0000_t120" style="position:absolute;left:12699;top:7747;width:340;height:342;rotation:-1646043fd;mso-position-horizontal-relative:margin;v-text-anchor:middle" filled="f" fillcolor="#eaf1dd" strokecolor="#00b050">
                <v:textbox style="mso-next-textbox:#_x0000_s66924" inset="0,0,0,0">
                  <w:txbxContent>
                    <w:p w:rsidR="00642BF0" w:rsidRPr="001C2779" w:rsidRDefault="00642BF0" w:rsidP="00620E26">
                      <w:pPr>
                        <w:pStyle w:val="CallOuts14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3</w:t>
                      </w:r>
                    </w:p>
                  </w:txbxContent>
                </v:textbox>
              </v:shape>
              <v:shape id="_x0000_s66925" type="#_x0000_t75" style="position:absolute;left:12210;top:7539;width:1067;height:1425;rotation:17364232fd">
                <v:imagedata r:id="rId37" o:title=""/>
              </v:shape>
              <v:rect id="_x0000_s66926" style="position:absolute;left:13171;top:8184;width:553;height:332;rotation:1646043fd;flip:x" filled="f" fillcolor="#cff" stroked="f" strokeweight=".25pt">
                <v:fill color2="blue"/>
                <v:textbox style="mso-next-textbox:#_x0000_s66926" inset="0,0,0,0">
                  <w:txbxContent>
                    <w:p w:rsidR="00642BF0" w:rsidRPr="00C516F9" w:rsidRDefault="00642BF0" w:rsidP="00620E26">
                      <w:pPr>
                        <w:pStyle w:val="CallOuts"/>
                        <w:jc w:val="left"/>
                      </w:pPr>
                      <w:r>
                        <w:t>PZ2</w:t>
                      </w:r>
                    </w:p>
                    <w:p w:rsidR="00642BF0" w:rsidRPr="00396E6B" w:rsidRDefault="00642BF0" w:rsidP="00620E26">
                      <w:pPr>
                        <w:pStyle w:val="DwgTxt6"/>
                      </w:pPr>
                    </w:p>
                  </w:txbxContent>
                </v:textbox>
              </v:rect>
              <v:rect id="_x0000_s66927" style="position:absolute;left:12525;top:8429;width:283;height:167;rotation:1646043fd;flip:x" filled="f" fillcolor="#cff" stroked="f" strokecolor="yellow" strokeweight=".25pt">
                <v:fill color2="blue"/>
                <v:textbox style="mso-next-textbox:#_x0000_s66927" inset="0,0,0,0">
                  <w:txbxContent>
                    <w:p w:rsidR="00642BF0" w:rsidRPr="00B82940" w:rsidRDefault="00642BF0" w:rsidP="00620E26">
                      <w:pPr>
                        <w:pStyle w:val="DwgTxt6"/>
                        <w:rPr>
                          <w:color w:val="984806"/>
                        </w:rPr>
                      </w:pPr>
                      <w:proofErr w:type="spellStart"/>
                      <w:proofErr w:type="gramStart"/>
                      <w:r w:rsidRPr="00B82940">
                        <w:rPr>
                          <w:color w:val="984806"/>
                        </w:rPr>
                        <w:t>cw</w:t>
                      </w:r>
                      <w:proofErr w:type="spellEnd"/>
                      <w:proofErr w:type="gramEnd"/>
                    </w:p>
                  </w:txbxContent>
                </v:textbox>
              </v:rect>
              <v:shape id="_x0000_s66928" type="#_x0000_t19" style="position:absolute;left:12079;top:8333;width:592;height:162;rotation:-15845755fd;flip:x" coordsize="37411,33998" adj="-2295617,8981946,15811,12398" path="wr-5789,-9202,37411,33998,33499,,,27114nfewr-5789,-9202,37411,33998,33499,,,27114l15811,12398nsxe" strokecolor="#974706" strokeweight="1pt">
                <v:stroke endarrow="block" endarrowwidth="narrow"/>
                <v:path o:connectlocs="33499,0;0,27114;15811,12398"/>
              </v:shape>
            </v:group>
            <v:shape id="_x0000_s66929" type="#_x0000_t32" style="position:absolute;left:8445;top:11293;width:1971;height:3;flip:x" o:connectortype="straight" strokecolor="#00b050" strokeweight=".5pt">
              <v:stroke dashstyle="longDash" startarrowwidth="narrow" startarrowlength="short" endarrowwidth="narrow" endarrowlength="short"/>
            </v:shape>
            <v:shape id="_x0000_s66930" type="#_x0000_t32" style="position:absolute;left:10035;top:11293;width:381;height:237;flip:x" o:connectortype="straight" strokecolor="#00b050" strokeweight=".5pt">
              <v:stroke dashstyle="longDash" startarrowwidth="narrow" startarrowlength="short" endarrowwidth="narrow" endarrowlength="short"/>
            </v:shape>
            <v:shape id="_x0000_s66931" type="#_x0000_t32" style="position:absolute;left:8862;top:12028;width:939;height:663" o:connectortype="straight" strokecolor="#00b050">
              <v:stroke startarrowwidth="narrow" startarrowlength="short"/>
            </v:shape>
            <v:shape id="_x0000_s66932" type="#_x0000_t32" style="position:absolute;left:6655;top:11473;width:1214;height:400;flip:y" o:connectortype="straight" strokecolor="#974706" strokeweight="1pt">
              <v:stroke dashstyle="longDash" startarrow="open" startarrowwidth="narrow" startarrowlength="short" endarrowwidth="narrow" endarrowlength="short"/>
            </v:shape>
            <v:shape id="_x0000_s66933" type="#_x0000_t32" style="position:absolute;left:8828;top:11701;width:694;height:233;flip:y" o:connectortype="straight" strokecolor="#974706" strokeweight="1pt">
              <v:stroke dashstyle="longDash" startarrow="open" startarrowwidth="narrow" startarrowlength="short" endarrowwidth="narrow" endarrowlength="short"/>
            </v:shape>
            <v:shape id="_x0000_s66934" type="#_x0000_t75" style="position:absolute;left:7902;top:11288;width:567;height:184;rotation:-1678772fd;mso-position-horizontal-relative:text;mso-position-vertical-relative:text">
              <v:imagedata r:id="rId41" o:title="WB-Mounting-Screw_150-2cm"/>
            </v:shape>
            <v:shape id="_x0000_s66935" type="#_x0000_t75" style="position:absolute;left:9502;top:11540;width:567;height:184;rotation:-1723359fd;mso-position-horizontal-relative:text;mso-position-vertical-relative:text">
              <v:imagedata r:id="rId41" o:title="WB-Mounting-Screw_150-2cm"/>
            </v:shape>
            <v:shape id="_x0000_s66936" type="#_x0000_t42" style="position:absolute;left:8469;top:10926;width:291;height:171" adj="-19670,41937,-12693,10737,-4231,10737,-219340,-813474" filled="f" strokecolor="#00b050" strokeweight="1pt">
              <v:textbox style="mso-next-textbox:#_x0000_s66936" inset="0,0,0,0">
                <w:txbxContent>
                  <w:p w:rsidR="00642BF0" w:rsidRPr="003C292A" w:rsidRDefault="00642BF0" w:rsidP="00620E26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S4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937" type="#_x0000_t42" style="position:absolute;left:9928;top:11826;width:291;height:171" adj="-20338,-15284,-13064,10737,-4231,10737,-219340,-813474" filled="f" strokecolor="#00b050" strokeweight="1pt">
              <v:textbox style="mso-next-textbox:#_x0000_s66937" inset="0,0,0,0">
                <w:txbxContent>
                  <w:p w:rsidR="00642BF0" w:rsidRPr="003C292A" w:rsidRDefault="00642BF0" w:rsidP="00620E26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S5</w:t>
                    </w:r>
                  </w:p>
                </w:txbxContent>
              </v:textbox>
              <o:callout v:ext="edit" gap="2.85pt" drop="center" distance="-.15pt" length="-.1pt"/>
            </v:shape>
            <v:rect id="Rectangle 61694" o:spid="_x0000_s66938" style="position:absolute;left:12830;top:7719;width:2689;height:1298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dsIA&#10;AADeAAAADwAAAGRycy9kb3ducmV2LnhtbERPTUvDQBC9C/0PyxS82U1FoqTdllIRFcRilZ6H7Lgb&#10;zM7G7DaJ/945CB4f73u9nUKrBupTE9nAclGAIq6jbdgZ+Hh/uLoDlTKyxTYyGfihBNvN7GKNlY0j&#10;v9FwzE5JCKcKDficu0rrVHsKmBaxIxbuM/YBs8DeadvjKOGh1ddFUeqADUuDx472nuqv4zkYKMOJ&#10;b7/vH1/ceQyld8+H+DoOxlzOp90KVKYp/4v/3E9WfMvyRvbKHb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0d2wgAAAN4AAAAPAAAAAAAAAAAAAAAAAJgCAABkcnMvZG93&#10;bnJldi54bWxQSwUGAAAAAAQABAD1AAAAhwMAAAAA&#10;" filled="f" fillcolor="#eaf1dd" stroked="f" strokeweight=".25pt">
              <v:textbox inset="0,0,0,0">
                <w:txbxContent>
                  <w:tbl>
                    <w:tblPr>
                      <w:tblW w:w="0" w:type="auto"/>
                      <w:jc w:val="center"/>
                      <w:tblCellMar>
                        <w:top w:w="28" w:type="dxa"/>
                        <w:left w:w="28" w:type="dxa"/>
                        <w:right w:w="28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243"/>
                      <w:gridCol w:w="290"/>
                      <w:gridCol w:w="257"/>
                      <w:gridCol w:w="290"/>
                    </w:tblGrid>
                    <w:tr w:rsidR="00642BF0" w:rsidRPr="003B672C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gridSpan w:val="4"/>
                          <w:tcBorders>
                            <w:top w:val="single" w:sz="4" w:space="0" w:color="C2D69B"/>
                            <w:bottom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Default="00642BF0" w:rsidP="00642BF0">
                          <w:pPr>
                            <w:pStyle w:val="DwgTxt6"/>
                            <w:jc w:val="center"/>
                            <w:rPr>
                              <w:b/>
                              <w:color w:val="4F6228" w:themeColor="accent3" w:themeShade="80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</w:rPr>
                            <w:t>Weight</w:t>
                          </w:r>
                        </w:p>
                      </w:tc>
                    </w:tr>
                    <w:tr w:rsidR="00642BF0" w:rsidRPr="003B672C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642BF0">
                          <w:pPr>
                            <w:pStyle w:val="DwgTxt6"/>
                            <w:rPr>
                              <w:color w:val="4F6228" w:themeColor="accent3" w:themeShade="80"/>
                            </w:rPr>
                          </w:pPr>
                          <w:r>
                            <w:rPr>
                              <w:color w:val="4F6228" w:themeColor="accent3" w:themeShade="80"/>
                            </w:rPr>
                            <w:t>Parts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642BF0">
                          <w:pPr>
                            <w:pStyle w:val="DwgTxt6"/>
                            <w:rPr>
                              <w:color w:val="4F6228" w:themeColor="accent3" w:themeShade="80"/>
                            </w:rPr>
                          </w:pPr>
                          <w:r>
                            <w:rPr>
                              <w:color w:val="4F6228" w:themeColor="accent3" w:themeShade="80"/>
                            </w:rPr>
                            <w:t>Kg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Pr="003B672C" w:rsidRDefault="00642BF0" w:rsidP="00642BF0">
                          <w:pPr>
                            <w:pStyle w:val="DwgTxt6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>
                            <w:rPr>
                              <w:color w:val="4F6228" w:themeColor="accent3" w:themeShade="80"/>
                            </w:rPr>
                            <w:t>Pcs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C2D69B"/>
                          </w:tcBorders>
                          <w:shd w:val="clear" w:color="auto" w:fill="D6E3BC" w:themeFill="accent3" w:themeFillTint="66"/>
                        </w:tcPr>
                        <w:p w:rsidR="00642BF0" w:rsidRDefault="00642BF0" w:rsidP="00642BF0">
                          <w:pPr>
                            <w:pStyle w:val="DwgTxt6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>
                            <w:rPr>
                              <w:color w:val="4F6228" w:themeColor="accent3" w:themeShade="80"/>
                            </w:rPr>
                            <w:t>Kg</w:t>
                          </w:r>
                        </w:p>
                      </w:tc>
                    </w:tr>
                    <w:tr w:rsidR="00642BF0" w:rsidRPr="00DD4C8D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</w:pPr>
                          <w:r>
                            <w:t>FP2 WB ex Rectifiers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right w:val="single" w:sz="4" w:space="0" w:color="76923C"/>
                          </w:tcBorders>
                        </w:tcPr>
                        <w:p w:rsidR="00642BF0" w:rsidRPr="00A53B64" w:rsidRDefault="00642BF0" w:rsidP="00642BF0">
                          <w:pPr>
                            <w:pStyle w:val="DwgTxt6"/>
                            <w:jc w:val="right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</w:tcPr>
                        <w:p w:rsidR="00642BF0" w:rsidRPr="00A53B64" w:rsidRDefault="00642BF0" w:rsidP="00642BF0">
                          <w:pPr>
                            <w:pStyle w:val="DwgTxt6"/>
                            <w:jc w:val="center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  <w:jc w:val="right"/>
                          </w:pPr>
                          <w:r>
                            <w:t>11.3</w:t>
                          </w:r>
                        </w:p>
                      </w:tc>
                    </w:tr>
                    <w:tr w:rsidR="00642BF0" w:rsidRPr="00DD4C8D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tcBorders>
                            <w:righ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</w:pPr>
                          <w:r w:rsidRPr="00DD4C8D">
                            <w:t>FP2 Rectifier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righ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  <w:jc w:val="right"/>
                          </w:pPr>
                          <w:r w:rsidRPr="00DD4C8D">
                            <w:t>1</w:t>
                          </w:r>
                          <w:r>
                            <w:t>.</w:t>
                          </w:r>
                          <w:r w:rsidRPr="00DD4C8D">
                            <w:t>95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  <w:jc w:val="center"/>
                          </w:pPr>
                          <w:r w:rsidRPr="00DD4C8D">
                            <w:t>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  <w:jc w:val="right"/>
                          </w:pPr>
                          <w:r w:rsidRPr="00DD4C8D">
                            <w:t>3</w:t>
                          </w:r>
                          <w:r>
                            <w:t>.</w:t>
                          </w:r>
                          <w:r w:rsidRPr="00DD4C8D">
                            <w:t>9</w:t>
                          </w:r>
                        </w:p>
                      </w:tc>
                    </w:tr>
                    <w:tr w:rsidR="00642BF0" w:rsidRPr="00DD4C8D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tcBorders>
                            <w:bottom w:val="single" w:sz="4" w:space="0" w:color="76923C"/>
                            <w:right w:val="single" w:sz="4" w:space="0" w:color="76923C"/>
                          </w:tcBorders>
                          <w:vAlign w:val="bottom"/>
                        </w:tcPr>
                        <w:p w:rsidR="00642BF0" w:rsidRPr="00DD4C8D" w:rsidRDefault="00642BF0" w:rsidP="00642BF0">
                          <w:pPr>
                            <w:pStyle w:val="DwgTxt6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bottom w:val="single" w:sz="4" w:space="0" w:color="76923C"/>
                            <w:right w:val="single" w:sz="4" w:space="0" w:color="76923C"/>
                          </w:tcBorders>
                        </w:tcPr>
                        <w:p w:rsidR="00642BF0" w:rsidRPr="008F5BB3" w:rsidRDefault="00642BF0" w:rsidP="00642BF0">
                          <w:pPr>
                            <w:pStyle w:val="DwgTxt6"/>
                            <w:jc w:val="right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bottom w:val="single" w:sz="4" w:space="0" w:color="76923C"/>
                          </w:tcBorders>
                        </w:tcPr>
                        <w:p w:rsidR="00642BF0" w:rsidRPr="008F5BB3" w:rsidRDefault="00642BF0" w:rsidP="00642BF0">
                          <w:pPr>
                            <w:pStyle w:val="DwgTxt6"/>
                            <w:jc w:val="center"/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left w:val="single" w:sz="4" w:space="0" w:color="76923C"/>
                            <w:bottom w:val="single" w:sz="4" w:space="0" w:color="76923C"/>
                          </w:tcBorders>
                        </w:tcPr>
                        <w:p w:rsidR="00642BF0" w:rsidRDefault="00642BF0" w:rsidP="00642BF0">
                          <w:pPr>
                            <w:pStyle w:val="DwgTxt6"/>
                            <w:jc w:val="right"/>
                          </w:pPr>
                        </w:p>
                      </w:tc>
                    </w:tr>
                    <w:tr w:rsidR="00642BF0" w:rsidRPr="00A53B64" w:rsidTr="00642BF0">
                      <w:trPr>
                        <w:trHeight w:val="113"/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4" w:space="0" w:color="76923C"/>
                            <w:bottom w:val="single" w:sz="4" w:space="0" w:color="76923C"/>
                          </w:tcBorders>
                          <w:vAlign w:val="bottom"/>
                        </w:tcPr>
                        <w:p w:rsidR="00642BF0" w:rsidRPr="002929EC" w:rsidRDefault="00642BF0" w:rsidP="00642BF0">
                          <w:pPr>
                            <w:pStyle w:val="DwgTxt6"/>
                            <w:rPr>
                              <w:b/>
                            </w:rPr>
                          </w:pPr>
                          <w:r w:rsidRPr="002929EC">
                            <w:rPr>
                              <w:b/>
                            </w:rPr>
                            <w:t>Total weight FP2 WB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76923C"/>
                            <w:bottom w:val="single" w:sz="4" w:space="0" w:color="76923C"/>
                          </w:tcBorders>
                        </w:tcPr>
                        <w:p w:rsidR="00642BF0" w:rsidRPr="002929EC" w:rsidRDefault="00642BF0" w:rsidP="00642BF0">
                          <w:pPr>
                            <w:pStyle w:val="DwgTxt6"/>
                            <w:jc w:val="right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76923C"/>
                            <w:bottom w:val="single" w:sz="4" w:space="0" w:color="76923C"/>
                          </w:tcBorders>
                        </w:tcPr>
                        <w:p w:rsidR="00642BF0" w:rsidRPr="002929EC" w:rsidRDefault="00642BF0" w:rsidP="00642BF0">
                          <w:pPr>
                            <w:pStyle w:val="DwgTxt6"/>
                            <w:jc w:val="center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76923C"/>
                            <w:bottom w:val="single" w:sz="4" w:space="0" w:color="76923C"/>
                          </w:tcBorders>
                        </w:tcPr>
                        <w:p w:rsidR="00642BF0" w:rsidRPr="002929EC" w:rsidRDefault="00642BF0" w:rsidP="00642BF0">
                          <w:pPr>
                            <w:pStyle w:val="DwgTxt6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15.2</w:t>
                          </w:r>
                        </w:p>
                      </w:tc>
                    </w:tr>
                  </w:tbl>
                  <w:p w:rsidR="00642BF0" w:rsidRPr="00BA04DC" w:rsidRDefault="00642BF0" w:rsidP="00620E26">
                    <w:pPr>
                      <w:pStyle w:val="DwgTxt6"/>
                      <w:jc w:val="center"/>
                    </w:pPr>
                    <w:r w:rsidRPr="00A53B64">
                      <w:t>Note: General t</w:t>
                    </w:r>
                    <w:r>
                      <w:t xml:space="preserve">olerance: </w:t>
                    </w:r>
                    <w:r w:rsidRPr="00FD1D99">
                      <w:t>±10%</w:t>
                    </w:r>
                  </w:p>
                </w:txbxContent>
              </v:textbox>
            </v:rect>
            <v:group id="_x0000_s66939" style="position:absolute;left:9455;top:12466;width:2361;height:1539" coordorigin="9522,15270" coordsize="2361,1539">
              <v:shape id="_x0000_s66940" type="#_x0000_t42" style="position:absolute;left:10885;top:15700;width:833;height:304" adj="-10891,18758,-6560,10800,-1478,10800,-137483,-433705" filled="f" strokecolor="#00b050">
                <v:textbox style="mso-next-textbox:#_x0000_s66940" inset="0,0,0,0">
                  <w:txbxContent>
                    <w:p w:rsidR="00642BF0" w:rsidRPr="003C292A" w:rsidRDefault="00642BF0" w:rsidP="00620E26">
                      <w:pPr>
                        <w:pStyle w:val="DwgTxt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Suitable screw or bolt, S5 (2x)</w:t>
                      </w:r>
                    </w:p>
                  </w:txbxContent>
                </v:textbox>
                <o:callout v:ext="edit" gap="2.85pt" drop="center" distance="-.15pt" length="-.1pt" minusy="t"/>
              </v:shape>
              <v:oval id="_x0000_s66941" style="position:absolute;left:9522;top:15270;width:2361;height:1539" filled="f" strokecolor="#00b050"/>
              <v:rect id="_x0000_s66942" style="position:absolute;left:11399;top:16480;width:283;height:170;flip:x" stroked="f" strokeweight=".25pt">
                <v:fill color2="blue"/>
                <v:textbox style="mso-next-textbox:#_x0000_s66942" inset="0,0,0,0">
                  <w:txbxContent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group id="_x0000_s66943" style="position:absolute;left:9885;top:15534;width:691;height:1091" coordorigin="8146,15396" coordsize="691,1091">
                <v:group id="_x0000_s66944" style="position:absolute;left:8146;top:15396;width:627;height:786;rotation:180" coordorigin="8146,15396" coordsize="627,786">
                  <v:shape id="_x0000_s66945" type="#_x0000_t75" style="position:absolute;left:8146;top:15561;width:513;height:399">
                    <v:imagedata r:id="rId42" o:title="Screw_sideView_150-1cm"/>
                  </v:shape>
                  <v:shape id="_x0000_s66946" style="position:absolute;left:8431;top:15396;width:342;height:786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f2f2f2 [3052]" strokecolor="#d8d8d8 [2732]">
                    <v:shadow on="t" opacity=".5" offset=",0" offset2="16pt,12pt"/>
                    <v:path arrowok="t"/>
                  </v:shape>
                </v:group>
                <v:rect id="_x0000_s66947" style="position:absolute;left:8440;top:16369;width:397;height:118;flip:x" filled="f" fillcolor="#cff" stroked="f" strokecolor="yellow" strokeweight=".25pt">
                  <v:fill color2="blue"/>
                  <v:textbox style="mso-next-textbox:#_x0000_s66947" inset="0,0,0,0">
                    <w:txbxContent>
                      <w:p w:rsidR="00642BF0" w:rsidRPr="00737B1C" w:rsidRDefault="00642BF0" w:rsidP="00620E26">
                        <w:pPr>
                          <w:pStyle w:val="DwgTxt6"/>
                        </w:pPr>
                        <w:r>
                          <w:t>3 mm</w:t>
                        </w:r>
                      </w:p>
                    </w:txbxContent>
                  </v:textbox>
                </v:rect>
                <v:shape id="_x0000_s66948" type="#_x0000_t32" style="position:absolute;left:8503;top:15940;width:1;height:402;flip:y" o:connectortype="straight" strokecolor="#974706" strokeweight=".5pt">
                  <v:stroke dashstyle="longDash" startarrowwidth="narrow" startarrowlength="short" endarrowwidth="narrow" endarrowlength="short"/>
                </v:shape>
                <v:shape id="_x0000_s66949" type="#_x0000_t32" style="position:absolute;left:8618;top:15940;width:1;height:402;flip:y" o:connectortype="straight" strokecolor="#974706" strokeweight=".5pt">
                  <v:stroke dashstyle="longDash" startarrowwidth="narrow" startarrowlength="short" endarrowwidth="narrow" endarrowlength="short"/>
                </v:shape>
              </v:group>
            </v:group>
            <v:group id="_x0000_s66950" style="position:absolute;left:14196;top:9179;width:1418;height:2223" coordorigin="19246,5844" coordsize="1418,2223">
              <v:shape id="_x0000_s66951" type="#_x0000_t75" style="position:absolute;left:19247;top:6244;width:1417;height:261;mso-position-horizontal-relative:text;mso-position-vertical-relative:text">
                <v:imagedata r:id="rId43" o:title="fastener_screw-expansion-bolt_molly-bolt_1_150-5cm" chromakey="white"/>
              </v:shape>
              <v:shape id="_x0000_s66952" type="#_x0000_t75" style="position:absolute;left:19247;top:7361;width:1417;height:706;flip:x;mso-position-horizontal-relative:text;mso-position-vertical-relative:text">
                <v:imagedata r:id="rId44" o:title="fastener_screw-expansion-bolt_molly-bolt_2_150-5cm" chromakey="white"/>
              </v:shape>
              <v:shape id="_x0000_s66953" type="#_x0000_t75" style="position:absolute;left:19445;top:6562;width:1020;height:328;rotation:11336538fd;mso-position-horizontal-relative:text;mso-position-vertical-relative:text">
                <v:imagedata r:id="rId41" o:title="WB-Mounting-Screw_150-2cm"/>
              </v:shape>
              <v:shape id="_x0000_s66954" type="#_x0000_t75" style="position:absolute;left:19246;top:5844;width:1417;height:360;mso-position-horizontal-relative:text;mso-position-vertical-relative:text">
                <v:imagedata r:id="rId45" o:title="fastener_wall-plug_150-5cm" chromakey="white"/>
              </v:shape>
              <v:shape id="_x0000_s66955" type="#_x0000_t75" style="position:absolute;left:19388;top:6867;width:1134;height:739;rotation:1805823fd;mso-position-horizontal-relative:text;mso-position-vertical-relative:text">
                <v:imagedata r:id="rId46" o:title="fastener_wall-plug_wall-anchors_150-5cm" chromakey="white"/>
              </v:shape>
            </v:group>
            <v:group id="_x0000_s66956" style="position:absolute;left:12300;top:11763;width:3656;height:2950" coordorigin="10335,10454" coordsize="3656,2950">
              <v:rect id="_x0000_s66957" style="position:absolute;left:10576;top:10904;width:2940;height:2290" fillcolor="#d8d8d8 [2732]">
                <v:stroke dashstyle="longDash"/>
              </v:rect>
              <v:oval id="_x0000_s66958" style="position:absolute;left:13257;top:12974;width:113;height:114" strokeweight=".5pt">
                <o:lock v:ext="edit" aspectratio="t"/>
              </v:oval>
              <v:oval id="_x0000_s66959" style="position:absolute;left:10793;top:12974;width:113;height:114" strokeweight=".5pt">
                <o:lock v:ext="edit" aspectratio="t"/>
              </v:oval>
              <v:oval id="_x0000_s66960" style="position:absolute;left:13257;top:11096;width:113;height:114" strokeweight=".5pt">
                <o:lock v:ext="edit" aspectratio="t"/>
              </v:oval>
              <v:oval id="_x0000_s66961" style="position:absolute;left:10793;top:11096;width:113;height:114" strokeweight=".5pt">
                <o:lock v:ext="edit" aspectratio="t"/>
              </v:oval>
              <v:shape id="_x0000_s66962" type="#_x0000_t32" style="position:absolute;left:9597;top:11900;width:2494;height:1;rotation:90" o:connectortype="straight" strokecolor="#e36c0a [2409]" strokeweight=".5pt">
                <v:stroke dashstyle="longDash"/>
              </v:shape>
              <v:shape id="_x0000_s66963" type="#_x0000_t32" style="position:absolute;left:10670;top:11156;width:3061;height:1" o:connectortype="straight" strokecolor="#e36c0a [2409]" strokeweight=".5pt">
                <v:stroke dashstyle="longDash"/>
              </v:shape>
              <v:shape id="_x0000_s66964" type="#_x0000_t32" style="position:absolute;left:10670;top:13045;width:3061;height:1" o:connectortype="straight" strokecolor="#e36c0a [2409]" strokeweight=".5pt">
                <v:stroke dashstyle="longDash"/>
              </v:shape>
              <v:shape id="_x0000_s66965" type="#_x0000_t32" style="position:absolute;left:12060;top:11907;width:2494;height:1;rotation:90" o:connectortype="straight" strokecolor="#e36c0a [2409]" strokeweight=".5pt">
                <v:stroke dashstyle="longDash"/>
              </v:shape>
              <v:rect id="_x0000_s66966" style="position:absolute;left:11802;top:11196;width:719;height:174;flip:x" filled="f" fillcolor="#cff" stroked="f" strokecolor="yellow" strokeweight=".25pt">
                <v:fill color2="blue"/>
                <v:textbox style="mso-next-textbox:#_x0000_s66966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388.0</w:t>
                      </w:r>
                    </w:p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rect id="_x0000_s66967" style="position:absolute;left:11802;top:12871;width:719;height:174;flip:x" filled="f" fillcolor="#cff" stroked="f" strokecolor="yellow" strokeweight=".25pt">
                <v:fill color2="blue"/>
                <v:textbox style="mso-next-textbox:#_x0000_s66967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388.0</w:t>
                      </w:r>
                    </w:p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rect id="_x0000_s66968" style="position:absolute;left:10612;top:11938;width:719;height:174;rotation:-90;flip:x" filled="f" fillcolor="#cff" stroked="f" strokecolor="yellow" strokeweight=".25pt">
                <v:fill color2="blue"/>
                <v:textbox style="layout-flow:vertical;mso-layout-flow-alt:bottom-to-top;mso-next-textbox:#_x0000_s66968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356.0</w:t>
                      </w:r>
                    </w:p>
                  </w:txbxContent>
                </v:textbox>
              </v:rect>
              <v:rect id="_x0000_s66969" style="position:absolute;left:12810;top:11938;width:719;height:174;rotation:-90;flip:x" filled="f" fillcolor="#cff" stroked="f" strokecolor="yellow" strokeweight=".25pt">
                <v:fill color2="blue"/>
                <v:textbox style="layout-flow:vertical;mso-layout-flow-alt:bottom-to-top;mso-next-textbox:#_x0000_s66969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356.0</w:t>
                      </w:r>
                    </w:p>
                  </w:txbxContent>
                </v:textbox>
              </v:rect>
              <v:rect id="_x0000_s66970" style="position:absolute;left:13599;top:11993;width:608;height:174;rotation:-90;flip:x" filled="f" fillcolor="#cff" stroked="f" strokecolor="yellow" strokeweight=".25pt">
                <v:fill color2="blue"/>
                <v:textbox style="layout-flow:vertical;mso-layout-flow-alt:bottom-to-top;mso-next-textbox:#_x0000_s66970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356.0</w:t>
                      </w:r>
                    </w:p>
                  </w:txbxContent>
                </v:textbox>
              </v:rect>
              <v:rect id="_x0000_s66971" style="position:absolute;left:11809;top:13230;width:944;height:174;flip:x" filled="f" fillcolor="#cff" stroked="f" strokecolor="yellow" strokeweight=".25pt">
                <v:fill color2="blue"/>
                <v:textbox style="mso-next-textbox:#_x0000_s66971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452.4</w:t>
                      </w:r>
                    </w:p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rect id="_x0000_s66972" style="position:absolute;left:10062;top:11938;width:719;height:174;rotation:-90;flip:x" filled="f" fillcolor="#cff" stroked="f" strokecolor="yellow" strokeweight=".25pt">
                <v:fill color2="blue"/>
                <v:textbox style="layout-flow:vertical;mso-layout-flow-alt:bottom-to-top;mso-next-textbox:#_x0000_s66972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450.3</w:t>
                      </w:r>
                    </w:p>
                  </w:txbxContent>
                </v:textbox>
              </v:rect>
              <v:shape id="_x0000_s66973" type="#_x0000_t32" style="position:absolute;left:13309;top:10904;width:454;height:1" o:connectortype="straight" strokecolor="#e36c0a [2409]" strokeweight=".5pt">
                <v:stroke dashstyle="longDash"/>
              </v:shape>
              <v:shape id="_x0000_s66974" type="#_x0000_t32" style="position:absolute;left:13309;top:13193;width:454;height:1" o:connectortype="straight" strokecolor="#e36c0a [2409]" strokeweight=".5pt">
                <v:stroke dashstyle="longDash"/>
              </v:shape>
              <v:rect id="_x0000_s66975" style="position:absolute;left:11115;top:11567;width:1933;height:331;flip:x" filled="f" fillcolor="#cff" stroked="f" strokecolor="yellow" strokeweight=".25pt">
                <v:fill color2="blue"/>
                <v:textbox style="mso-next-textbox:#_x0000_s66975" inset="0,0,0,0">
                  <w:txbxContent>
                    <w:p w:rsidR="00642BF0" w:rsidRDefault="00642BF0" w:rsidP="00620E26">
                      <w:pPr>
                        <w:pStyle w:val="DwgTxt6"/>
                        <w:jc w:val="center"/>
                      </w:pPr>
                      <w:r>
                        <w:t>Not in scale</w:t>
                      </w:r>
                    </w:p>
                    <w:p w:rsidR="00642BF0" w:rsidRPr="009341DA" w:rsidRDefault="00642BF0" w:rsidP="00620E26">
                      <w:pPr>
                        <w:pStyle w:val="DwgTxt6"/>
                        <w:jc w:val="center"/>
                      </w:pPr>
                      <w:r>
                        <w:t>All measurements in mm</w:t>
                      </w:r>
                    </w:p>
                  </w:txbxContent>
                </v:textbox>
              </v:rect>
              <v:shape id="_x0000_s66976" type="#_x0000_t32" style="position:absolute;left:12419;top:12068;width:2494;height:1;rotation:90" o:connectortype="straight" strokecolor="#e36c0a [2409]" strokeweight=".5pt">
                <v:stroke dashstyle="longDash"/>
              </v:shape>
              <v:rect id="_x0000_s66977" style="position:absolute;left:13599;top:10860;width:608;height:174;rotation:-90;flip:x" filled="f" fillcolor="#cff" stroked="f" strokecolor="yellow" strokeweight=".25pt">
                <v:fill color2="blue"/>
                <v:textbox style="layout-flow:vertical;mso-layout-flow-alt:bottom-to-top;mso-next-textbox:#_x0000_s66977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57.6</w:t>
                      </w:r>
                    </w:p>
                  </w:txbxContent>
                </v:textbox>
              </v:rect>
              <v:rect id="_x0000_s66978" style="position:absolute;left:13599;top:12947;width:608;height:174;rotation:-90;flip:x" filled="f" fillcolor="#cff" stroked="f" strokecolor="yellow" strokeweight=".25pt">
                <v:fill color2="blue"/>
                <v:textbox style="layout-flow:vertical;mso-layout-flow-alt:bottom-to-top;mso-next-textbox:#_x0000_s66978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36.8</w:t>
                      </w:r>
                    </w:p>
                  </w:txbxContent>
                </v:textbox>
              </v:rect>
              <v:shape id="_x0000_s66979" type="#_x0000_t32" style="position:absolute;left:10349;top:10878;width:454;height:1;rotation:90" o:connectortype="straight" strokecolor="#e36c0a [2409]" strokeweight=".5pt">
                <v:stroke dashstyle="longDash"/>
              </v:shape>
              <v:shape id="_x0000_s66980" type="#_x0000_t32" style="position:absolute;left:13289;top:10878;width:454;height:1;rotation:90" o:connectortype="straight" strokecolor="#e36c0a [2409]" strokeweight=".5pt">
                <v:stroke dashstyle="longDash"/>
              </v:shape>
              <v:rect id="_x0000_s66981" style="position:absolute;left:10579;top:10454;width:719;height:174;flip:x" filled="f" fillcolor="#cff" stroked="f" strokecolor="yellow" strokeweight=".25pt">
                <v:fill color2="blue"/>
                <v:textbox style="mso-next-textbox:#_x0000_s66981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32.1</w:t>
                      </w:r>
                    </w:p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rect id="_x0000_s66982" style="position:absolute;left:13272;top:10454;width:719;height:174;flip:x" filled="f" fillcolor="#cff" stroked="f" strokecolor="yellow" strokeweight=".25pt">
                <v:fill color2="blue"/>
                <v:textbox style="mso-next-textbox:#_x0000_s66982" inset="0,0,0,0">
                  <w:txbxContent>
                    <w:p w:rsidR="00642BF0" w:rsidRPr="00737B1C" w:rsidRDefault="00642BF0" w:rsidP="00620E26">
                      <w:pPr>
                        <w:pStyle w:val="CallOuts"/>
                      </w:pPr>
                      <w:r>
                        <w:t>32.1</w:t>
                      </w:r>
                    </w:p>
                    <w:p w:rsidR="00642BF0" w:rsidRPr="009341DA" w:rsidRDefault="00642BF0" w:rsidP="00620E26">
                      <w:pPr>
                        <w:pStyle w:val="CallOuts"/>
                        <w:jc w:val="center"/>
                      </w:pPr>
                      <w:r>
                        <w:t>(2x)</w:t>
                      </w:r>
                    </w:p>
                  </w:txbxContent>
                </v:textbox>
              </v:rect>
              <v:rect id="_x0000_s66983" style="position:absolute;left:11115;top:10730;width:1933;height:174;flip:x" filled="f" fillcolor="#cff" stroked="f" strokecolor="yellow" strokeweight=".25pt">
                <v:fill color2="blue"/>
                <v:textbox style="mso-next-textbox:#_x0000_s66983" inset="0,0,0,0">
                  <w:txbxContent>
                    <w:p w:rsidR="00642BF0" w:rsidRPr="00C31F49" w:rsidRDefault="00642BF0" w:rsidP="00620E26">
                      <w:pPr>
                        <w:pStyle w:val="DwgTxt6"/>
                        <w:jc w:val="center"/>
                      </w:pPr>
                      <w:r w:rsidRPr="00C31F49">
                        <w:t>Wallbox’s outer edge</w:t>
                      </w:r>
                    </w:p>
                  </w:txbxContent>
                </v:textbox>
              </v:rect>
            </v:group>
            <w10:anchorlock/>
          </v:group>
        </w:pict>
      </w:r>
      <w:r>
        <w:rPr>
          <w:noProof/>
          <w:lang w:val="nb-NO"/>
        </w:rPr>
        <w:pict>
          <v:group id="_x0000_s64870" editas="canvas" style="position:absolute;left:0;text-align:left;margin-left:-67.85pt;margin-top:424.9pt;width:534.85pt;height:314pt;z-index:251733504" coordorigin="7610,6572" coordsize="10697,6280">
            <o:lock v:ext="edit" aspectratio="t"/>
            <v:shape id="_x0000_s64871" type="#_x0000_t75" style="position:absolute;left:7610;top:6572;width:10697;height:6280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4872" type="#_x0000_t75" style="position:absolute;left:15911;top:8639;width:2265;height:2102;mso-position-horizontal-relative:text;mso-position-vertical-relative:text">
              <v:imagedata r:id="rId47" o:title="FP2-WB_FrontCover-Off_MountingScrew-OFF-a-bit_lower_150-4cm"/>
            </v:shape>
            <v:group id="_x0000_s64873" style="position:absolute;left:7932;top:8283;width:3440;height:3370" coordorigin="8926,7490" coordsize="3440,3370">
              <v:shape id="_x0000_s64874" style="position:absolute;left:9117;top:7661;width:3249;height:3199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f2f2f2 [3052]" strokecolor="#d8d8d8 [2732]">
                <v:shadow on="t" opacity=".5" offset="-6pt,-6pt"/>
                <v:path arrowok="t"/>
              </v:shape>
              <v:oval id="_x0000_s64875" style="position:absolute;left:11817;top:8089;width:113;height:114" strokeweight=".5pt">
                <o:lock v:ext="edit" aspectratio="t"/>
              </v:oval>
              <v:oval id="_x0000_s64876" style="position:absolute;left:11835;top:10097;width:113;height:114" strokeweight=".5pt">
                <o:lock v:ext="edit" aspectratio="t"/>
              </v:oval>
              <v:oval id="_x0000_s64877" style="position:absolute;left:9694;top:10276;width:113;height:114" strokeweight=".5pt">
                <o:lock v:ext="edit" aspectratio="t"/>
              </v:oval>
              <v:oval id="_x0000_s64878" style="position:absolute;left:9684;top:8039;width:113;height:114" strokeweight=".5pt">
                <o:lock v:ext="edit" aspectratio="t"/>
              </v:oval>
              <v:shape id="_x0000_s64879" type="#_x0000_t32" style="position:absolute;left:9736;top:7888;width:14;height:2665;flip:x y" o:connectortype="straight" strokecolor="#974706" strokeweight=".5pt">
                <v:stroke dashstyle="longDash" startarrowwidth="narrow" startarrowlength="short" endarrowwidth="narrow" endarrowlength="short"/>
                <o:lock v:ext="edit" aspectratio="t"/>
              </v:shape>
              <v:shape id="_x0000_s64880" type="#_x0000_t32" style="position:absolute;left:11877;top:7958;width:14;height:2381;flip:x y" o:connectortype="straight" strokecolor="#974706" strokeweight=".5pt">
                <v:stroke dashstyle="longDash" startarrowwidth="narrow" startarrowlength="short" endarrowwidth="narrow" endarrowlength="short"/>
                <o:lock v:ext="edit" aspectratio="t"/>
              </v:shape>
              <v:shape id="_x0000_s64881" type="#_x0000_t32" style="position:absolute;left:9588;top:10144;width:2443;height:207;flip:x" o:connectortype="straight" strokecolor="#974706" strokeweight=".5pt">
                <v:stroke dashstyle="longDash" startarrowwidth="narrow" startarrowlength="short" endarrowwidth="narrow" endarrowlength="short"/>
                <o:lock v:ext="edit" aspectratio="t"/>
              </v:shape>
              <v:shape id="_x0000_s64882" type="#_x0000_t32" style="position:absolute;left:9407;top:8092;width:2665;height:62;flip:x y" o:connectortype="straight" strokecolor="#974706" strokeweight=".5pt">
                <v:stroke dashstyle="longDash" startarrowwidth="narrow" startarrowlength="short" endarrowwidth="narrow" endarrowlength="short"/>
                <o:lock v:ext="edit" aspectratio="t"/>
              </v:shape>
              <v:shape id="_x0000_s64883" type="#_x0000_t75" style="position:absolute;left:9704;top:8000;width:243;height:186;rotation:-621010fd;mso-position-horizontal-relative:text;mso-position-vertical-relative:text">
                <v:imagedata r:id="rId41" o:title="WB-Mounting-Screw_150-2cm" cropbottom="-712f" cropleft="37449f"/>
              </v:shape>
              <v:shape id="_x0000_s64884" type="#_x0000_t75" style="position:absolute;left:11846;top:8059;width:232;height:215;rotation:-295115fd;mso-position-horizontal-relative:text;mso-position-vertical-relative:text">
                <v:imagedata r:id="rId41" o:title="WB-Mounting-Screw_150-2cm" cropbottom="-11041f" cropleft="38721f"/>
              </v:shape>
              <v:shape id="_x0000_s64885" type="#_x0000_t42" style="position:absolute;left:8926;top:7490;width:291;height:171" adj="61979,60505,45724,10737,25831,10737,-204866,-813474" filled="f" strokecolor="#00b050" strokeweight="1pt">
                <v:textbox style="mso-next-textbox:#_x0000_s64885" inset="0,0,0,0">
                  <w:txbxContent>
                    <w:p w:rsidR="00642BF0" w:rsidRPr="003C292A" w:rsidRDefault="00642BF0" w:rsidP="005A1DDA">
                      <w:pPr>
                        <w:pStyle w:val="DwgTxt6"/>
                        <w:jc w:val="righ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S4</w:t>
                      </w:r>
                    </w:p>
                  </w:txbxContent>
                </v:textbox>
                <o:callout v:ext="edit" gap="2.85pt" drop="center" distance="-.15pt" length="-.1pt" minusx="t" minusy="t"/>
              </v:shape>
              <v:shape id="_x0000_s64886" type="#_x0000_t42" style="position:absolute;left:11081;top:7540;width:291;height:171" adj="61979,60505,45724,10737,25831,10737,-204866,-813474" filled="f" strokecolor="#00b050" strokeweight="1pt">
                <v:textbox style="mso-next-textbox:#_x0000_s64886" inset="0,0,0,0">
                  <w:txbxContent>
                    <w:p w:rsidR="00642BF0" w:rsidRPr="003C292A" w:rsidRDefault="00642BF0" w:rsidP="005A1DDA">
                      <w:pPr>
                        <w:pStyle w:val="DwgTxt6"/>
                        <w:jc w:val="righ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S5</w:t>
                      </w:r>
                    </w:p>
                  </w:txbxContent>
                </v:textbox>
                <o:callout v:ext="edit" gap="2.85pt" drop="center" distance="-.15pt" length="-.1pt" minusx="t" minusy="t"/>
              </v:shape>
            </v:group>
            <v:shape id="_x0000_s64887" type="#_x0000_t75" style="position:absolute;left:11968;top:8044;width:2951;height:3731;mso-position-horizontal-relative:text;mso-position-vertical-relative:text">
              <v:imagedata r:id="rId48" o:title="FP2-WB_FrontCover-Off_150-8cm" cropright="8688f"/>
            </v:shape>
            <v:rect id="_x0000_s64888" style="position:absolute;left:12194;top:7873;width:1880;height:175;flip:x" filled="f" fillcolor="#cff" stroked="f" strokeweight=".25pt">
              <v:fill color2="blue"/>
              <v:textbox style="mso-next-textbox:#_x0000_s64888" inset="0,0,0,0">
                <w:txbxContent>
                  <w:p w:rsidR="00642BF0" w:rsidRDefault="00642BF0" w:rsidP="005A1DDA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group id="_x0000_s64889" style="position:absolute;left:9529;top:6946;width:1729;height:1256" coordorigin="9225,12113" coordsize="1729,1256">
              <v:shape id="_x0000_s64890" type="#_x0000_t120" style="position:absolute;left:10476;top:12680;width:340;height:342;mso-position-horizontal-relative:margin;v-text-anchor:middle" strokecolor="#00b050">
                <v:textbox style="mso-next-textbox:#_x0000_s64890" inset="0,0,0,0">
                  <w:txbxContent>
                    <w:p w:rsidR="00642BF0" w:rsidRPr="0040057C" w:rsidRDefault="00642BF0" w:rsidP="005A1DDA">
                      <w:pPr>
                        <w:pStyle w:val="CallOuts14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</w:t>
                      </w:r>
                    </w:p>
                  </w:txbxContent>
                </v:textbox>
              </v:shape>
              <v:shape id="_x0000_s64891" style="position:absolute;left:9634;top:12341;width:750;height:870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a5a5a5 [2092]" strokecolor="#bfbfbf [2412]">
                <v:shadow on="t" color="#0d0d0d [3069]" opacity=".5" offset="-2pt,-1pt" offset2="8pt,10pt"/>
                <v:path arrowok="t"/>
              </v:shape>
              <v:rect id="_x0000_s64892" style="position:absolute;left:10036;top:12227;width:553;height:171;flip:x" filled="f" fillcolor="#cff" stroked="f" strokeweight=".25pt">
                <v:fill color2="blue"/>
                <v:textbox style="mso-next-textbox:#_x0000_s64892" inset="0,0,0,0">
                  <w:txbxContent>
                    <w:p w:rsidR="00642BF0" w:rsidRPr="00C516F9" w:rsidRDefault="00642BF0" w:rsidP="005A1DDA">
                      <w:pPr>
                        <w:pStyle w:val="DwgTxt6"/>
                      </w:pPr>
                      <w:r>
                        <w:t>Keyhole</w:t>
                      </w:r>
                    </w:p>
                  </w:txbxContent>
                </v:textbox>
              </v:rect>
              <v:oval id="_x0000_s64893" style="position:absolute;left:9841;top:12669;width:256;height:366" strokeweight=".5pt">
                <o:lock v:ext="edit" aspectratio="t"/>
              </v:oval>
              <v:oval id="_x0000_s64894" style="position:absolute;left:9896;top:12525;width:140;height:200" strokeweight=".5pt">
                <o:lock v:ext="edit" aspectratio="t"/>
              </v:oval>
              <v:rect id="_x0000_s64895" style="position:absolute;left:9896;top:12628;width:140;height:157" stroked="f" strokeweight=".5pt">
                <o:lock v:ext="edit" aspectratio="t"/>
              </v:rect>
              <v:line id="_x0000_s64896" style="position:absolute" from="9896,12627" to="9896,12706" strokeweight=".5pt">
                <o:lock v:ext="edit" aspectratio="t"/>
              </v:line>
              <v:line id="_x0000_s64897" style="position:absolute" from="10036,12617" to="10036,12695" strokeweight=".5pt">
                <o:lock v:ext="edit" aspectratio="t"/>
              </v:line>
              <v:shape id="_x0000_s64898" type="#_x0000_t75" style="position:absolute;left:9940;top:12413;width:328;height:340;rotation:12633133fd">
                <v:imagedata r:id="rId40" o:title="2_mP1U-BulkF-3D-Sys-FastenCab-ScrewOnly_150-1cm" cropright="9268f"/>
              </v:shape>
              <v:oval id="_x0000_s64899" style="position:absolute;left:9244;top:12113;width:1710;height:1256" filled="f" strokecolor="#00b050"/>
              <v:rect id="_x0000_s64900" style="position:absolute;left:9225;top:12911;width:283;height:170;flip:x" stroked="f" strokeweight=".25pt">
                <v:fill color2="blue"/>
                <v:textbox style="mso-next-textbox:#_x0000_s64900" inset="0,0,0,0">
                  <w:txbxContent>
                    <w:p w:rsidR="00642BF0" w:rsidRPr="009341DA" w:rsidRDefault="00642BF0" w:rsidP="005A1DD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(x2)</w:t>
                      </w:r>
                    </w:p>
                  </w:txbxContent>
                </v:textbox>
              </v:rect>
              <v:shape id="_x0000_s64901" type="#_x0000_t66" style="position:absolute;left:10213;top:12911;width:454;height:144;rotation:-504457fd;flip:y" adj="3647,5961" strokecolor="#00b050" strokeweight=".25pt"/>
              <v:shape id="_x0000_s64902" type="#_x0000_t120" style="position:absolute;left:9416;top:12392;width:340;height:342;mso-position-horizontal-relative:margin;v-text-anchor:middle" strokecolor="#00b050">
                <v:textbox style="mso-next-textbox:#_x0000_s64902" inset="0,0,0,0">
                  <w:txbxContent>
                    <w:p w:rsidR="00642BF0" w:rsidRPr="0040057C" w:rsidRDefault="00642BF0" w:rsidP="005A1DDA">
                      <w:pPr>
                        <w:pStyle w:val="CallOuts14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2</w:t>
                      </w:r>
                    </w:p>
                  </w:txbxContent>
                </v:textbox>
              </v:shape>
              <v:shape id="_x0000_s64903" type="#_x0000_t66" style="position:absolute;left:9502;top:12584;width:454;height:170;rotation:-17676527fd;flip:y" adj="3647,5961" strokecolor="#00b050" strokeweight=".25pt"/>
            </v:group>
            <v:shape id="_x0000_s64904" type="#_x0000_t120" style="position:absolute;left:11566;top:8717;width:340;height:342;mso-position-horizontal-relative:margin;v-text-anchor:middle" strokecolor="#00b050">
              <v:textbox style="mso-next-textbox:#_x0000_s64904" inset="0,0,0,0">
                <w:txbxContent>
                  <w:p w:rsidR="00642BF0" w:rsidRPr="0040057C" w:rsidRDefault="00642BF0" w:rsidP="005A1DD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4905" type="#_x0000_t66" style="position:absolute;left:10945;top:8643;width:1077;height:144;rotation:435480fd;flip:y" adj="3647,5961" strokecolor="#00b050" strokeweight=".25pt"/>
            <v:shape id="_x0000_s64906" type="#_x0000_t120" style="position:absolute;left:10374;top:8852;width:340;height:342;mso-position-horizontal-relative:margin;v-text-anchor:middle" strokecolor="#00b050">
              <v:textbox style="mso-next-textbox:#_x0000_s64906" inset="0,0,0,0">
                <w:txbxContent>
                  <w:p w:rsidR="00642BF0" w:rsidRPr="0040057C" w:rsidRDefault="00642BF0" w:rsidP="005A1DD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4907" type="#_x0000_t66" style="position:absolute;left:10559;top:9095;width:283;height:144;rotation:-17676527fd;flip:y" adj="3647,5961" strokecolor="#00b050" strokeweight=".25pt"/>
            <v:shape id="_x0000_s64908" type="#_x0000_t32" style="position:absolute;left:11008;top:8018;width:966;height:254" o:connectortype="straight" strokecolor="#00b050">
              <v:stroke startarrowwidth="narrow" startarrowlength="short"/>
            </v:shape>
            <v:shape id="_x0000_s64909" type="#_x0000_t42" style="position:absolute;left:9469;top:6788;width:291;height:171" adj="61979,60505,45724,10737,25831,10737,-204866,-813474" filled="f" strokecolor="#00b050" strokeweight="1pt">
              <v:textbox style="mso-next-textbox:#_x0000_s64909" inset="0,0,0,0">
                <w:txbxContent>
                  <w:p w:rsidR="00642BF0" w:rsidRPr="003C292A" w:rsidRDefault="00642BF0" w:rsidP="005A1DD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S4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4910" type="#_x0000_t75" style="position:absolute;left:13456;top:11692;width:567;height:184;rotation:467737fd;mso-position-horizontal-relative:text;mso-position-vertical-relative:text">
              <v:imagedata r:id="rId41" o:title="WB-Mounting-Screw_150-2cm"/>
            </v:shape>
            <v:shape id="_x0000_s64911" type="#_x0000_t75" style="position:absolute;left:15565;top:11371;width:567;height:184;rotation:624678fd;mso-position-horizontal-relative:text;mso-position-vertical-relative:text">
              <v:imagedata r:id="rId41" o:title="WB-Mounting-Screw_150-2cm"/>
            </v:shape>
            <v:shape id="_x0000_s64912" type="#_x0000_t32" style="position:absolute;left:14083;top:11806;width:1938;height:57;flip:x y" o:connectortype="straight" strokecolor="#974706" strokeweight=".5pt">
              <v:stroke dashstyle="longDash" startarrowwidth="narrow" startarrowlength="short" endarrowwidth="narrow" endarrowlength="short"/>
            </v:shape>
            <v:shape id="_x0000_s64913" type="#_x0000_t32" style="position:absolute;left:16021;top:11592;width:57;height:271;flip:y" o:connectortype="straight" strokecolor="#974706" strokeweight=".5pt">
              <v:stroke dashstyle="longDash" startarrowwidth="narrow" startarrowlength="short" endarrowwidth="narrow" endarrowlength="short"/>
            </v:shape>
            <v:shape id="_x0000_s64914" type="#_x0000_t32" style="position:absolute;left:12829;top:11521;width:684;height:171" o:connectortype="straight" strokecolor="#974706" strokeweight="1pt">
              <v:stroke dashstyle="longDash" startarrow="open" startarrowwidth="narrow" startarrowlength="short" endarrowwidth="narrow" endarrowlength="short"/>
            </v:shape>
            <v:shape id="_x0000_s64915" type="#_x0000_t32" style="position:absolute;left:14824;top:11179;width:741;height:185" o:connectortype="straight" strokecolor="#974706" strokeweight="1pt">
              <v:stroke dashstyle="longDash" startarrow="open" startarrowwidth="narrow" startarrowlength="short" endarrowwidth="narrow" endarrowlength="short"/>
            </v:shape>
            <v:shape id="_x0000_s64916" type="#_x0000_t32" style="position:absolute;left:12202;top:11350;width:570;height:171;flip:x y" o:connectortype="straight" strokecolor="#fabf8f [1945]" strokeweight="1.5pt">
              <v:stroke dashstyle="longDash" startarrowwidth="narrow" startarrowlength="short" endarrowwidth="narrow" endarrowlength="short"/>
            </v:shape>
            <v:shape id="_x0000_s64917" type="#_x0000_t42" style="position:absolute;left:12084;top:11823;width:833;height:304" adj="38662,-3197,31479,10800,23078,10800,-132893,-356542" filled="f" strokecolor="#00b050">
              <v:textbox style="mso-next-textbox:#_x0000_s64917" inset="0,0,0,0">
                <w:txbxContent>
                  <w:p w:rsidR="00642BF0" w:rsidRPr="003C292A" w:rsidRDefault="00642BF0" w:rsidP="005A1DD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Suitable screw or bolt, S6 (x2)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4918" type="#_x0000_t19" style="position:absolute;left:16101;top:11850;width:546;height:149;rotation:-7401779fd;flip:x" coordsize="34526,31377" adj="-1763826,8307243,12926,9777" path="wr-8674,-11823,34526,31377,32186,,,27082nfewr-8674,-11823,34526,31377,32186,,,27082l12926,9777nsxe" strokecolor="#974706" strokeweight="1pt">
              <v:stroke endarrow="block" endarrowwidth="narrow"/>
              <v:path o:connectlocs="32186,0;0,27082;12926,9777"/>
            </v:shape>
            <v:shape id="_x0000_s64919" type="#_x0000_t120" style="position:absolute;left:17300;top:11958;width:340;height:342;mso-position-horizontal-relative:margin;v-text-anchor:middle" filled="f" fillcolor="#eaf1dd" strokecolor="#00b050">
              <v:textbox style="mso-next-textbox:#_x0000_s64919" inset="0,0,0,0">
                <w:txbxContent>
                  <w:p w:rsidR="00642BF0" w:rsidRPr="0040057C" w:rsidRDefault="00642BF0" w:rsidP="005A1DD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 id="_x0000_s64920" type="#_x0000_t75" style="position:absolute;left:16254;top:11389;width:1067;height:1425;rotation:20134980fd">
              <v:imagedata r:id="rId37" o:title=""/>
            </v:shape>
            <v:rect id="_x0000_s64921" style="position:absolute;left:15938;top:12069;width:283;height:167;flip:x" filled="f" fillcolor="#cff" stroked="f" strokecolor="yellow" strokeweight=".25pt">
              <v:fill color2="blue"/>
              <v:textbox style="mso-next-textbox:#_x0000_s64921" inset="0,0,0,0">
                <w:txbxContent>
                  <w:p w:rsidR="00642BF0" w:rsidRPr="00B82940" w:rsidRDefault="00642BF0" w:rsidP="005A1DDA">
                    <w:pPr>
                      <w:pStyle w:val="DwgTxt6"/>
                      <w:rPr>
                        <w:color w:val="984806"/>
                      </w:rPr>
                    </w:pPr>
                    <w:proofErr w:type="spellStart"/>
                    <w:proofErr w:type="gramStart"/>
                    <w:r w:rsidRPr="00B82940">
                      <w:rPr>
                        <w:color w:val="984806"/>
                      </w:rPr>
                      <w:t>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4922" type="#_x0000_t19" style="position:absolute;left:16112;top:11923;width:592;height:162;rotation:-19189915fd;flip:x" coordsize="37411,33998" adj="-2295617,8981946,15811,12398" path="wr-5789,-9202,37411,33998,33499,,,27114nfewr-5789,-9202,37411,33998,33499,,,27114l15811,12398nsxe" strokecolor="#974706" strokeweight="1pt">
              <v:stroke endarrow="block" endarrowwidth="narrow"/>
              <v:path o:connectlocs="33499,0;0,27114;15811,12398"/>
            </v:shape>
            <v:shape id="_x0000_s64923" type="#_x0000_t42" style="position:absolute;left:16397;top:8780;width:291;height:171" adj="45204,99789,36445,10737,25831,10737,-99093,-728842" filled="f" strokecolor="#00b050" strokeweight="1pt">
              <v:textbox style="mso-next-textbox:#_x0000_s64923" inset="0,0,0,0">
                <w:txbxContent>
                  <w:p w:rsidR="00642BF0" w:rsidRPr="003C292A" w:rsidRDefault="00642BF0" w:rsidP="005A1DD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S7</w:t>
                    </w:r>
                  </w:p>
                </w:txbxContent>
              </v:textbox>
              <o:callout v:ext="edit" gap="2.85pt" drop="center" distance="-.15pt" length="-.1pt" minusx="t" minusy="t"/>
            </v:shape>
            <v:oval id="_x0000_s64924" style="position:absolute;left:15739;top:8670;width:2425;height:2831" filled="f" strokecolor="#00b050"/>
            <v:shape id="_x0000_s64925" type="#_x0000_t32" style="position:absolute;left:14938;top:10086;width:801;height:936;flip:y" o:connectortype="straight" strokecolor="#00b050">
              <v:stroke startarrowwidth="narrow" startarrowlength="short"/>
            </v:shape>
            <v:shape id="_x0000_s64926" type="#_x0000_t32" style="position:absolute;left:17114;top:9664;width:796;height:22;flip:y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4927" style="position:absolute;left:17640;top:11009;width:283;height:170;flip:x" stroked="f" strokeweight=".25pt">
              <v:fill color2="blue"/>
              <v:textbox style="mso-next-textbox:#_x0000_s64927" inset="0,0,0,0">
                <w:txbxContent>
                  <w:p w:rsidR="00642BF0" w:rsidRPr="009341DA" w:rsidRDefault="00642BF0" w:rsidP="005A1DDA">
                    <w:pPr>
                      <w:pStyle w:val="CallOuts"/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(2</w:t>
                    </w:r>
                    <w:r>
                      <w:t>x</w:t>
                    </w:r>
                    <w:r>
                      <w:rPr>
                        <w:lang w:val="en-US"/>
                      </w:rPr>
                      <w:t>)</w:t>
                    </w:r>
                  </w:p>
                </w:txbxContent>
              </v:textbox>
            </v:rect>
            <v:group id="_x0000_s64928" style="position:absolute;left:16160;top:10326;width:570;height:1020;rotation:180" coordorigin="7699,15572" coordsize="570,1020">
              <v:shape id="_x0000_s64929" type="#_x0000_t75" style="position:absolute;left:7699;top:15865;width:513;height:399">
                <v:imagedata r:id="rId42" o:title="Screw_sideView_150-1cm"/>
              </v:shape>
              <v:shape id="_x0000_s64930" style="position:absolute;left:7927;top:15700;width:342;height:786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f2f2f2 [3052]" strokecolor="#d8d8d8 [2732]">
                <v:shadow on="t" opacity=".5" offset=",0" offset2="16pt,12pt"/>
                <v:path arrowok="t"/>
              </v:shape>
              <v:shape id="_x0000_s64931" style="position:absolute;left:7837;top:15572;width:83;height:1020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272727 [2749]" strokecolor="#bfbfbf [2412]">
                <v:shadow on="t" color="#0d0d0d [3069]" opacity=".5" offset="1pt,1pt" offset2="14pt,14pt"/>
                <v:path arrowok="t"/>
              </v:shape>
            </v:group>
            <v:shape id="_x0000_s64932" type="#_x0000_t120" style="position:absolute;left:17012;top:10848;width:340;height:342;mso-position-horizontal-relative:margin;v-text-anchor:middle" filled="f" fillcolor="#eaf1dd" strokecolor="#00b050">
              <v:textbox style="mso-next-textbox:#_x0000_s64932" inset="0,0,0,0">
                <w:txbxContent>
                  <w:p w:rsidR="00642BF0" w:rsidRPr="0040057C" w:rsidRDefault="00642BF0" w:rsidP="005A1DD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 id="_x0000_s64933" type="#_x0000_t66" style="position:absolute;left:16766;top:10797;width:567;height:113;rotation:180;flip:x y" adj="3647,5961" strokecolor="#00b050" strokeweight=".25pt"/>
            <v:shape id="_x0000_s64934" type="#_x0000_t32" style="position:absolute;left:14482;top:8288;width:971;height:283;flip:x" o:connectortype="straight" strokecolor="#fabf8f [1945]" strokeweight="1pt">
              <v:stroke dashstyle="longDash" startarrowwidth="narrow" startarrowlength="short" endarrowwidth="narrow" endarrowlength="short"/>
            </v:shape>
            <v:shape id="_x0000_s64935" type="#_x0000_t32" style="position:absolute;left:14425;top:7915;width:328;height:656;flip:x" o:connectortype="straight" strokecolor="#00b050">
              <v:stroke startarrowwidth="narrow" startarrowlength="short"/>
            </v:shape>
            <v:group id="_x0000_s64936" style="position:absolute;left:14246;top:6659;width:1376;height:1256" coordorigin="7575,16494" coordsize="1376,1256">
              <v:oval id="_x0000_s64937" style="position:absolute;left:7575;top:16494;width:1013;height:1256" filled="f" strokecolor="#00b050"/>
              <v:rect id="_x0000_s64938" style="position:absolute;left:7575;top:16556;width:283;height:170;flip:x" stroked="f" strokeweight=".25pt">
                <v:fill color2="blue"/>
                <v:textbox style="mso-next-textbox:#_x0000_s64938" inset="0,0,0,0">
                  <w:txbxContent>
                    <w:p w:rsidR="00642BF0" w:rsidRPr="009341DA" w:rsidRDefault="00642BF0" w:rsidP="005A1DD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(x2)</w:t>
                      </w:r>
                    </w:p>
                  </w:txbxContent>
                </v:textbox>
              </v:rect>
              <v:group id="_x0000_s64939" style="position:absolute;left:7759;top:16654;width:570;height:1020;rotation:180" coordorigin="7699,15572" coordsize="570,1020">
                <v:shape id="_x0000_s64940" type="#_x0000_t75" style="position:absolute;left:7699;top:15865;width:513;height:399">
                  <v:imagedata r:id="rId42" o:title="Screw_sideView_150-1cm"/>
                </v:shape>
                <v:shape id="_x0000_s64941" style="position:absolute;left:7927;top:15700;width:342;height:786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f2f2f2 [3052]" strokecolor="#d8d8d8 [2732]">
                  <v:shadow on="t" opacity=".5" offset=",0" offset2="16pt,12pt"/>
                  <v:path arrowok="t"/>
                </v:shape>
                <v:shape id="_x0000_s64942" style="position:absolute;left:7837;top:15572;width:83;height:1020" coordsize="3249,3199" path="m834,69hdc675,73,539,83,387,99v-41,38,-120,43,-175,53c183,163,176,179,159,205v-28,93,12,197,-45,280c107,563,104,636,121,713v9,87,11,173,38,257c157,1141,177,1449,136,1653v-6,29,-19,40,-37,68c77,1755,76,1805,61,1842,40,1893,18,1942,,1994v1,21,8,167,23,197c61,2268,87,2358,106,2441v18,169,-20,344,30,508c139,2984,131,3022,144,3055v7,18,67,45,91,53c267,3139,307,3155,349,3168v25,18,45,23,75,31c492,3196,561,3196,629,3191v43,-3,129,-15,129,-15c965,3121,1198,3138,1410,3130v55,-18,95,-43,144,-75c1574,3042,1608,3038,1630,3032v52,-35,5,-9,121,-23c1800,3003,1853,2966,1902,2964v162,-5,485,-15,485,-15c2469,2932,2554,2925,2638,2918v55,-10,124,-10,174,-38c2852,2858,2900,2815,2948,2812v63,-4,127,-5,190,-7c3150,2767,3163,2778,3198,2767v47,-44,-15,22,-22,-23c3161,2654,3171,2562,3168,2471v8,-90,22,-186,-8,-273c3158,2180,3160,2161,3153,2145v-4,-8,-17,-8,-23,-15c3125,2124,3125,2115,3123,2107v20,-63,48,-140,-23,-159c3117,1874,3123,1801,3145,1728v8,-52,23,-101,38,-151c3186,1367,3186,1158,3191,948v1,-31,18,-62,38,-84c3249,802,3229,702,3221,637v-3,-26,-9,-51,-15,-76c3202,546,3191,516,3191,516v,-15,53,-298,-38,-326c3125,172,3093,155,3062,144v-222,12,-446,2,-667,31c2183,170,1970,170,1758,160v-7,,-9,-12,-15,-16c1736,140,1728,139,1720,137,1663,77,1563,64,1486,38v-25,-8,-51,-14,-76,-22c1394,11,1364,,1364,,1170,9,975,13,781,23,767,44,758,59,758,84hal834,69hdxe" fillcolor="#272727 [2749]" strokecolor="#bfbfbf [2412]">
                  <v:shadow on="t" color="#0d0d0d [3069]" opacity=".5" offset="1pt,1pt" offset2="14pt,14pt"/>
                  <v:path arrowok="t"/>
                </v:shape>
              </v:group>
              <v:shape id="_x0000_s64943" type="#_x0000_t120" style="position:absolute;left:8611;top:17176;width:340;height:342;mso-position-horizontal-relative:margin;v-text-anchor:middle" filled="f" fillcolor="#eaf1dd" strokecolor="#00b050">
                <v:textbox style="mso-next-textbox:#_x0000_s64943" inset="0,0,0,0">
                  <w:txbxContent>
                    <w:p w:rsidR="00642BF0" w:rsidRPr="0040057C" w:rsidRDefault="00642BF0" w:rsidP="005A1DDA">
                      <w:pPr>
                        <w:pStyle w:val="CallOuts14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</w:t>
                      </w:r>
                    </w:p>
                  </w:txbxContent>
                </v:textbox>
              </v:shape>
              <v:shape id="_x0000_s64944" type="#_x0000_t66" style="position:absolute;left:8365;top:17125;width:567;height:113;rotation:180;flip:x y" adj="3647,5961" strokecolor="#00b050" strokeweight=".25pt"/>
            </v:group>
            <v:shape id="_x0000_s64945" type="#_x0000_t32" style="position:absolute;left:12202;top:8286;width:3192;height:228;flip:x" o:connectortype="straight" strokecolor="#fabf8f [1945]" strokeweight="1pt">
              <v:stroke dashstyle="longDash" startarrowwidth="narrow" startarrowlength="short" endarrowwidth="narrow" endarrowlength="short"/>
            </v:shape>
            <v:group id="_x0000_s64946" style="position:absolute;left:15344;top:7583;width:1702;height:1067;rotation:-2110273fd" coordorigin="15289,9637" coordsize="1702,1067">
              <v:shape id="_x0000_s64947" type="#_x0000_t19" style="position:absolute;left:15452;top:9919;width:546;height:149;rotation:-7401779fd;flip:x" coordsize="34526,31377" adj="-1763826,8307243,12926,9777" path="wr-8674,-11823,34526,31377,32186,,,27082nfewr-8674,-11823,34526,31377,32186,,,27082l12926,9777nsxe" strokecolor="#974706" strokeweight="1pt">
                <v:stroke endarrow="block" endarrowwidth="narrow"/>
                <v:path o:connectlocs="32186,0;0,27082;12926,9777"/>
              </v:shape>
              <v:shape id="_x0000_s64948" type="#_x0000_t120" style="position:absolute;left:16651;top:10027;width:340;height:342;mso-position-horizontal-relative:margin;v-text-anchor:middle" filled="f" fillcolor="#eaf1dd" strokecolor="#00b050">
                <v:textbox style="mso-next-textbox:#_x0000_s64948" inset="0,0,0,0">
                  <w:txbxContent>
                    <w:p w:rsidR="00642BF0" w:rsidRPr="0040057C" w:rsidRDefault="00642BF0" w:rsidP="005A1DDA">
                      <w:pPr>
                        <w:pStyle w:val="CallOuts14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</w:t>
                      </w:r>
                    </w:p>
                  </w:txbxContent>
                </v:textbox>
              </v:shape>
              <v:shape id="_x0000_s64949" type="#_x0000_t75" style="position:absolute;left:15605;top:9458;width:1067;height:1425;rotation:20134980fd">
                <v:imagedata r:id="rId37" o:title=""/>
              </v:shape>
              <v:rect id="_x0000_s64950" style="position:absolute;left:15920;top:10369;width:553;height:332;flip:x" filled="f" fillcolor="#cff" stroked="f" strokeweight=".25pt">
                <v:fill color2="blue"/>
                <v:textbox style="mso-next-textbox:#_x0000_s64950" inset="0,0,0,0">
                  <w:txbxContent>
                    <w:p w:rsidR="00642BF0" w:rsidRPr="00C516F9" w:rsidRDefault="00642BF0" w:rsidP="005A1DDA">
                      <w:pPr>
                        <w:pStyle w:val="CallOuts"/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PZ2</w:t>
                      </w:r>
                    </w:p>
                    <w:p w:rsidR="00642BF0" w:rsidRPr="00396E6B" w:rsidRDefault="00642BF0" w:rsidP="005A1DDA">
                      <w:pPr>
                        <w:pStyle w:val="DwgTxt6"/>
                        <w:jc w:val="right"/>
                      </w:pPr>
                    </w:p>
                  </w:txbxContent>
                </v:textbox>
              </v:rect>
              <v:rect id="_x0000_s64951" style="position:absolute;left:15289;top:10138;width:283;height:167;flip:x" filled="f" fillcolor="#cff" stroked="f" strokecolor="yellow" strokeweight=".25pt">
                <v:fill color2="blue"/>
                <v:textbox style="mso-next-textbox:#_x0000_s64951" inset="0,0,0,0">
                  <w:txbxContent>
                    <w:p w:rsidR="00642BF0" w:rsidRPr="00B82940" w:rsidRDefault="00642BF0" w:rsidP="005A1DDA">
                      <w:pPr>
                        <w:pStyle w:val="DwgTxt6"/>
                        <w:rPr>
                          <w:color w:val="984806"/>
                        </w:rPr>
                      </w:pPr>
                      <w:proofErr w:type="spellStart"/>
                      <w:proofErr w:type="gramStart"/>
                      <w:r w:rsidRPr="00B82940">
                        <w:rPr>
                          <w:color w:val="984806"/>
                        </w:rPr>
                        <w:t>cw</w:t>
                      </w:r>
                      <w:proofErr w:type="spellEnd"/>
                      <w:proofErr w:type="gramEnd"/>
                    </w:p>
                  </w:txbxContent>
                </v:textbox>
              </v:rect>
              <v:shape id="_x0000_s64952" type="#_x0000_t19" style="position:absolute;left:15463;top:9992;width:592;height:162;rotation:-19189915fd;flip:x" coordsize="37411,33998" adj="-2295617,8981946,15811,12398" path="wr-5789,-9202,37411,33998,33499,,,27114nfewr-5789,-9202,37411,33998,33499,,,27114l15811,12398nsxe" strokecolor="#974706" strokeweight="1pt">
                <v:stroke endarrow="block" endarrowwidth="narrow"/>
                <v:path o:connectlocs="33499,0;0,27114;15811,12398"/>
              </v:shape>
            </v:group>
            <w10:anchorlock/>
          </v:group>
        </w:pict>
      </w:r>
      <w:r>
        <w:rPr>
          <w:noProof/>
          <w:lang w:eastAsia="en-US"/>
        </w:rPr>
        <w:pict>
          <v:rect id="_x0000_s62938" style="position:absolute;left:0;text-align:left;margin-left:50.7pt;margin-top:472.6pt;width:476.55pt;height:20.45pt;flip:x;z-index:251694592;mso-position-horizontal-relative:page;mso-position-vertical-relative:page" stroked="f" strokeweight=".25pt">
            <v:fill color2="blue"/>
            <v:textbox style="mso-next-textbox:#_x0000_s62938" inset="1mm,0,1mm,0">
              <w:txbxContent>
                <w:p w:rsidR="00642BF0" w:rsidRPr="00237CF5" w:rsidRDefault="00642BF0" w:rsidP="006017A1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Fixing the Wallbox</w:t>
                  </w:r>
                  <w:r>
                    <w:tab/>
                    <w:t>B</w:t>
                  </w:r>
                  <w:proofErr w:type="gramStart"/>
                  <w:r>
                    <w:t>:1</w:t>
                  </w:r>
                  <w:proofErr w:type="gramEnd"/>
                  <w:r>
                    <w:t>-4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rect id="_x0000_s62896" style="position:absolute;left:0;text-align:left;margin-left:50.7pt;margin-top:85pt;width:476.55pt;height:20.45pt;flip:x;z-index:251691520;mso-position-horizontal-relative:page;mso-position-vertical-relative:page" stroked="f" strokeweight=".25pt">
            <v:fill color2="blue"/>
            <v:textbox style="mso-next-textbox:#_x0000_s62896" inset="1mm,0,1mm,0">
              <w:txbxContent>
                <w:p w:rsidR="00642BF0" w:rsidRPr="00237CF5" w:rsidRDefault="00642BF0" w:rsidP="006017A1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Preparing the Wall</w:t>
                  </w:r>
                  <w:r>
                    <w:tab/>
                    <w:t>A</w:t>
                  </w:r>
                  <w:proofErr w:type="gramStart"/>
                  <w:r>
                    <w:t>:1</w:t>
                  </w:r>
                  <w:proofErr w:type="gramEnd"/>
                  <w:r>
                    <w:t>-2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group id="_x0000_s62892" editas="canvas" style="position:absolute;left:0;text-align:left;margin-left:34pt;margin-top:28.35pt;width:538.6pt;height:47.05pt;z-index:251690496;mso-position-horizontal-relative:page;mso-position-vertical-relative:page" coordorigin="907,4104" coordsize="10772,941">
            <v:shape id="_x0000_s62893" type="#_x0000_t75" style="position:absolute;left:907;top:4104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2894" type="#_x0000_t202" style="position:absolute;left:1215;top:4341;width:9553;height:517" filled="f" stroked="f">
              <v:textbox style="mso-next-textbox:#_x0000_s62894" inset="0,0,0,0">
                <w:txbxContent>
                  <w:p w:rsidR="00642BF0" w:rsidRPr="00284C44" w:rsidRDefault="00642BF0" w:rsidP="006017A1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  <w:r w:rsidRPr="00EF21F7">
                      <w:rPr>
                        <w:sz w:val="28"/>
                        <w:szCs w:val="28"/>
                        <w:lang w:val="en-US"/>
                      </w:rPr>
                      <w:t>-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ab/>
                    </w:r>
                    <w:r w:rsidRPr="0025701C">
                      <w:rPr>
                        <w:lang w:val="en-US"/>
                      </w:rPr>
                      <w:t>Fastening</w:t>
                    </w:r>
                    <w:r>
                      <w:rPr>
                        <w:lang w:val="en-US"/>
                      </w:rPr>
                      <w:t xml:space="preserve"> the Wallbox </w:t>
                    </w:r>
                  </w:p>
                </w:txbxContent>
              </v:textbox>
            </v:shape>
            <v:shape id="_x0000_s62895" type="#_x0000_t75" style="position:absolute;left:11058;top:4104;width:587;height:941">
              <v:imagedata r:id="rId49" o:title=""/>
              <o:lock v:ext="edit" aspectratio="f"/>
            </v:shape>
            <w10:wrap anchorx="page" anchory="page"/>
            <w10:anchorlock/>
          </v:group>
        </w:pict>
      </w:r>
    </w:p>
    <w:p w:rsidR="006017A1" w:rsidRDefault="006017A1">
      <w:pPr>
        <w:rPr>
          <w:lang w:val="en-US"/>
        </w:rPr>
      </w:pPr>
    </w:p>
    <w:p w:rsidR="006017A1" w:rsidRDefault="006017A1">
      <w:pPr>
        <w:rPr>
          <w:lang w:val="en-US"/>
        </w:rPr>
      </w:pPr>
    </w:p>
    <w:p w:rsidR="006017A1" w:rsidRDefault="006017A1">
      <w:pPr>
        <w:rPr>
          <w:lang w:val="en-US"/>
        </w:rPr>
      </w:pPr>
    </w:p>
    <w:p w:rsidR="006017A1" w:rsidRDefault="006017A1">
      <w:pPr>
        <w:rPr>
          <w:lang w:val="en-US"/>
        </w:rPr>
      </w:pPr>
    </w:p>
    <w:p w:rsidR="006017A1" w:rsidRPr="00BC50D0" w:rsidRDefault="006017A1">
      <w:pPr>
        <w:rPr>
          <w:lang w:val="en-US"/>
        </w:rPr>
      </w:pPr>
    </w:p>
    <w:p w:rsidR="00FC54B7" w:rsidRPr="00BC50D0" w:rsidRDefault="008925FA" w:rsidP="006017A1">
      <w:pPr>
        <w:pStyle w:val="AnclaGrafica"/>
      </w:pPr>
      <w:r w:rsidRPr="00BC50D0">
        <w:br w:type="page"/>
      </w:r>
    </w:p>
    <w:p w:rsidR="00FC54B7" w:rsidRPr="009278A4" w:rsidRDefault="008040BF" w:rsidP="009278A4">
      <w:pPr>
        <w:pStyle w:val="AnclaGrafica"/>
        <w:rPr>
          <w:noProof/>
          <w:lang w:eastAsia="en-US"/>
        </w:rPr>
      </w:pPr>
      <w:r>
        <w:rPr>
          <w:noProof/>
          <w:lang w:val="nb-NO"/>
        </w:rPr>
        <w:lastRenderedPageBreak/>
        <w:pict>
          <v:group id="_x0000_s65094" editas="canvas" style="position:absolute;left:0;text-align:left;margin-left:-46.1pt;margin-top:335.65pt;width:547.8pt;height:329.15pt;z-index:251738624" coordorigin="6914,-3931" coordsize="10956,6583">
            <o:lock v:ext="edit" aspectratio="t"/>
            <v:shape id="_x0000_s65095" type="#_x0000_t75" style="position:absolute;left:6914;top:-3931;width:10956;height:6583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5096" type="#_x0000_t19" style="position:absolute;left:16053;top:1205;width:546;height:149;rotation:-11176188fd;flip:x" coordsize="34526,31377" adj="-1763826,8307243,12926,9777" path="wr-8674,-11823,34526,31377,32186,,,27082nfewr-8674,-11823,34526,31377,32186,,,27082l12926,9777nsxe" strokecolor="#974706" strokeweight="1pt">
              <v:stroke endarrow="block" endarrowwidth="narrow"/>
              <v:path o:connectlocs="32186,0;0,27082;12926,9777"/>
            </v:shape>
            <v:group id="_x0000_s65097" style="position:absolute;left:7431;top:1730;width:8390;height:364" coordorigin="7691,23967" coordsize="8390,364">
              <v:rect id="_x0000_s65098" style="position:absolute;left:8028;top:23967;width:8053;height:364;flip:x" filled="f" stroked="f">
                <v:textbox style="mso-next-textbox:#_x0000_s65098" inset="0,0,0,0">
                  <w:txbxContent>
                    <w:p w:rsidR="00642BF0" w:rsidRPr="007607B6" w:rsidRDefault="00642BF0" w:rsidP="003F6C93">
                      <w:pPr>
                        <w:pStyle w:val="CallOuts"/>
                        <w:jc w:val="left"/>
                        <w:rPr>
                          <w:b/>
                        </w:rPr>
                      </w:pPr>
                      <w:r w:rsidRPr="007607B6">
                        <w:rPr>
                          <w:b/>
                        </w:rPr>
                        <w:t>CAUTION:</w:t>
                      </w:r>
                    </w:p>
                    <w:p w:rsidR="00642BF0" w:rsidRPr="00CC2369" w:rsidRDefault="00642BF0" w:rsidP="003F6C93">
                      <w:pPr>
                        <w:pStyle w:val="CallOuts"/>
                        <w:numPr>
                          <w:ilvl w:val="0"/>
                          <w:numId w:val="14"/>
                        </w:numPr>
                        <w:ind w:left="142" w:hanging="142"/>
                        <w:jc w:val="left"/>
                        <w:rPr>
                          <w:lang w:val="en-US"/>
                        </w:rPr>
                      </w:pPr>
                      <w:r w:rsidRPr="006D0FBB">
                        <w:rPr>
                          <w:lang w:val="en-US"/>
                        </w:rPr>
                        <w:t>Mounted additional e</w:t>
                      </w:r>
                      <w:r>
                        <w:rPr>
                          <w:lang w:val="en-US"/>
                        </w:rPr>
                        <w:t xml:space="preserve">quipment is not to </w:t>
                      </w:r>
                      <w:r w:rsidRPr="006D0FBB">
                        <w:rPr>
                          <w:lang w:val="en-US"/>
                        </w:rPr>
                        <w:t>touch the rectifiers power rack when in its closed position</w:t>
                      </w:r>
                    </w:p>
                    <w:p w:rsidR="00642BF0" w:rsidRPr="00CC2369" w:rsidRDefault="00642BF0" w:rsidP="003F6C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shape id="_x0000_s65099" type="#_x0000_t75" style="position:absolute;left:7691;top:23967;width:283;height:237">
                <v:imagedata r:id="rId23" o:title="sign-warning_2"/>
              </v:shape>
            </v:group>
            <v:shape id="_x0000_s65100" type="#_x0000_t75" style="position:absolute;left:12660;top:-3511;width:3964;height:5068;mso-position-horizontal-relative:text;mso-position-vertical-relative:text">
              <v:imagedata r:id="rId50" o:title="FP2-WB_DIN-Rail-Mounted_150-7cm"/>
            </v:shape>
            <v:shape id="_x0000_s65101" type="#_x0000_t75" style="position:absolute;left:7396;top:-3509;width:3964;height:5068;mso-position-horizontal-relative:text;mso-position-vertical-relative:text">
              <v:imagedata r:id="rId51" o:title="FP2-WB_DIN-Rail-Out-Rorated_150-7cm"/>
            </v:shape>
            <v:shape id="_x0000_s65102" type="#_x0000_t120" style="position:absolute;left:9471;top:-1050;width:340;height:342;mso-position-horizontal-relative:margin;v-text-anchor:middle" strokecolor="#00b050">
              <v:textbox style="mso-next-textbox:#_x0000_s65102" inset="0,0,0,0">
                <w:txbxContent>
                  <w:p w:rsidR="00642BF0" w:rsidRPr="0040057C" w:rsidRDefault="00642BF0" w:rsidP="003F6C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103" type="#_x0000_t66" style="position:absolute;left:9279;top:-968;width:340;height:170;rotation:17611764fd;flip:y" adj="5565,6109" strokecolor="#00b050" strokeweight=".25pt"/>
            <v:shape id="_x0000_s65104" type="#_x0000_t32" style="position:absolute;left:9325;top:-1075;width:1;height:342" o:connectortype="straight" strokecolor="#eaf1dd [662]" strokeweight="1pt">
              <v:stroke dashstyle="longDash" startarrow="open" startarrowwidth="narrow" startarrowlength="short" endarrowwidth="narrow" endarrowlength="short"/>
            </v:shape>
            <v:rect id="_x0000_s65105" style="position:absolute;left:8730;top:-3684;width:1880;height:175;flip:x" filled="f" fillcolor="#cff" stroked="f" strokeweight=".25pt">
              <v:fill color2="blue"/>
              <v:textbox style="mso-next-textbox:#_x0000_s65105" inset="0,0,0,0">
                <w:txbxContent>
                  <w:p w:rsidR="00642BF0" w:rsidRDefault="00642BF0" w:rsidP="003F6C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shape id="_x0000_s65106" type="#_x0000_t42" style="position:absolute;left:9653;top:38;width:867;height:518" adj="29498,-7172,26508,10800,23020,10800,-115325,-297104" filled="f" strokecolor="#00b050">
              <v:textbox style="mso-next-textbox:#_x0000_s65106" inset="0,0,0,0">
                <w:txbxContent>
                  <w:p w:rsidR="00642BF0" w:rsidRPr="003C292A" w:rsidRDefault="00642BF0" w:rsidP="003F6C93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DIN </w:t>
                    </w:r>
                    <w:proofErr w:type="gramStart"/>
                    <w:r>
                      <w:rPr>
                        <w:lang w:val="en-GB"/>
                      </w:rPr>
                      <w:t>Rail</w:t>
                    </w:r>
                    <w:proofErr w:type="gramEnd"/>
                    <w:r>
                      <w:rPr>
                        <w:lang w:val="en-GB"/>
                      </w:rPr>
                      <w:br/>
                      <w:t>(for additional equipment)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5107" type="#_x0000_t42" style="position:absolute;left:11486;top:-2214;width:1080;height:157" adj="-39200,92866,-22580,10731,-1140,10731,-90900,-1071608" filled="f" strokecolor="#00b050" strokeweight="1.5pt">
              <v:textbox style="mso-next-textbox:#_x0000_s65107" inset="0,0,0,0">
                <w:txbxContent>
                  <w:p w:rsidR="00642BF0" w:rsidRPr="003C292A" w:rsidRDefault="00642BF0" w:rsidP="003F6C93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Mounting Slots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5108" type="#_x0000_t42" style="position:absolute;left:7013;top:214;width:1080;height:342" adj="29940,-25958,24420,10800,22740,10800,-94500,-456821" filled="f" strokecolor="#00b050" strokeweight="1.5pt">
              <v:textbox style="mso-next-textbox:#_x0000_s65108" inset="0,0,0,0">
                <w:txbxContent>
                  <w:p w:rsidR="00642BF0" w:rsidRPr="003C292A" w:rsidRDefault="00642BF0" w:rsidP="003F6C93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Rectifiers Power Rack (open)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5109" type="#_x0000_t19" style="position:absolute;left:10979;top:-781;width:507;height:776;rotation:-12469654fd;flip:x y" coordsize="22428,40355" adj="-3949179,6042196,828,18755" path="wr-20772,-2845,22428,40355,11543,,,40339nfewr-20772,-2845,22428,40355,11543,,,40339l828,18755nsxe" strokecolor="#00b050" strokeweight="2.25pt">
              <v:stroke startarrow="block" endarrowwidth="narrow"/>
              <v:path o:connectlocs="11543,0;0,40339;828,18755"/>
            </v:shape>
            <v:shape id="_x0000_s65110" type="#_x0000_t120" style="position:absolute;left:11146;top:-65;width:340;height:342;mso-position-horizontal-relative:margin;v-text-anchor:middle" strokecolor="#00b050">
              <v:textbox style="mso-next-textbox:#_x0000_s65110" inset="0,0,0,0">
                <w:txbxContent>
                  <w:p w:rsidR="00642BF0" w:rsidRPr="0040057C" w:rsidRDefault="00642BF0" w:rsidP="003F6C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rect id="_x0000_s65111" style="position:absolute;left:12745;top:-3686;width:1880;height:175;flip:x" filled="f" fillcolor="#cff" stroked="f" strokeweight=".25pt">
              <v:fill color2="blue"/>
              <v:textbox style="mso-next-textbox:#_x0000_s65111" inset="0,0,0,0">
                <w:txbxContent>
                  <w:p w:rsidR="00642BF0" w:rsidRDefault="00642BF0" w:rsidP="003F6C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shape id="_x0000_s65112" type="#_x0000_t32" style="position:absolute;left:16336;top:374;width:1;height:570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5113" style="position:absolute;left:16437;top:1730;width:794;height:332;flip:x" filled="f" fillcolor="#cff" stroked="f" strokeweight=".25pt">
              <v:fill color2="blue"/>
              <v:textbox style="mso-next-textbox:#_x0000_s65113" inset="0,0,0,0">
                <w:txbxContent>
                  <w:p w:rsidR="00642BF0" w:rsidRPr="00C516F9" w:rsidRDefault="00642BF0" w:rsidP="003F6C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PZ2</w:t>
                    </w:r>
                  </w:p>
                  <w:p w:rsidR="00642BF0" w:rsidRPr="00396E6B" w:rsidRDefault="00642BF0" w:rsidP="003F6C93">
                    <w:pPr>
                      <w:pStyle w:val="DwgTxt6"/>
                    </w:pPr>
                    <w:r>
                      <w:t>(T2)</w:t>
                    </w:r>
                  </w:p>
                </w:txbxContent>
              </v:textbox>
            </v:rect>
            <v:shape id="_x0000_s65114" type="#_x0000_t120" style="position:absolute;left:15941;top:1730;width:340;height:342;rotation:-995747fd;mso-position-horizontal-relative:margin;v-text-anchor:middle" filled="f" fillcolor="#eaf1dd" strokecolor="#00b050">
              <v:textbox style="mso-next-textbox:#_x0000_s65114" inset="0,0,0,0">
                <w:txbxContent>
                  <w:p w:rsidR="00642BF0" w:rsidRPr="0040057C" w:rsidRDefault="00642BF0" w:rsidP="003F6C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rect id="_x0000_s65115" style="position:absolute;left:16453;top:1443;width:283;height:167;rotation:995747fd;flip:x" filled="f" fillcolor="#cff" stroked="f" strokecolor="yellow" strokeweight=".25pt">
              <v:fill color2="blue"/>
              <v:textbox style="mso-next-textbox:#_x0000_s65115" inset="0,0,0,0">
                <w:txbxContent>
                  <w:p w:rsidR="00642BF0" w:rsidRPr="00B82940" w:rsidRDefault="00642BF0" w:rsidP="003F6C93">
                    <w:pPr>
                      <w:pStyle w:val="DwgTxt6"/>
                      <w:rPr>
                        <w:color w:val="984806"/>
                      </w:rPr>
                    </w:pPr>
                    <w:proofErr w:type="spellStart"/>
                    <w:proofErr w:type="gramStart"/>
                    <w:r w:rsidRPr="00B82940">
                      <w:rPr>
                        <w:color w:val="984806"/>
                      </w:rPr>
                      <w:t>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5116" type="#_x0000_t75" style="position:absolute;left:15993;top:1076;width:703;height:939;rotation:1206174fd">
              <v:imagedata r:id="rId37" o:title=""/>
            </v:shape>
            <v:shape id="_x0000_s65117" type="#_x0000_t42" style="position:absolute;left:15464;top:385;width:357;height:133" adj="48343,-6659,37513,10719,25049,10719,-258958,-1191898" filled="f" strokecolor="#00b050">
              <v:textbox style="mso-next-textbox:#_x0000_s65117" inset="0,0,0,0">
                <w:txbxContent>
                  <w:p w:rsidR="00642BF0" w:rsidRPr="003C292A" w:rsidRDefault="00642BF0" w:rsidP="003F6C93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M6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5118" type="#_x0000_t75" style="position:absolute;left:15904;top:-239;width:776;height:471;rotation:4028872fd">
              <v:imagedata r:id="rId52" o:title="WB-uP_DIN-Rails-ScrewsExploded_150-7cm" croptop="47140f" cropbottom="8895f" cropleft="52605f"/>
            </v:shape>
            <v:shape id="_x0000_s65119" type="#_x0000_t32" style="position:absolute;left:16336;top:-766;width:1;height:1026;flip:y" o:connectortype="straight" strokecolor="#974706 [1609]" strokeweight=".5pt">
              <v:stroke dashstyle="longDash" startarrowwidth="narrow" startarrowlength="short" endarrowwidth="narrow" endarrowlength="short"/>
            </v:shape>
            <v:shape id="_x0000_s65120" type="#_x0000_t19" style="position:absolute;left:16058;top:1281;width:592;height:162;rotation:-22960315fd;flip:x" coordsize="37411,33998" adj="-2295617,8981946,15811,12398" path="wr-5789,-9202,37411,33998,33499,,,27114nfewr-5789,-9202,37411,33998,33499,,,27114l15811,12398nsxe" strokecolor="#974706" strokeweight="1pt">
              <v:stroke endarrow="block" endarrowwidth="narrow"/>
              <v:path o:connectlocs="33499,0;0,27114;15811,12398"/>
            </v:shape>
            <v:shape id="_x0000_s65121" type="#_x0000_t42" style="position:absolute;left:16696;top:-2465;width:945;height:295" adj="-60137,81128,-13120,10763,-1303,10763,-102971,-566286" filled="f" strokecolor="#00b050" strokeweight="1.5pt">
              <v:textbox style="mso-next-textbox:#_x0000_s65121" inset="0,0,0,0">
                <w:txbxContent>
                  <w:p w:rsidR="00642BF0" w:rsidRPr="003C292A" w:rsidRDefault="00642BF0" w:rsidP="003F6C93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Smartpack2</w:t>
                    </w:r>
                    <w:r>
                      <w:rPr>
                        <w:lang w:val="en-GB"/>
                      </w:rPr>
                      <w:br/>
                      <w:t>Basic Controller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5122" type="#_x0000_t42" style="position:absolute;left:16696;top:-1505;width:853;height:295" adj="-15649,23650,-9445,10763,-1443,10763,-114077,-563577" filled="f" strokecolor="#00b050" strokeweight="1.5pt">
              <v:textbox style="mso-next-textbox:#_x0000_s65122" inset="0,0,0,0">
                <w:txbxContent>
                  <w:p w:rsidR="00642BF0" w:rsidRPr="003C292A" w:rsidRDefault="00642BF0" w:rsidP="003F6C93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I/O Monitor2</w:t>
                    </w:r>
                    <w:r>
                      <w:rPr>
                        <w:lang w:val="en-GB"/>
                      </w:rPr>
                      <w:br/>
                      <w:t>Unit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5123" type="#_x0000_t42" style="position:absolute;left:11775;top:-56;width:1145;height:295" adj="27165,-57771,25675,10763,22675,10763,-80646,-514666" filled="f" strokecolor="#00b050" strokeweight="1.5pt">
              <v:textbox style="mso-next-textbox:#_x0000_s65123" inset="0,0,0,0">
                <w:txbxContent>
                  <w:p w:rsidR="00642BF0" w:rsidRPr="003C292A" w:rsidRDefault="00642BF0" w:rsidP="003F6C93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Smartpack2</w:t>
                    </w:r>
                    <w:r>
                      <w:rPr>
                        <w:lang w:val="en-GB"/>
                      </w:rPr>
                      <w:br/>
                      <w:t>Master Controller</w:t>
                    </w:r>
                  </w:p>
                </w:txbxContent>
              </v:textbox>
              <o:callout v:ext="edit" gap="2.85pt" drop="center" distance="-.15pt" length="-.1pt" minusx="t"/>
            </v:shape>
            <w10:anchorlock/>
          </v:group>
        </w:pict>
      </w:r>
      <w:r>
        <w:rPr>
          <w:noProof/>
          <w:lang w:val="nb-NO"/>
        </w:rPr>
        <w:pict>
          <v:group id="_x0000_s65071" editas="canvas" style="position:absolute;left:0;text-align:left;margin-left:-48.95pt;margin-top:36.7pt;width:521.95pt;height:262.55pt;z-index:251737600" coordorigin="6914,-3369" coordsize="10439,5251">
            <o:lock v:ext="edit" aspectratio="t"/>
            <v:shape id="_x0000_s65072" type="#_x0000_t75" style="position:absolute;left:6914;top:-3369;width:10439;height:5251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5073" type="#_x0000_t75" style="position:absolute;left:9420;top:-3077;width:3402;height:3985;mso-position-horizontal-relative:text;mso-position-vertical-relative:text">
              <v:imagedata r:id="rId53" o:title="FP2-WB_PR-screws-Off_150-7cm"/>
            </v:shape>
            <v:shape id="_x0000_s65074" type="#_x0000_t75" style="position:absolute;left:13674;top:-2730;width:3402;height:4348;mso-position-horizontal-relative:text;mso-position-vertical-relative:text">
              <v:imagedata r:id="rId54" o:title="FP2-WB_PR-Open_150-7cm"/>
            </v:shape>
            <v:shape id="_x0000_s65075" type="#_x0000_t32" style="position:absolute;left:9313;top:-1429;width:2850;height:114;flip:x" o:connectortype="straight" strokecolor="#fabf8f [1945]" strokeweight="1pt">
              <v:stroke dashstyle="longDash" startarrowwidth="narrow" startarrowlength="short" endarrowwidth="narrow" endarrowlength="short"/>
            </v:shape>
            <v:shape id="_x0000_s65076" type="#_x0000_t32" style="position:absolute;left:9028;top:-1315;width:456;height:1" o:connectortype="straight" strokecolor="#974706" strokeweight="1pt">
              <v:stroke dashstyle="longDash" startarrow="open" startarrowwidth="narrow" startarrowlength="short" endarrowwidth="narrow" endarrowlength="short"/>
            </v:shape>
            <v:shape id="_x0000_s65077" type="#_x0000_t42" style="position:absolute;left:11360;top:775;width:479;height:223" adj="44418,-59473,34993,10752,24170,10752,-187501,-710863" filled="f" strokecolor="#c2d69b [1942]" strokeweight="1.5pt">
              <v:textbox style="mso-next-textbox:#_x0000_s65077" inset="0,0,0,0">
                <w:txbxContent>
                  <w:p w:rsidR="00642BF0" w:rsidRPr="003C292A" w:rsidRDefault="00642BF0" w:rsidP="00004AF2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M6x50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5078" type="#_x0000_t32" style="position:absolute;left:9313;top:150;width:2850;height:114;flip:x" o:connectortype="straight" strokecolor="#fabf8f [1945]" strokeweight="1pt">
              <v:stroke dashstyle="longDash" startarrowwidth="narrow" startarrowlength="short" endarrowwidth="narrow" endarrowlength="short"/>
            </v:shape>
            <v:shape id="_x0000_s65079" type="#_x0000_t32" style="position:absolute;left:9028;top:263;width:456;height:1" o:connectortype="straight" strokecolor="#974706" strokeweight="1pt">
              <v:stroke dashstyle="longDash" startarrow="open" startarrowwidth="narrow" startarrowlength="short" endarrowwidth="narrow" endarrowlength="short"/>
            </v:shape>
            <v:rect id="_x0000_s65080" style="position:absolute;left:7344;top:-982;width:794;height:332;flip:x" filled="f" fillcolor="#cff" stroked="f" strokeweight=".25pt">
              <v:fill color2="blue"/>
              <v:textbox style="mso-next-textbox:#_x0000_s65080" inset="0,0,0,0">
                <w:txbxContent>
                  <w:p w:rsidR="00642BF0" w:rsidRPr="00C516F9" w:rsidRDefault="00642BF0" w:rsidP="00004AF2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PZ3</w:t>
                    </w:r>
                    <w:r>
                      <w:t xml:space="preserve"> (2x)</w:t>
                    </w:r>
                  </w:p>
                  <w:p w:rsidR="00642BF0" w:rsidRPr="00396E6B" w:rsidRDefault="00642BF0" w:rsidP="00004AF2">
                    <w:pPr>
                      <w:pStyle w:val="DwgTxt6"/>
                      <w:jc w:val="right"/>
                    </w:pPr>
                    <w:r>
                      <w:t>(T2)</w:t>
                    </w:r>
                  </w:p>
                </w:txbxContent>
              </v:textbox>
            </v:rect>
            <v:shape id="_x0000_s65081" type="#_x0000_t120" style="position:absolute;left:7489;top:-558;width:340;height:342;rotation:-995747fd;mso-position-horizontal-relative:margin;v-text-anchor:middle" filled="f" fillcolor="#eaf1dd" strokecolor="#00b050">
              <v:textbox style="mso-next-textbox:#_x0000_s65081" inset="0,0,0,0">
                <w:txbxContent>
                  <w:p w:rsidR="00642BF0" w:rsidRPr="00BE0CC8" w:rsidRDefault="00642BF0" w:rsidP="00004AF2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rect id="_x0000_s65082" style="position:absolute;left:7977;top:-303;width:283;height:167;rotation:995747fd;flip:x" filled="f" fillcolor="#cff" stroked="f" strokecolor="yellow" strokeweight=".25pt">
              <v:fill color2="blue"/>
              <v:textbox style="mso-next-textbox:#_x0000_s65082" inset="0,0,0,0">
                <w:txbxContent>
                  <w:p w:rsidR="00642BF0" w:rsidRPr="00B82940" w:rsidRDefault="00642BF0" w:rsidP="00004AF2">
                    <w:pPr>
                      <w:pStyle w:val="DwgTxt6"/>
                      <w:rPr>
                        <w:color w:val="984806"/>
                      </w:rPr>
                    </w:pPr>
                    <w:proofErr w:type="spellStart"/>
                    <w:proofErr w:type="gramStart"/>
                    <w:r w:rsidRPr="00B82940">
                      <w:rPr>
                        <w:color w:val="984806"/>
                      </w:rPr>
                      <w:t>c</w:t>
                    </w:r>
                    <w:r>
                      <w:rPr>
                        <w:color w:val="984806"/>
                      </w:rPr>
                      <w:t>c</w:t>
                    </w:r>
                    <w:r w:rsidRPr="00B82940">
                      <w:rPr>
                        <w:color w:val="984806"/>
                      </w:rPr>
                      <w:t>w</w:t>
                    </w:r>
                    <w:proofErr w:type="spellEnd"/>
                    <w:proofErr w:type="gramEnd"/>
                  </w:p>
                </w:txbxContent>
              </v:textbox>
            </v:rect>
            <v:shape id="_x0000_s65083" type="#_x0000_t19" style="position:absolute;left:8076;top:-693;width:546;height:149;rotation:-6264783fd;flip:x" coordsize="34526,31377" adj="-1763826,8307243,12926,9777" path="wr-8674,-11823,34526,31377,32186,,,27082nfewr-8674,-11823,34526,31377,32186,,,27082l12926,9777nsxe" strokecolor="#974706" strokeweight="1pt">
              <v:stroke endarrow="block" endarrowwidth="narrow"/>
              <v:path o:connectlocs="32186,0;0,27082;12926,9777"/>
            </v:shape>
            <v:shape id="_x0000_s65084" type="#_x0000_t75" style="position:absolute;left:7751;top:-1009;width:703;height:939;rotation:7393512fd">
              <v:imagedata r:id="rId37" o:title=""/>
            </v:shape>
            <v:shape id="_x0000_s65085" type="#_x0000_t19" style="position:absolute;left:8081;top:-617;width:592;height:162;rotation:-18090847fd;flip:x" coordsize="37411,33998" adj="-2295617,8981946,15811,12398" path="wr-5789,-9202,37411,33998,33499,,,27114nfewr-5789,-9202,37411,33998,33499,,,27114l15811,12398nsxe" strokecolor="#974706" strokeweight="1pt">
              <v:stroke endarrow="block" endarrowwidth="narrow"/>
              <v:path o:connectlocs="33499,0;0,27114;15811,12398"/>
            </v:shape>
            <v:shape id="_x0000_s65086" type="#_x0000_t32" style="position:absolute;left:8572;top:-1315;width:456;height:798;flip:x" o:connectortype="straight" strokecolor="#974706 [1609]" strokeweight=".5pt">
              <v:stroke dashstyle="longDash" startarrowwidth="narrow" startarrowlength="short" endarrowwidth="narrow" endarrowlength="short"/>
            </v:shape>
            <v:shape id="_x0000_s65087" type="#_x0000_t32" style="position:absolute;left:8572;top:-517;width:456;height:798;flip:x y" o:connectortype="straight" strokecolor="#974706 [1609]" strokeweight=".5pt">
              <v:stroke dashstyle="longDash" startarrowwidth="narrow" startarrowlength="short" endarrowwidth="narrow" endarrowlength="short"/>
            </v:shape>
            <v:shape id="_x0000_s65088" type="#_x0000_t120" style="position:absolute;left:16291;top:358;width:340;height:342;mso-position-horizontal-relative:margin;v-text-anchor:middle" strokecolor="#00b050">
              <v:textbox style="mso-next-textbox:#_x0000_s65088" inset="0,0,0,0">
                <w:txbxContent>
                  <w:p w:rsidR="00642BF0" w:rsidRPr="0040057C" w:rsidRDefault="00642BF0" w:rsidP="00004AF2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rect id="_x0000_s65089" style="position:absolute;left:9720;top:-3077;width:1880;height:175;flip:x" filled="f" fillcolor="#cff" stroked="f" strokeweight=".25pt">
              <v:fill color2="blue"/>
              <v:textbox style="mso-next-textbox:#_x0000_s65089" inset="0,0,0,0">
                <w:txbxContent>
                  <w:p w:rsidR="00642BF0" w:rsidRDefault="00642BF0" w:rsidP="00004AF2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rect id="_x0000_s65090" style="position:absolute;left:13941;top:-2905;width:1880;height:175;flip:x" filled="f" fillcolor="#cff" stroked="f" strokeweight=".25pt">
              <v:fill color2="blue"/>
              <v:textbox style="mso-next-textbox:#_x0000_s65090" inset="0,0,0,0">
                <w:txbxContent>
                  <w:p w:rsidR="00642BF0" w:rsidRDefault="00642BF0" w:rsidP="00004AF2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shape id="_x0000_s65091" type="#_x0000_t42" style="position:absolute;left:13099;top:490;width:1080;height:342" adj="29940,-25958,24420,10800,22740,10800,-94500,-456821" filled="f" strokecolor="#00b050">
              <v:textbox style="mso-next-textbox:#_x0000_s65091" inset="0,0,0,0">
                <w:txbxContent>
                  <w:p w:rsidR="00642BF0" w:rsidRPr="003C292A" w:rsidRDefault="00642BF0" w:rsidP="00004AF2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Rectifiers Power Rack (open)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5092" type="#_x0000_t19" style="position:absolute;left:15821;top:-154;width:598;height:929;rotation:-10948995fd;flip:x y" coordsize="22428,30766" adj="-1645528,6042196,828,9166" path="wr-20772,-12434,22428,30766,20387,,,30750nfewr-20772,-12434,22428,30766,20387,,,30750l828,9166nsxe" strokecolor="#00b050" strokeweight="2.25pt">
              <v:stroke endarrow="block"/>
              <v:path o:connectlocs="20387,0;0,30750;828,9166"/>
            </v:shape>
            <w10:anchorlock/>
          </v:group>
        </w:pict>
      </w:r>
      <w:r>
        <w:rPr>
          <w:noProof/>
          <w:lang w:val="nb-NO"/>
        </w:rPr>
        <w:pict>
          <v:rect id="_x0000_s65069" style="position:absolute;left:0;text-align:left;margin-left:74.85pt;margin-top:370.15pt;width:476.55pt;height:20.45pt;flip:x;z-index:251736576;mso-position-horizontal-relative:page;mso-position-vertical-relative:page" stroked="f" strokeweight=".25pt">
            <v:fill color2="blue"/>
            <v:textbox style="mso-next-textbox:#_x0000_s65069" inset="1mm,0,1mm,0">
              <w:txbxContent>
                <w:p w:rsidR="00642BF0" w:rsidRPr="00237CF5" w:rsidRDefault="00642BF0" w:rsidP="0052579E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>
                    <w:t>Mounting DIN Rails (optional)</w:t>
                  </w:r>
                  <w:r>
                    <w:tab/>
                    <w:t>B</w:t>
                  </w:r>
                  <w:proofErr w:type="gramStart"/>
                  <w:r>
                    <w:t>:1</w:t>
                  </w:r>
                  <w:proofErr w:type="gramEnd"/>
                  <w:r>
                    <w:t>-3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rect id="_x0000_s63068" style="position:absolute;left:0;text-align:left;margin-left:74.85pt;margin-top:85.05pt;width:476.55pt;height:20.45pt;flip:x;z-index:251698688;mso-position-horizontal-relative:page;mso-position-vertical-relative:page" stroked="f" strokeweight=".25pt">
            <v:fill color2="blue"/>
            <v:textbox style="mso-next-textbox:#_x0000_s63068" inset="1mm,0,1mm,0">
              <w:txbxContent>
                <w:p w:rsidR="00642BF0" w:rsidRPr="00237CF5" w:rsidRDefault="00642BF0" w:rsidP="0052579E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bookmarkStart w:id="2" w:name="OpeningtheRectifiersPowerRack"/>
                  <w:r>
                    <w:t>Opening the Rectifiers Power Rack</w:t>
                  </w:r>
                  <w:bookmarkEnd w:id="2"/>
                  <w:r>
                    <w:tab/>
                    <w:t>A</w:t>
                  </w:r>
                  <w:proofErr w:type="gramStart"/>
                  <w:r>
                    <w:t>:1</w:t>
                  </w:r>
                  <w:proofErr w:type="gramEnd"/>
                  <w:r>
                    <w:t>-2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group id="_x0000_s63064" editas="canvas" style="position:absolute;left:0;text-align:left;margin-left:34pt;margin-top:28.35pt;width:538.6pt;height:47.05pt;z-index:251697664;mso-position-horizontal-relative:page;mso-position-vertical-relative:page" coordorigin="570,7809" coordsize="10772,941">
            <v:shape id="_x0000_s63065" type="#_x0000_t75" style="position:absolute;left:570;top:7809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3066" type="#_x0000_t202" style="position:absolute;left:1376;top:8046;width:9554;height:516" filled="f" stroked="f">
              <v:textbox style="mso-next-textbox:#_x0000_s63066" inset="0,0,0,0">
                <w:txbxContent>
                  <w:p w:rsidR="00642BF0" w:rsidRPr="00284C44" w:rsidRDefault="00642BF0" w:rsidP="0052579E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 w:rsidRPr="004E22DF">
                      <w:rPr>
                        <w:lang w:val="en-US"/>
                      </w:rPr>
                      <w:t>Mounting DIN Rails (optional)</w:t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  <w:r w:rsidRPr="00EF21F7">
                      <w:rPr>
                        <w:sz w:val="28"/>
                        <w:szCs w:val="28"/>
                        <w:lang w:val="en-US"/>
                      </w:rPr>
                      <w:t>-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63067" type="#_x0000_t75" style="position:absolute;left:615;top:7809;width:576;height:941">
              <v:imagedata r:id="rId55" o:title=""/>
              <o:lock v:ext="edit" aspectratio="f"/>
            </v:shape>
            <w10:wrap anchorx="page" anchory="page"/>
            <w10:anchorlock/>
          </v:group>
        </w:pict>
      </w:r>
    </w:p>
    <w:p w:rsidR="00FC54B7" w:rsidRPr="00BC50D0" w:rsidRDefault="00FC54B7" w:rsidP="00FC54B7">
      <w:pPr>
        <w:rPr>
          <w:lang w:val="en-US"/>
        </w:rPr>
      </w:pPr>
    </w:p>
    <w:p w:rsidR="008938B2" w:rsidRPr="00BC50D0" w:rsidRDefault="008938B2">
      <w:pPr>
        <w:rPr>
          <w:lang w:val="en-US"/>
        </w:rPr>
      </w:pPr>
    </w:p>
    <w:p w:rsidR="008925FA" w:rsidRPr="00BC50D0" w:rsidRDefault="008925FA">
      <w:pPr>
        <w:rPr>
          <w:lang w:val="en-US"/>
        </w:rPr>
      </w:pPr>
    </w:p>
    <w:p w:rsidR="0052579E" w:rsidRDefault="0052579E">
      <w:pPr>
        <w:rPr>
          <w:lang w:val="en-US"/>
        </w:rPr>
      </w:pPr>
      <w:r>
        <w:rPr>
          <w:lang w:val="en-US"/>
        </w:rPr>
        <w:br w:type="page"/>
      </w:r>
    </w:p>
    <w:p w:rsidR="008925FA" w:rsidRPr="004E22DF" w:rsidRDefault="008040BF" w:rsidP="004E22DF">
      <w:pPr>
        <w:pStyle w:val="AnclaGrafica"/>
        <w:rPr>
          <w:noProof/>
          <w:lang w:eastAsia="en-US"/>
        </w:rPr>
      </w:pPr>
      <w:r>
        <w:rPr>
          <w:noProof/>
          <w:lang w:val="nb-NO"/>
        </w:rPr>
        <w:lastRenderedPageBreak/>
        <w:pict>
          <v:group id="_x0000_s65271" editas="canvas" style="position:absolute;left:0;text-align:left;margin-left:-43.95pt;margin-top:556.95pt;width:500.3pt;height:151.7pt;z-index:251744768" coordorigin="2873,13462" coordsize="10006,3034">
            <o:lock v:ext="edit" aspectratio="t"/>
            <v:shape id="_x0000_s65272" type="#_x0000_t75" style="position:absolute;left:2873;top:13462;width:10006;height:3034" o:preferrelative="f" fillcolor="#76923c [2406]">
              <v:fill opacity="9830f" o:detectmouseclick="t"/>
              <v:path o:extrusionok="t" o:connecttype="none"/>
              <o:lock v:ext="edit" text="t"/>
            </v:shape>
            <v:shape id="_x0000_s65273" type="#_x0000_t75" style="position:absolute;left:4458;top:14231;width:2793;height:1083">
              <v:imagedata r:id="rId56" o:title="Smartpack2-Master_pen_emphasized_150-5cm"/>
            </v:shape>
            <v:rect id="_x0000_s65274" style="position:absolute;left:4088;top:15358;width:1202;height:291;flip:x" filled="f" stroked="f" strokeweight=".25pt">
              <v:fill color2="blue"/>
              <v:textbox style="mso-next-textbox:#_x0000_s65274" inset="0,0,0,0">
                <w:txbxContent>
                  <w:p w:rsidR="00642BF0" w:rsidRDefault="00642BF0" w:rsidP="000231C8">
                    <w:pPr>
                      <w:pStyle w:val="DwgTxt6"/>
                    </w:pPr>
                    <w:r w:rsidRPr="006D037F">
                      <w:rPr>
                        <w:i/>
                      </w:rPr>
                      <w:t>Smartpack2 Master</w:t>
                    </w:r>
                    <w:r>
                      <w:t xml:space="preserve"> </w:t>
                    </w:r>
                    <w:proofErr w:type="gramStart"/>
                    <w:r>
                      <w:t>controller</w:t>
                    </w:r>
                    <w:proofErr w:type="gramEnd"/>
                    <w:r>
                      <w:t xml:space="preserve"> (locked)</w:t>
                    </w:r>
                  </w:p>
                </w:txbxContent>
              </v:textbox>
            </v:rect>
            <v:shape id="_x0000_s65275" type="#_x0000_t42" style="position:absolute;left:4281;top:13995;width:1812;height:236" adj="27095,101685,25057,10800,23019,10800,-8785,-116054" filled="f" strokecolor="#fc0" strokeweight="1.5pt">
              <v:textbox style="mso-next-textbox:#_x0000_s65275" inset="0,0,0,0">
                <w:txbxContent>
                  <w:p w:rsidR="00642BF0" w:rsidRPr="00FC3EEF" w:rsidRDefault="00642BF0" w:rsidP="000231C8">
                    <w:pPr>
                      <w:pStyle w:val="CallOuts"/>
                      <w:jc w:val="right"/>
                    </w:pPr>
                    <w:r w:rsidRPr="00FC3EEF">
                      <w:t>H</w:t>
                    </w:r>
                    <w:r>
                      <w:t>a</w:t>
                    </w:r>
                    <w:r w:rsidRPr="00FC3EEF">
                      <w:t>ndl</w:t>
                    </w:r>
                    <w:r>
                      <w:t>e</w:t>
                    </w:r>
                    <w:r w:rsidRPr="00FC3EEF">
                      <w:t xml:space="preserve"> </w:t>
                    </w:r>
                    <w:r>
                      <w:t xml:space="preserve">in </w:t>
                    </w:r>
                    <w:proofErr w:type="spellStart"/>
                    <w:r>
                      <w:t>locked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position</w:t>
                    </w:r>
                    <w:proofErr w:type="spellEnd"/>
                  </w:p>
                </w:txbxContent>
              </v:textbox>
              <o:callout v:ext="edit" gap="5.95pt" drop="center" distance="-.15pt" length="-.1pt" minusx="t" minusy="t"/>
            </v:shape>
            <v:shape id="_x0000_s65276" type="#_x0000_t75" style="position:absolute;left:10248;top:13824;width:1482;height:1938">
              <v:imagedata r:id="rId57" o:title="Smartpack2-Master_open-SD-card_emphasized_150-3cm5"/>
            </v:shape>
            <v:rect id="_x0000_s65277" style="position:absolute;left:9089;top:15420;width:1532;height:399;flip:x" filled="f" stroked="f" strokeweight=".25pt">
              <v:fill color2="blue"/>
              <v:textbox style="mso-next-textbox:#_x0000_s65277" inset="0,0,.5mm,0">
                <w:txbxContent>
                  <w:p w:rsidR="00642BF0" w:rsidRDefault="00642BF0" w:rsidP="000231C8">
                    <w:pPr>
                      <w:pStyle w:val="DwgTxt6"/>
                      <w:jc w:val="right"/>
                    </w:pPr>
                    <w:r w:rsidRPr="006D037F">
                      <w:rPr>
                        <w:i/>
                      </w:rPr>
                      <w:t>Smartpack2 Master</w:t>
                    </w:r>
                    <w:r>
                      <w:t xml:space="preserve"> </w:t>
                    </w:r>
                    <w:proofErr w:type="gramStart"/>
                    <w:r>
                      <w:t>controller</w:t>
                    </w:r>
                    <w:proofErr w:type="gramEnd"/>
                    <w:r>
                      <w:t xml:space="preserve"> (open)</w:t>
                    </w:r>
                  </w:p>
                </w:txbxContent>
              </v:textbox>
            </v:rect>
            <v:shape id="_x0000_s65278" type="#_x0000_t42" style="position:absolute;left:8762;top:14964;width:1175;height:399" adj="32189,12776,27979,10773,23788,10773,-25258,-80986" filled="f" strokecolor="#fc0" strokeweight="1.5pt">
              <v:textbox style="mso-next-textbox:#_x0000_s65278" inset="0,0,0,0">
                <w:txbxContent>
                  <w:p w:rsidR="00642BF0" w:rsidRPr="00FC3EEF" w:rsidRDefault="00642BF0" w:rsidP="000231C8">
                    <w:pPr>
                      <w:pStyle w:val="CallOuts"/>
                      <w:jc w:val="right"/>
                    </w:pPr>
                    <w:r w:rsidRPr="00FC3EEF">
                      <w:t>H</w:t>
                    </w:r>
                    <w:r>
                      <w:t>a</w:t>
                    </w:r>
                    <w:r w:rsidRPr="00FC3EEF">
                      <w:t>ndl</w:t>
                    </w:r>
                    <w:r>
                      <w:t>e</w:t>
                    </w:r>
                    <w:r w:rsidRPr="00FC3EEF">
                      <w:t xml:space="preserve"> </w:t>
                    </w:r>
                    <w:r>
                      <w:t xml:space="preserve">in </w:t>
                    </w:r>
                    <w:proofErr w:type="spellStart"/>
                    <w:r>
                      <w:t>open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position</w:t>
                    </w:r>
                    <w:proofErr w:type="spellEnd"/>
                  </w:p>
                </w:txbxContent>
              </v:textbox>
              <o:callout v:ext="edit" gap="5.95pt" drop="center" distance="-.15pt" length="-.1pt" minusx="t" minusy="t"/>
            </v:shape>
            <v:shape id="_x0000_s65279" type="#_x0000_t42" style="position:absolute;left:8994;top:14679;width:729;height:171" adj="59022,37768,42044,10737,25126,10737,-47941,-275368" strokecolor="#fc0" strokeweight="1.5pt">
              <v:textbox style="mso-next-textbox:#_x0000_s65279" inset="0,0,0,0">
                <w:txbxContent>
                  <w:p w:rsidR="00642BF0" w:rsidRPr="00FC3EEF" w:rsidRDefault="00642BF0" w:rsidP="000231C8">
                    <w:pPr>
                      <w:pStyle w:val="DwgTxt6"/>
                      <w:jc w:val="right"/>
                    </w:pPr>
                    <w:r>
                      <w:t>SD card</w:t>
                    </w:r>
                  </w:p>
                </w:txbxContent>
              </v:textbox>
              <o:callout v:ext="edit" gap="5.95pt" drop="center" distance="-.15pt" length="-.1pt" minusx="t" minusy="t"/>
            </v:shape>
            <v:shape id="_x0000_s65280" type="#_x0000_t120" style="position:absolute;left:6384;top:15291;width:340;height:342;mso-position-horizontal-relative:margin;v-text-anchor:middle" strokecolor="#00b050">
              <v:textbox style="mso-next-textbox:#_x0000_s65280" inset="0,0,0,0">
                <w:txbxContent>
                  <w:p w:rsidR="00642BF0" w:rsidRPr="0040057C" w:rsidRDefault="00642BF0" w:rsidP="000231C8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81" type="#_x0000_t66" style="position:absolute;left:6157;top:15334;width:454;height:144;rotation:27609172fd;flip:y" adj="3647,5961" strokecolor="#00b050" strokeweight=".25pt"/>
            <v:shape id="_x0000_s65282" type="#_x0000_t120" style="position:absolute;left:5757;top:15599;width:340;height:342;mso-position-horizontal-relative:margin;v-text-anchor:middle" strokecolor="#00b050">
              <v:textbox style="mso-next-textbox:#_x0000_s65282" inset="0,0,0,0">
                <w:txbxContent>
                  <w:p w:rsidR="00642BF0" w:rsidRPr="004B7222" w:rsidRDefault="00642BF0" w:rsidP="000231C8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5283" type="#_x0000_t66" style="position:absolute;left:5509;top:15507;width:737;height:144;rotation:23522739fd;flip:y" adj="3647,5961" strokecolor="#00b050" strokeweight=".25pt"/>
            <v:shape id="_x0000_s65284" type="#_x0000_t120" style="position:absolute;left:9704;top:14121;width:340;height:342;mso-position-horizontal-relative:margin;v-text-anchor:middle" strokecolor="#00b050">
              <v:textbox style="mso-next-textbox:#_x0000_s65284" inset="0,0,0,0">
                <w:txbxContent>
                  <w:p w:rsidR="00642BF0" w:rsidRPr="004B7222" w:rsidRDefault="00642BF0" w:rsidP="000231C8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85" type="#_x0000_t66" style="position:absolute;left:9842;top:14398;width:737;height:144;rotation:35248998fd;flip:y" adj="3647,5961" strokecolor="#00b050" strokeweight=".25pt"/>
            <v:rect id="_x0000_s65286" style="position:absolute;left:4953;top:16114;width:1880;height:175;flip:x" filled="f" fillcolor="#cff" stroked="f" strokeweight=".25pt">
              <v:fill color2="blue"/>
              <v:textbox style="mso-next-textbox:#_x0000_s65286" inset="0,0,0,0">
                <w:txbxContent>
                  <w:p w:rsidR="00642BF0" w:rsidRPr="004B7222" w:rsidRDefault="00642BF0" w:rsidP="000231C8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B7222">
                      <w:rPr>
                        <w:b/>
                        <w:lang w:val="en-US"/>
                      </w:rPr>
                      <w:t>Opening</w:t>
                    </w:r>
                    <w:r w:rsidRPr="004B7222">
                      <w:rPr>
                        <w:lang w:val="en-US"/>
                      </w:rPr>
                      <w:t xml:space="preserve"> the controller</w:t>
                    </w:r>
                  </w:p>
                </w:txbxContent>
              </v:textbox>
            </v:rect>
            <v:rect id="_x0000_s65287" style="position:absolute;left:9697;top:16114;width:1880;height:175;flip:x" filled="f" fillcolor="#cff" stroked="f" strokeweight=".25pt">
              <v:fill color2="blue"/>
              <v:textbox style="mso-next-textbox:#_x0000_s65287" inset="0,0,0,0">
                <w:txbxContent>
                  <w:p w:rsidR="00642BF0" w:rsidRPr="004B7222" w:rsidRDefault="00642BF0" w:rsidP="000231C8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proofErr w:type="spellStart"/>
                    <w:r>
                      <w:rPr>
                        <w:b/>
                      </w:rPr>
                      <w:t>Closing</w:t>
                    </w:r>
                    <w:proofErr w:type="spellEnd"/>
                    <w:r w:rsidRPr="004B7222">
                      <w:rPr>
                        <w:lang w:val="en-US"/>
                      </w:rPr>
                      <w:t xml:space="preserve"> the controller</w:t>
                    </w:r>
                  </w:p>
                  <w:p w:rsidR="00642BF0" w:rsidRPr="00B700A2" w:rsidRDefault="00642BF0" w:rsidP="000231C8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</w:p>
                </w:txbxContent>
              </v:textbox>
            </v:rect>
            <v:shape id="_x0000_s65288" type="#_x0000_t42" style="position:absolute;left:7314;top:15291;width:1179;height:471" adj="-7969,-7980,-5056,10777,-2180,10777,-26766,-59710" filled="f" strokecolor="#ffc000" strokeweight="1.5pt">
              <v:textbox style="mso-next-textbox:#_x0000_s65288" inset="0,0,0,0">
                <w:txbxContent>
                  <w:p w:rsidR="00642BF0" w:rsidRPr="004B7222" w:rsidRDefault="00642BF0" w:rsidP="000231C8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B7222">
                      <w:rPr>
                        <w:lang w:val="en-US"/>
                      </w:rPr>
                      <w:t>Pen, or use your fingers</w:t>
                    </w:r>
                  </w:p>
                </w:txbxContent>
              </v:textbox>
              <o:callout v:ext="edit" gap="5.95pt" drop="center" distance="-.15pt" length="-.1pt"/>
            </v:shape>
            <v:shape id="_x0000_s65364" type="#_x0000_t42" style="position:absolute;left:11900;top:14725;width:805;height:341" adj="-20044,-3801,-11592,10768,-3193,10768,-71320,-127510" strokecolor="#fc0" strokeweight="1.5pt">
              <v:textbox style="mso-next-textbox:#_x0000_s65364" inset="0,0,0,0">
                <w:txbxContent>
                  <w:p w:rsidR="00642BF0" w:rsidRPr="00FC3EEF" w:rsidRDefault="00642BF0" w:rsidP="000231C8">
                    <w:pPr>
                      <w:pStyle w:val="DwgTxt6"/>
                    </w:pPr>
                    <w:r w:rsidRPr="00A47703">
                      <w:t>Ethernet socket</w:t>
                    </w:r>
                  </w:p>
                </w:txbxContent>
              </v:textbox>
              <o:callout v:ext="edit" gap="5.95pt" drop="center" distance="-.15pt" length="-.1pt"/>
            </v:shape>
            <w10:anchorlock/>
          </v:group>
        </w:pict>
      </w:r>
      <w:r>
        <w:rPr>
          <w:noProof/>
          <w:lang w:val="nb-NO"/>
        </w:rPr>
        <w:pict>
          <v:group id="_x0000_s65217" editas="canvas" style="position:absolute;left:0;text-align:left;margin-left:-43.95pt;margin-top:304.35pt;width:500.3pt;height:185.15pt;z-index:251743744" coordorigin="2873,13462" coordsize="10006,3703">
            <o:lock v:ext="edit" aspectratio="t"/>
            <v:shape id="_x0000_s65218" type="#_x0000_t75" style="position:absolute;left:2873;top:13462;width:10006;height:3703" o:preferrelative="f" fillcolor="#76923c [2406]">
              <v:fill opacity="9830f" o:detectmouseclick="t"/>
              <v:path o:extrusionok="t" o:connecttype="none"/>
              <o:lock v:ext="edit" text="t"/>
            </v:shape>
            <v:shape id="_x0000_s65219" type="#_x0000_t75" style="position:absolute;left:4969;top:15380;width:2041;height:1079">
              <v:imagedata r:id="rId58" o:title="fp2-BlindPanel_150-4cm (5)" croptop="24038f"/>
            </v:shape>
            <v:shape id="_x0000_s65220" type="#_x0000_t42" style="position:absolute;left:4142;top:14736;width:1137;height:608" adj="31612,18864,26653,10800,23861,10800,-36247,-98372" filled="f" strokecolor="#ffc000" strokeweight="1.5pt">
              <v:textbox style="mso-next-textbox:#_x0000_s65220" inset="0,0,0,0">
                <w:txbxContent>
                  <w:p w:rsidR="00642BF0" w:rsidRPr="00D369D2" w:rsidRDefault="00642BF0" w:rsidP="00B461DF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D369D2">
                      <w:rPr>
                        <w:lang w:val="en-US"/>
                      </w:rPr>
                      <w:t xml:space="preserve">Screwdriver </w:t>
                    </w:r>
                    <w:r w:rsidRPr="00D369D2">
                      <w:rPr>
                        <w:lang w:val="en-US"/>
                      </w:rPr>
                      <w:br/>
                      <w:t>to release the locking tabs</w:t>
                    </w:r>
                  </w:p>
                </w:txbxContent>
              </v:textbox>
              <o:callout v:ext="edit" gap="5.95pt" drop="center" distance="-.15pt" length="-.1pt" minusx="t" minusy="t"/>
            </v:shape>
            <v:shape id="_x0000_s65221" type="#_x0000_t75" style="position:absolute;left:8493;top:15194;width:2041;height:1217">
              <v:imagedata r:id="rId59" o:title="fp2-BlindPanel_150-4cm (6)" croptop="13407f"/>
            </v:shape>
            <v:shape id="_x0000_s65222" type="#_x0000_t42" style="position:absolute;left:9291;top:14368;width:1498;height:456" adj="-3908,69679,-2509,10800,-1716,10800,-54692,-138079" filled="f" strokecolor="#ffc000" strokeweight="1.5pt">
              <v:textbox style="mso-next-textbox:#_x0000_s65222" inset="0,0,0,0">
                <w:txbxContent>
                  <w:p w:rsidR="00642BF0" w:rsidRPr="0093681C" w:rsidRDefault="00642BF0" w:rsidP="00B461DF">
                    <w:pPr>
                      <w:pStyle w:val="CallOuts"/>
                      <w:jc w:val="left"/>
                    </w:pPr>
                    <w:r>
                      <w:t xml:space="preserve">Blind </w:t>
                    </w:r>
                    <w:proofErr w:type="spellStart"/>
                    <w:r>
                      <w:t>panel’s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upper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locking</w:t>
                    </w:r>
                    <w:proofErr w:type="spellEnd"/>
                    <w:r>
                      <w:t xml:space="preserve"> tabs</w:t>
                    </w:r>
                  </w:p>
                </w:txbxContent>
              </v:textbox>
              <o:callout v:ext="edit" gap="5.95pt" drop="center" distance="-.15pt" length="-.1pt" minusy="t"/>
            </v:shape>
            <v:group id="_x0000_s65223" style="position:absolute;left:5016;top:14192;width:1345;height:1043;rotation:-9709919fd" coordorigin="-6157,12950" coordsize="3972,3079">
              <o:lock v:ext="edit" aspectratio="t"/>
              <v:shape id="_x0000_s65224" style="position:absolute;left:-4319;top:14241;width:2104;height:1754" coordsize="2104,1754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<v:path arrowok="t"/>
                <o:lock v:ext="edit" aspectratio="t"/>
              </v:shape>
              <v:shape id="_x0000_s65225" style="position:absolute;left:-6153;top:12970;width:2064;height:1529" coordsize="2064,1529" path="m54,l,116,281,363r268,68l1998,1529r4,-2l2012,1521r12,-10l2038,1497r14,-16l2060,1465r4,-20l2058,1425,557,383,429,162,54,xe" stroked="f">
                <v:path arrowok="t"/>
                <o:lock v:ext="edit" aspectratio="t"/>
              </v:shape>
              <v:shape id="_x0000_s65226" style="position:absolute;left:-4333;top:14209;width:443;height:507" coordsize="443,507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r,xe" fillcolor="black" stroked="f">
                <v:path arrowok="t"/>
                <o:lock v:ext="edit" aspectratio="t"/>
              </v:shape>
              <v:shape id="_x0000_s65227" style="position:absolute;left:-4211;top:14604;width:156;height:140" coordsize="156,140" path="m2,118r16,10l34,136r16,4l68,140r18,-2l104,132r16,-8l134,112,146,96r8,-16l156,60,154,42,150,24,140,10,126,,110,2r-8,8l96,20,94,30r,12l102,56r8,12l112,78,102,94r-10,8l82,110r-14,4l56,116r-14,2l30,118,16,114,4,110r-2,l,112r,4l2,118r,xe" fillcolor="black" stroked="f">
                <v:path arrowok="t"/>
                <o:lock v:ext="edit" aspectratio="t"/>
              </v:shape>
              <v:shape id="_x0000_s65228" style="position:absolute;left:-4021;top:14397;width:137;height:199" coordsize="137,199" path="m2,195r10,l22,195r8,2l40,197r10,2l58,199r10,l78,197r20,-8l115,175r12,-20l135,135r2,-18l135,94,131,72,125,50,115,30,102,14,86,4,66,,54,6,46,16,42,28r,14l52,62,64,82r12,20l84,125r2,16l82,153,72,163r-12,6l46,175r-14,4l18,183,4,185r-2,2l,191r,2l2,195r,xe" fillcolor="black" stroked="f">
                <v:path arrowok="t"/>
                <o:lock v:ext="edit" aspectratio="t"/>
              </v:shape>
              <v:shape id="_x0000_s65229" style="position:absolute;left:-3908;top:14279;width:72;height:106" coordsize="72,106" path="m6,106r6,-2l18,102r4,l28,100r6,-2l42,96r8,-2l56,90r6,-6l68,76,70,66r2,-8l68,40,58,24,44,10,30,,22,,20,8r-2,8l20,24r8,8l36,42r8,8l50,60r,4l48,66r-6,4l36,72r-8,4l20,80r-8,6l4,90,2,94,,100r2,4l6,106r,xe" fillcolor="black" stroked="f">
                <v:path arrowok="t"/>
                <o:lock v:ext="edit" aspectratio="t"/>
              </v:shape>
              <v:shape id="_x0000_s65230" style="position:absolute;left:-4111;top:14359;width:375;height:489" coordsize="375,489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l6,489xe" fillcolor="black" stroked="f">
                <v:path arrowok="t"/>
                <o:lock v:ext="edit" aspectratio="t"/>
              </v:shape>
              <v:shape id="_x0000_s65231" style="position:absolute;left:-3989;top:14489;width:303;height:343" coordsize="303,343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l2,343xe" fillcolor="black" stroked="f">
                <v:path arrowok="t"/>
                <o:lock v:ext="edit" aspectratio="t"/>
              </v:shape>
              <v:shape id="_x0000_s65232" style="position:absolute;left:-3921;top:14574;width:279;height:290" coordsize="279,290" path="m2,290r25,-8l53,272,79,262r24,-12l127,236r24,-14l173,206r20,-18l209,170r16,-18l241,130r14,-22l267,84r8,-26l279,34r,-24l273,r-6,l259,4r-6,10l237,60r-22,42l189,140r-30,34l125,204,87,232,47,258,4,280r-2,2l,286r,2l2,290r,xe" fillcolor="black" stroked="f">
                <v:path arrowok="t"/>
                <o:lock v:ext="edit" aspectratio="t"/>
              </v:shape>
              <v:shape id="_x0000_s65233" style="position:absolute;left:-4061;top:14788;width:1487;height:1207" coordsize="1487,1207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l2,16xe" fillcolor="black" stroked="f">
                <v:path arrowok="t"/>
                <o:lock v:ext="edit" aspectratio="t"/>
              </v:shape>
              <v:shape id="_x0000_s65234" style="position:absolute;left:-3742;top:14487;width:1557;height:1542" coordsize="1557,1542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r,xe" fillcolor="black" stroked="f">
                <v:path arrowok="t"/>
                <o:lock v:ext="edit" aspectratio="t"/>
              </v:shape>
              <v:shape id="_x0000_s65235" style="position:absolute;left:-3700;top:15059;width:1070;height:802" coordsize="1070,802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r,xe" fillcolor="black" stroked="f">
                <v:path arrowok="t"/>
                <o:lock v:ext="edit" aspectratio="t"/>
              </v:shape>
              <v:shape id="_x0000_s65236" style="position:absolute;left:-3329;top:14600;width:1030;height:946" coordsize="1030,946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r,xe" fillcolor="black" stroked="f">
                <v:path arrowok="t"/>
                <o:lock v:ext="edit" aspectratio="t"/>
              </v:shape>
              <v:shape id="_x0000_s65237" style="position:absolute;left:-3482;top:14864;width:1064;height:918" coordsize="1064,918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r,xe" fillcolor="black" stroked="f">
                <v:path arrowok="t"/>
                <o:lock v:ext="edit" aspectratio="t"/>
              </v:shape>
              <v:shape id="_x0000_s65238" style="position:absolute;left:-3430;top:14856;width:1049;height:870" coordsize="1049,870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r,xe" fillcolor="black" stroked="f">
                <v:path arrowok="t"/>
                <o:lock v:ext="edit" aspectratio="t"/>
              </v:shape>
              <v:shape id="_x0000_s65239" style="position:absolute;left:-3610;top:15081;width:1084;height:816" coordsize="1084,816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r,xe" fillcolor="black" stroked="f">
                <v:path arrowok="t"/>
                <o:lock v:ext="edit" aspectratio="t"/>
              </v:shape>
              <v:shape id="_x0000_s65240" style="position:absolute;left:-5604;top:13329;width:1547;height:1096" coordsize="1547,1096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r,xe" fillcolor="black" stroked="f">
                <v:path arrowok="t"/>
                <o:lock v:ext="edit" aspectratio="t"/>
              </v:shape>
              <v:shape id="_x0000_s65241" style="position:absolute;left:-5620;top:13411;width:1467;height:1105" coordsize="1467,1105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l2,10xe" fillcolor="black" stroked="f">
                <v:path arrowok="t"/>
                <o:lock v:ext="edit" aspectratio="t"/>
              </v:shape>
              <v:shape id="_x0000_s65242" style="position:absolute;left:-4165;top:14365;width:104;height:165" coordsize="104,165" path="m2,165r16,-8l34,147,48,134,60,120,72,104,84,86,94,66r8,-18l104,36r,-10l102,14,96,6,88,,80,,72,2,64,8,54,24,48,42,42,62,38,82r-6,22l26,122,16,141,,157r,2l,163r,2l2,165r,xe" fillcolor="black" stroked="f">
                <v:path arrowok="t"/>
                <o:lock v:ext="edit" aspectratio="t"/>
              </v:shape>
              <v:shape id="_x0000_s65243" style="position:absolute;left:-3912;top:14221;width:174;height:198" coordsize="174,198" path="m,14l12,40,26,64,42,88r16,22l66,122r10,14l86,150r10,12l106,176r12,10l130,194r14,4l160,196r10,-14l174,166r-2,-16l164,138r-8,-12l146,116,134,106,122,96,110,86,98,78,88,68,78,60,68,52,58,44,48,36,38,28,28,18,18,10,10,,6,,2,4,,10r,4l,14xe" fillcolor="black" stroked="f">
                <v:path arrowok="t"/>
                <o:lock v:ext="edit" aspectratio="t"/>
              </v:shape>
              <v:shape id="_x0000_s65244" style="position:absolute;left:-3826;top:14516;width:122;height:186" coordsize="122,186" path="m6,186r12,-2l28,180r12,-6l50,168r8,-8l68,152r8,-8l84,134,94,120r8,-14l108,90r4,-14l118,58r4,-18l120,22,112,6,106,2,102,,96,2,90,4,74,18,62,38,56,60,50,80r-6,22l34,124,22,146,8,162r-4,6l,176r,8l6,186r,xe" fillcolor="black" stroked="f">
                <v:path arrowok="t"/>
                <o:lock v:ext="edit" aspectratio="t"/>
              </v:shape>
              <v:shape id="_x0000_s65245" style="position:absolute;left:-4285;top:14722;width:208;height:148" coordsize="208,148" path="m,12l10,22,22,32r10,8l44,48,56,58r12,6l80,72r12,8l104,88r12,10l128,106r14,10l154,124r12,8l180,140r12,8l200,148r6,-8l208,132r-2,-6l198,114,188,104,178,94,166,86,154,78,142,72,128,66,116,60,102,54,88,46,74,40,60,32,46,24,34,16,20,8,8,,4,,2,4,,8r,4l,12xe" fillcolor="black" stroked="f">
                <v:path arrowok="t"/>
                <o:lock v:ext="edit" aspectratio="t"/>
              </v:shape>
              <v:shape id="_x0000_s65246" style="position:absolute;left:-2401;top:15700;width:42;height:90" coordsize="42,90" path="m14,90l26,88r8,-6l40,74,42,62r,-18l36,28,24,14,10,2,6,,2,2,,6r,4l8,20r8,6l24,34r4,10l30,54r,12l26,76r-8,6l16,82r-2,4l12,88r2,2l14,90xe" fillcolor="black" stroked="f">
                <v:path arrowok="t"/>
                <o:lock v:ext="edit" aspectratio="t"/>
              </v:shape>
              <v:shape id="_x0000_s65247" style="position:absolute;left:-4319;top:14457;width:100;height:169" coordsize="100,169" path="m4,167l14,143,26,121,40,99,56,79,70,65,84,49,96,32r4,-18l96,4,90,,82,2,74,8,62,26,50,45,40,65,30,85r-8,20l14,125,6,147,,167r,2l2,169r,l4,167r,xe" fillcolor="black" stroked="f">
                <v:path arrowok="t"/>
                <o:lock v:ext="edit" aspectratio="t"/>
              </v:shape>
              <v:shape id="_x0000_s65248" style="position:absolute;left:-5860;top:13337;width:238;height:88" coordsize="238,88" path="m2,14r12,6l28,24r12,6l54,34r14,4l82,40r12,4l108,48r14,4l138,58r12,4l164,68r14,6l192,78r14,6l220,88r10,-4l236,74r2,-12l234,52,222,44,210,36,198,32,184,28,170,26,154,24,142,22,128,20,112,18r-16,l82,16,66,14,52,12,36,8,22,4,6,,2,,,4r,6l2,14r,xe" fillcolor="black" stroked="f">
                <v:path arrowok="t"/>
                <o:lock v:ext="edit" aspectratio="t"/>
              </v:shape>
              <v:shape id="_x0000_s65249" style="position:absolute;left:-5714;top:13124;width:140;height:247" coordsize="140,247" path="m,16l10,47,20,77r12,30l46,139r16,30l78,197r18,26l118,245r10,2l136,239r4,-12l138,217r-8,-14l122,189r-8,-14l106,163,96,149,86,137,78,123,68,111,52,85,38,59,24,30,12,4,8,,4,4,,10r,6l,16xe" fillcolor="black" stroked="f">
                <v:path arrowok="t"/>
                <o:lock v:ext="edit" aspectratio="t"/>
              </v:shape>
              <v:shape id="_x0000_s65250" style="position:absolute;left:-6157;top:13078;width:335;height:321" coordsize="335,321" path="m,10l20,28,42,48,62,68,82,86r20,21l122,127r20,20l162,165r20,20l202,205r20,20l242,245r19,18l281,283r22,20l323,321r4,l333,317r2,-8l333,303,317,281,299,261,279,241,261,221,242,201,222,181,200,163,180,143,158,125,136,107,114,89,92,70,70,52,48,36,28,18,6,,4,,,2,,6r,4l,10xe" fillcolor="black" stroked="f">
                <v:path arrowok="t"/>
                <o:lock v:ext="edit" aspectratio="t"/>
              </v:shape>
              <v:shape id="_x0000_s65251" style="position:absolute;left:-6155;top:12976;width:60;height:112" coordsize="60,112" path="m2,110l18,88,34,66,48,42,60,18r,-6l58,4,56,,50,4,36,28,22,54,12,80,,106r,2l,110r,2l2,110r,xe" fillcolor="black" stroked="f">
                <v:path arrowok="t"/>
                <o:lock v:ext="edit" aspectratio="t"/>
              </v:shape>
              <v:shape id="_x0000_s65252" style="position:absolute;left:-6103;top:12950;width:427;height:212" coordsize="427,212" path="m4,20l30,34,56,46,80,58r26,14l132,84r26,12l184,106r25,12l235,130r26,12l287,154r26,12l337,180r26,12l389,202r26,10l423,210r4,-10l427,190r-4,-8l399,168,375,154,351,140,325,128,299,116,273,106,247,94,221,84,193,74,168,64,142,54,114,44,88,34,62,22,36,12,10,,4,,2,6,,14r4,6l4,20xe" fillcolor="black" stroked="f">
                <v:path arrowok="t"/>
                <o:lock v:ext="edit" aspectratio="t"/>
              </v:shape>
              <v:shape id="_x0000_s65253" style="position:absolute;left:-5740;top:13130;width:142;height:273" coordsize="142,273" path="m16,2l4,22,,43,2,63r8,22l22,109r16,24l54,157r16,24l86,203r18,22l120,249r16,22l138,273r4,-2l142,267r,-4l134,247r-8,-16l118,215,108,199,98,185,90,169,80,155,70,139,62,127,50,113,40,97,28,79,20,63,14,45r,-19l20,10,22,6r,-4l18,,16,2r,xe" fillcolor="black" stroked="f">
                <v:path arrowok="t"/>
                <o:lock v:ext="edit" aspectratio="t"/>
              </v:shape>
              <v:shape id="_x0000_s65254" style="position:absolute;left:-4902;top:13830;width:799;height:613" coordsize="799,613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,,,,,,,,,,xe" fillcolor="black" stroked="f">
                <v:path arrowok="t"/>
                <o:lock v:ext="edit" aspectratio="t"/>
              </v:shape>
            </v:group>
            <v:shape id="_x0000_s65255" type="#_x0000_t120" style="position:absolute;left:5980;top:14842;width:340;height:342;mso-position-horizontal-relative:margin;v-text-anchor:middle" strokecolor="#00b050">
              <v:textbox style="mso-next-textbox:#_x0000_s65255" inset="0,0,0,0">
                <w:txbxContent>
                  <w:p w:rsidR="00642BF0" w:rsidRPr="0040057C" w:rsidRDefault="00642BF0" w:rsidP="00B461DF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56" type="#_x0000_t66" style="position:absolute;left:5844;top:15202;width:454;height:144;rotation:7441647fd;flip:y" adj="3647,5961" strokecolor="#00b050" strokeweight=".25pt"/>
            <v:shape id="_x0000_s65257" type="#_x0000_t120" style="position:absolute;left:6143;top:16192;width:340;height:342;mso-position-horizontal-relative:margin;v-text-anchor:middle" strokecolor="#00b050">
              <v:textbox style="mso-next-textbox:#_x0000_s65257" inset="0,0,0,0">
                <w:txbxContent>
                  <w:p w:rsidR="00642BF0" w:rsidRPr="00207FEE" w:rsidRDefault="00642BF0" w:rsidP="00B461DF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5258" type="#_x0000_t120" style="position:absolute;left:8901;top:16424;width:340;height:342;mso-position-horizontal-relative:margin;v-text-anchor:middle" strokecolor="#00b050">
              <v:textbox style="mso-next-textbox:#_x0000_s65258" inset="0,0,0,0">
                <w:txbxContent>
                  <w:p w:rsidR="00642BF0" w:rsidRPr="0040057C" w:rsidRDefault="00642BF0" w:rsidP="00B461DF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59" type="#_x0000_t66" style="position:absolute;left:5614;top:16302;width:794;height:144;rotation:26318501fd;flip:y" adj="3647,5961" strokecolor="#00b050" strokeweight=".25pt"/>
            <v:shape id="_x0000_s65260" type="#_x0000_t120" style="position:absolute;left:10468;top:15748;width:340;height:342;mso-position-horizontal-relative:margin;v-text-anchor:middle" strokecolor="#00b050">
              <v:textbox style="mso-next-textbox:#_x0000_s65260" inset="0,0,0,0">
                <w:txbxContent>
                  <w:p w:rsidR="00642BF0" w:rsidRPr="0040057C" w:rsidRDefault="00642BF0" w:rsidP="00B461DF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61" type="#_x0000_t120" style="position:absolute;left:9978;top:16309;width:340;height:342;mso-position-horizontal-relative:margin;v-text-anchor:middle" strokecolor="#00b050">
              <v:textbox style="mso-next-textbox:#_x0000_s65261" inset="0,0,0,0">
                <w:txbxContent>
                  <w:p w:rsidR="00642BF0" w:rsidRPr="00207FEE" w:rsidRDefault="00642BF0" w:rsidP="00B461DF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5262" type="#_x0000_t66" style="position:absolute;left:8942;top:16347;width:454;height:144;rotation:19702826fd;flip:y" adj="3647,5961" strokecolor="#00b050" strokeweight=".25pt"/>
            <v:shape id="_x0000_s65263" type="#_x0000_t66" style="position:absolute;left:10160;top:15722;width:454;height:144;rotation:19702826fd;flip:y" adj="3647,5961" strokecolor="#00b050" strokeweight=".25pt"/>
            <v:shape id="_x0000_s65264" type="#_x0000_t66" style="position:absolute;left:9538;top:16299;width:680;height:144;rotation:19702826fd;flip:y" adj="3647,5961" strokecolor="#00b050" strokeweight=".25pt"/>
            <v:shape id="_x0000_s65265" type="#_x0000_t42" style="position:absolute;left:7107;top:16145;width:1059;height:279" adj="36999,2013,30493,10761,24027,10761,-36449,-137497" filled="f" strokecolor="#ffc000" strokeweight="1.5pt">
              <v:textbox style="mso-next-textbox:#_x0000_s65265" inset="0,0,0,0">
                <w:txbxContent>
                  <w:p w:rsidR="00642BF0" w:rsidRPr="00B700A2" w:rsidRDefault="00642BF0" w:rsidP="00B461DF">
                    <w:pPr>
                      <w:pStyle w:val="CallOuts"/>
                      <w:jc w:val="right"/>
                    </w:pPr>
                    <w:r>
                      <w:t>Blind Panel</w:t>
                    </w:r>
                  </w:p>
                </w:txbxContent>
              </v:textbox>
              <o:callout v:ext="edit" gap="5.95pt" drop="center" distance="-.15pt" length="-.1pt" minusx="t"/>
            </v:shape>
            <v:group id="_x0000_s65266" style="position:absolute;left:7703;top:13667;width:4125;height:525" coordorigin="3820,13348" coordsize="4125,525">
              <v:rect id="_x0000_s65267" style="position:absolute;left:4157;top:13348;width:3788;height:525;flip:x" filled="f" stroked="f">
                <v:textbox style="mso-next-textbox:#_x0000_s65267" inset="0,0,0,0">
                  <w:txbxContent>
                    <w:p w:rsidR="00642BF0" w:rsidRPr="00D369D2" w:rsidRDefault="00642BF0" w:rsidP="00B461DF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D369D2">
                        <w:rPr>
                          <w:b/>
                          <w:lang w:val="en-US"/>
                        </w:rPr>
                        <w:t>CAUTION:</w:t>
                      </w:r>
                    </w:p>
                    <w:p w:rsidR="00642BF0" w:rsidRPr="00CC2369" w:rsidRDefault="00642BF0" w:rsidP="00B461DF">
                      <w:pPr>
                        <w:pStyle w:val="CallOuts"/>
                        <w:ind w:left="142"/>
                        <w:jc w:val="left"/>
                        <w:rPr>
                          <w:lang w:val="en-US"/>
                        </w:rPr>
                      </w:pPr>
                      <w:r w:rsidRPr="00D369D2">
                        <w:rPr>
                          <w:lang w:val="en-US"/>
                        </w:rPr>
                        <w:t xml:space="preserve">Mount </w:t>
                      </w:r>
                      <w:r w:rsidRPr="00D369D2">
                        <w:rPr>
                          <w:b/>
                          <w:lang w:val="en-US"/>
                        </w:rPr>
                        <w:t>blind panels</w:t>
                      </w:r>
                      <w:r w:rsidRPr="00D369D2">
                        <w:rPr>
                          <w:lang w:val="en-US"/>
                        </w:rPr>
                        <w:t xml:space="preserve"> in unused rectifier locations.</w:t>
                      </w:r>
                    </w:p>
                  </w:txbxContent>
                </v:textbox>
              </v:rect>
              <v:shape id="_x0000_s65268" type="#_x0000_t75" style="position:absolute;left:3820;top:13348;width:283;height:237">
                <v:imagedata r:id="rId23" o:title="sign-warning_2"/>
              </v:shape>
            </v:group>
            <v:rect id="_x0000_s65269" style="position:absolute;left:5183;top:16822;width:1880;height:175;flip:x" filled="f" fillcolor="#cff" stroked="f" strokeweight=".25pt">
              <v:fill color2="blue"/>
              <v:textbox style="mso-next-textbox:#_x0000_s65269" inset="0,0,0,0">
                <w:txbxContent>
                  <w:p w:rsidR="00642BF0" w:rsidRPr="00B700A2" w:rsidRDefault="00642BF0" w:rsidP="00B461DF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B700A2">
                      <w:rPr>
                        <w:b/>
                        <w:lang w:val="en-US"/>
                      </w:rPr>
                      <w:t>Removing</w:t>
                    </w:r>
                    <w:r w:rsidRPr="00B700A2">
                      <w:rPr>
                        <w:lang w:val="en-US"/>
                      </w:rPr>
                      <w:t xml:space="preserve"> Blind Panels</w:t>
                    </w:r>
                  </w:p>
                </w:txbxContent>
              </v:textbox>
            </v:rect>
            <v:rect id="_x0000_s65270" style="position:absolute;left:8747;top:16822;width:1880;height:175;flip:x" filled="f" fillcolor="#cff" stroked="f" strokeweight=".25pt">
              <v:fill color2="blue"/>
              <v:textbox style="mso-next-textbox:#_x0000_s65270" inset="0,0,0,0">
                <w:txbxContent>
                  <w:p w:rsidR="00642BF0" w:rsidRPr="00B700A2" w:rsidRDefault="00642BF0" w:rsidP="00B461DF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proofErr w:type="spellStart"/>
                    <w:r w:rsidRPr="00B700A2">
                      <w:rPr>
                        <w:b/>
                      </w:rPr>
                      <w:t>Mounting</w:t>
                    </w:r>
                    <w:proofErr w:type="spellEnd"/>
                    <w:r w:rsidRPr="00B700A2">
                      <w:rPr>
                        <w:lang w:val="en-US"/>
                      </w:rPr>
                      <w:t xml:space="preserve"> Blind Panels</w:t>
                    </w:r>
                  </w:p>
                </w:txbxContent>
              </v:textbox>
            </v:rect>
            <w10:anchorlock/>
          </v:group>
        </w:pict>
      </w:r>
      <w:r>
        <w:rPr>
          <w:noProof/>
          <w:lang w:val="nb-NO"/>
        </w:rPr>
        <w:pict>
          <v:group id="_x0000_s65128" editas="canvas" style="position:absolute;left:0;text-align:left;margin-left:-53.4pt;margin-top:33.85pt;width:529.7pt;height:220.5pt;z-index:251742720" coordorigin="2873,18367" coordsize="10594,4410">
            <o:lock v:ext="edit" aspectratio="t"/>
            <v:shape id="_x0000_s65129" type="#_x0000_t75" style="position:absolute;left:2873;top:18367;width:10594;height:4410" o:preferrelative="f" fillcolor="#76923c [2406]">
              <v:fill opacity="9830f" o:detectmouseclick="t"/>
              <v:path o:extrusionok="t" o:connecttype="none"/>
              <o:lock v:ext="edit" text="t"/>
            </v:shape>
            <v:shape id="_x0000_s65130" type="#_x0000_t75" style="position:absolute;left:9563;top:20356;width:2265;height:1085;mso-position-horizontal-relative:text;mso-position-vertical-relative:text">
              <v:imagedata r:id="rId60" o:title="Flatpack2-HE-rect_001_150-4cm"/>
            </v:shape>
            <v:group id="_x0000_s65131" style="position:absolute;left:11632;top:20136;width:876;height:679;rotation:-3590405fd" coordorigin="-6157,12950" coordsize="3972,3079">
              <o:lock v:ext="edit" aspectratio="t"/>
              <v:shape id="_x0000_s65132" style="position:absolute;left:-4319;top:14241;width:2104;height:1754" coordsize="2104,1754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<v:path arrowok="t"/>
                <o:lock v:ext="edit" aspectratio="t"/>
              </v:shape>
              <v:shape id="_x0000_s65133" style="position:absolute;left:-6153;top:12970;width:2064;height:1529" coordsize="2064,1529" path="m54,l,116,281,363r268,68l1998,1529r4,-2l2012,1521r12,-10l2038,1497r14,-16l2060,1465r4,-20l2058,1425,557,383,429,162,54,xe" stroked="f">
                <v:path arrowok="t"/>
                <o:lock v:ext="edit" aspectratio="t"/>
              </v:shape>
              <v:shape id="_x0000_s65134" style="position:absolute;left:-4333;top:14209;width:443;height:507" coordsize="443,507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r,xe" fillcolor="black" stroked="f">
                <v:path arrowok="t"/>
                <o:lock v:ext="edit" aspectratio="t"/>
              </v:shape>
              <v:shape id="_x0000_s65135" style="position:absolute;left:-4211;top:14604;width:156;height:140" coordsize="156,140" path="m2,118r16,10l34,136r16,4l68,140r18,-2l104,132r16,-8l134,112,146,96r8,-16l156,60,154,42,150,24,140,10,126,,110,2r-8,8l96,20,94,30r,12l102,56r8,12l112,78,102,94r-10,8l82,110r-14,4l56,116r-14,2l30,118,16,114,4,110r-2,l,112r,4l2,118r,xe" fillcolor="black" stroked="f">
                <v:path arrowok="t"/>
                <o:lock v:ext="edit" aspectratio="t"/>
              </v:shape>
              <v:shape id="_x0000_s65136" style="position:absolute;left:-4021;top:14397;width:137;height:199" coordsize="137,199" path="m2,195r10,l22,195r8,2l40,197r10,2l58,199r10,l78,197r20,-8l115,175r12,-20l135,135r2,-18l135,94,131,72,125,50,115,30,102,14,86,4,66,,54,6,46,16,42,28r,14l52,62,64,82r12,20l84,125r2,16l82,153,72,163r-12,6l46,175r-14,4l18,183,4,185r-2,2l,191r,2l2,195r,xe" fillcolor="black" stroked="f">
                <v:path arrowok="t"/>
                <o:lock v:ext="edit" aspectratio="t"/>
              </v:shape>
              <v:shape id="_x0000_s65137" style="position:absolute;left:-3908;top:14279;width:72;height:106" coordsize="72,106" path="m6,106r6,-2l18,102r4,l28,100r6,-2l42,96r8,-2l56,90r6,-6l68,76,70,66r2,-8l68,40,58,24,44,10,30,,22,,20,8r-2,8l20,24r8,8l36,42r8,8l50,60r,4l48,66r-6,4l36,72r-8,4l20,80r-8,6l4,90,2,94,,100r2,4l6,106r,xe" fillcolor="black" stroked="f">
                <v:path arrowok="t"/>
                <o:lock v:ext="edit" aspectratio="t"/>
              </v:shape>
              <v:shape id="_x0000_s65138" style="position:absolute;left:-4111;top:14359;width:375;height:489" coordsize="375,489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l6,489xe" fillcolor="black" stroked="f">
                <v:path arrowok="t"/>
                <o:lock v:ext="edit" aspectratio="t"/>
              </v:shape>
              <v:shape id="_x0000_s65139" style="position:absolute;left:-3989;top:14489;width:303;height:343" coordsize="303,343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l2,343xe" fillcolor="black" stroked="f">
                <v:path arrowok="t"/>
                <o:lock v:ext="edit" aspectratio="t"/>
              </v:shape>
              <v:shape id="_x0000_s65140" style="position:absolute;left:-3921;top:14574;width:279;height:290" coordsize="279,290" path="m2,290r25,-8l53,272,79,262r24,-12l127,236r24,-14l173,206r20,-18l209,170r16,-18l241,130r14,-22l267,84r8,-26l279,34r,-24l273,r-6,l259,4r-6,10l237,60r-22,42l189,140r-30,34l125,204,87,232,47,258,4,280r-2,2l,286r,2l2,290r,xe" fillcolor="black" stroked="f">
                <v:path arrowok="t"/>
                <o:lock v:ext="edit" aspectratio="t"/>
              </v:shape>
              <v:shape id="_x0000_s65141" style="position:absolute;left:-4061;top:14788;width:1487;height:1207" coordsize="1487,1207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l2,16xe" fillcolor="black" stroked="f">
                <v:path arrowok="t"/>
                <o:lock v:ext="edit" aspectratio="t"/>
              </v:shape>
              <v:shape id="_x0000_s65142" style="position:absolute;left:-3742;top:14487;width:1557;height:1542" coordsize="1557,1542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r,xe" fillcolor="black" stroked="f">
                <v:path arrowok="t"/>
                <o:lock v:ext="edit" aspectratio="t"/>
              </v:shape>
              <v:shape id="_x0000_s65143" style="position:absolute;left:-3700;top:15059;width:1070;height:802" coordsize="1070,802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r,xe" fillcolor="black" stroked="f">
                <v:path arrowok="t"/>
                <o:lock v:ext="edit" aspectratio="t"/>
              </v:shape>
              <v:shape id="_x0000_s65144" style="position:absolute;left:-3329;top:14600;width:1030;height:946" coordsize="1030,946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r,xe" fillcolor="black" stroked="f">
                <v:path arrowok="t"/>
                <o:lock v:ext="edit" aspectratio="t"/>
              </v:shape>
              <v:shape id="_x0000_s65145" style="position:absolute;left:-3482;top:14864;width:1064;height:918" coordsize="1064,918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r,xe" fillcolor="black" stroked="f">
                <v:path arrowok="t"/>
                <o:lock v:ext="edit" aspectratio="t"/>
              </v:shape>
              <v:shape id="_x0000_s65146" style="position:absolute;left:-3430;top:14856;width:1049;height:870" coordsize="1049,870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r,xe" fillcolor="black" stroked="f">
                <v:path arrowok="t"/>
                <o:lock v:ext="edit" aspectratio="t"/>
              </v:shape>
              <v:shape id="_x0000_s65147" style="position:absolute;left:-3610;top:15081;width:1084;height:816" coordsize="1084,816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r,xe" fillcolor="black" stroked="f">
                <v:path arrowok="t"/>
                <o:lock v:ext="edit" aspectratio="t"/>
              </v:shape>
              <v:shape id="_x0000_s65148" style="position:absolute;left:-5604;top:13329;width:1547;height:1096" coordsize="1547,1096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r,xe" fillcolor="black" stroked="f">
                <v:path arrowok="t"/>
                <o:lock v:ext="edit" aspectratio="t"/>
              </v:shape>
              <v:shape id="_x0000_s65149" style="position:absolute;left:-5620;top:13411;width:1467;height:1105" coordsize="1467,1105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l2,10xe" fillcolor="black" stroked="f">
                <v:path arrowok="t"/>
                <o:lock v:ext="edit" aspectratio="t"/>
              </v:shape>
              <v:shape id="_x0000_s65150" style="position:absolute;left:-4165;top:14365;width:104;height:165" coordsize="104,165" path="m2,165r16,-8l34,147,48,134,60,120,72,104,84,86,94,66r8,-18l104,36r,-10l102,14,96,6,88,,80,,72,2,64,8,54,24,48,42,42,62,38,82r-6,22l26,122,16,141,,157r,2l,163r,2l2,165r,xe" fillcolor="black" stroked="f">
                <v:path arrowok="t"/>
                <o:lock v:ext="edit" aspectratio="t"/>
              </v:shape>
              <v:shape id="_x0000_s65151" style="position:absolute;left:-3912;top:14221;width:174;height:198" coordsize="174,198" path="m,14l12,40,26,64,42,88r16,22l66,122r10,14l86,150r10,12l106,176r12,10l130,194r14,4l160,196r10,-14l174,166r-2,-16l164,138r-8,-12l146,116,134,106,122,96,110,86,98,78,88,68,78,60,68,52,58,44,48,36,38,28,28,18,18,10,10,,6,,2,4,,10r,4l,14xe" fillcolor="black" stroked="f">
                <v:path arrowok="t"/>
                <o:lock v:ext="edit" aspectratio="t"/>
              </v:shape>
              <v:shape id="_x0000_s65152" style="position:absolute;left:-3826;top:14516;width:122;height:186" coordsize="122,186" path="m6,186r12,-2l28,180r12,-6l50,168r8,-8l68,152r8,-8l84,134,94,120r8,-14l108,90r4,-14l118,58r4,-18l120,22,112,6,106,2,102,,96,2,90,4,74,18,62,38,56,60,50,80r-6,22l34,124,22,146,8,162r-4,6l,176r,8l6,186r,xe" fillcolor="black" stroked="f">
                <v:path arrowok="t"/>
                <o:lock v:ext="edit" aspectratio="t"/>
              </v:shape>
              <v:shape id="_x0000_s65153" style="position:absolute;left:-4285;top:14722;width:208;height:148" coordsize="208,148" path="m,12l10,22,22,32r10,8l44,48,56,58r12,6l80,72r12,8l104,88r12,10l128,106r14,10l154,124r12,8l180,140r12,8l200,148r6,-8l208,132r-2,-6l198,114,188,104,178,94,166,86,154,78,142,72,128,66,116,60,102,54,88,46,74,40,60,32,46,24,34,16,20,8,8,,4,,2,4,,8r,4l,12xe" fillcolor="black" stroked="f">
                <v:path arrowok="t"/>
                <o:lock v:ext="edit" aspectratio="t"/>
              </v:shape>
              <v:shape id="_x0000_s65154" style="position:absolute;left:-2401;top:15700;width:42;height:90" coordsize="42,90" path="m14,90l26,88r8,-6l40,74,42,62r,-18l36,28,24,14,10,2,6,,2,2,,6r,4l8,20r8,6l24,34r4,10l30,54r,12l26,76r-8,6l16,82r-2,4l12,88r2,2l14,90xe" fillcolor="black" stroked="f">
                <v:path arrowok="t"/>
                <o:lock v:ext="edit" aspectratio="t"/>
              </v:shape>
              <v:shape id="_x0000_s65155" style="position:absolute;left:-4319;top:14457;width:100;height:169" coordsize="100,169" path="m4,167l14,143,26,121,40,99,56,79,70,65,84,49,96,32r4,-18l96,4,90,,82,2,74,8,62,26,50,45,40,65,30,85r-8,20l14,125,6,147,,167r,2l2,169r,l4,167r,xe" fillcolor="black" stroked="f">
                <v:path arrowok="t"/>
                <o:lock v:ext="edit" aspectratio="t"/>
              </v:shape>
              <v:shape id="_x0000_s65156" style="position:absolute;left:-5860;top:13337;width:238;height:88" coordsize="238,88" path="m2,14r12,6l28,24r12,6l54,34r14,4l82,40r12,4l108,48r14,4l138,58r12,4l164,68r14,6l192,78r14,6l220,88r10,-4l236,74r2,-12l234,52,222,44,210,36,198,32,184,28,170,26,154,24,142,22,128,20,112,18r-16,l82,16,66,14,52,12,36,8,22,4,6,,2,,,4r,6l2,14r,xe" fillcolor="black" stroked="f">
                <v:path arrowok="t"/>
                <o:lock v:ext="edit" aspectratio="t"/>
              </v:shape>
              <v:shape id="_x0000_s65157" style="position:absolute;left:-5714;top:13124;width:140;height:247" coordsize="140,247" path="m,16l10,47,20,77r12,30l46,139r16,30l78,197r18,26l118,245r10,2l136,239r4,-12l138,217r-8,-14l122,189r-8,-14l106,163,96,149,86,137,78,123,68,111,52,85,38,59,24,30,12,4,8,,4,4,,10r,6l,16xe" fillcolor="black" stroked="f">
                <v:path arrowok="t"/>
                <o:lock v:ext="edit" aspectratio="t"/>
              </v:shape>
              <v:shape id="_x0000_s65158" style="position:absolute;left:-6157;top:13078;width:335;height:321" coordsize="335,321" path="m,10l20,28,42,48,62,68,82,86r20,21l122,127r20,20l162,165r20,20l202,205r20,20l242,245r19,18l281,283r22,20l323,321r4,l333,317r2,-8l333,303,317,281,299,261,279,241,261,221,242,201,222,181,200,163,180,143,158,125,136,107,114,89,92,70,70,52,48,36,28,18,6,,4,,,2,,6r,4l,10xe" fillcolor="black" stroked="f">
                <v:path arrowok="t"/>
                <o:lock v:ext="edit" aspectratio="t"/>
              </v:shape>
              <v:shape id="_x0000_s65159" style="position:absolute;left:-6155;top:12976;width:60;height:112" coordsize="60,112" path="m2,110l18,88,34,66,48,42,60,18r,-6l58,4,56,,50,4,36,28,22,54,12,80,,106r,2l,110r,2l2,110r,xe" fillcolor="black" stroked="f">
                <v:path arrowok="t"/>
                <o:lock v:ext="edit" aspectratio="t"/>
              </v:shape>
              <v:shape id="_x0000_s65160" style="position:absolute;left:-6103;top:12950;width:427;height:212" coordsize="427,212" path="m4,20l30,34,56,46,80,58r26,14l132,84r26,12l184,106r25,12l235,130r26,12l287,154r26,12l337,180r26,12l389,202r26,10l423,210r4,-10l427,190r-4,-8l399,168,375,154,351,140,325,128,299,116,273,106,247,94,221,84,193,74,168,64,142,54,114,44,88,34,62,22,36,12,10,,4,,2,6,,14r4,6l4,20xe" fillcolor="black" stroked="f">
                <v:path arrowok="t"/>
                <o:lock v:ext="edit" aspectratio="t"/>
              </v:shape>
              <v:shape id="_x0000_s65161" style="position:absolute;left:-5740;top:13130;width:142;height:273" coordsize="142,273" path="m16,2l4,22,,43,2,63r8,22l22,109r16,24l54,157r16,24l86,203r18,22l120,249r16,22l138,273r4,-2l142,267r,-4l134,247r-8,-16l118,215,108,199,98,185,90,169,80,155,70,139,62,127,50,113,40,97,28,79,20,63,14,45r,-19l20,10,22,6r,-4l18,,16,2r,xe" fillcolor="black" stroked="f">
                <v:path arrowok="t"/>
                <o:lock v:ext="edit" aspectratio="t"/>
              </v:shape>
              <v:shape id="_x0000_s65162" style="position:absolute;left:-4902;top:13830;width:799;height:613" coordsize="799,613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,,,,,,,,,,xe" fillcolor="black" stroked="f">
                <v:path arrowok="t"/>
                <o:lock v:ext="edit" aspectratio="t"/>
              </v:shape>
            </v:group>
            <v:rect id="_x0000_s65163" style="position:absolute;left:11811;top:20131;width:990;height:179;flip:x" filled="f" fillcolor="#cff" stroked="f" strokeweight=".25pt">
              <v:fill color2="blue"/>
              <v:textbox style="mso-next-textbox:#_x0000_s65163" inset="0,0,0,0">
                <w:txbxContent>
                  <w:p w:rsidR="00642BF0" w:rsidRPr="00396E6B" w:rsidRDefault="00642BF0" w:rsidP="002B52A5">
                    <w:pPr>
                      <w:pStyle w:val="DwgTxt6"/>
                    </w:pPr>
                    <w:r>
                      <w:t>Flat 6mm</w:t>
                    </w:r>
                  </w:p>
                </w:txbxContent>
              </v:textbox>
            </v:rect>
            <v:shape id="_x0000_s65164" type="#_x0000_t120" style="position:absolute;left:12533;top:20214;width:340;height:342;mso-position-horizontal-relative:margin;v-text-anchor:middle" strokecolor="#00b050">
              <v:textbox style="mso-next-textbox:#_x0000_s65164" inset="0,0,0,0">
                <w:txbxContent>
                  <w:p w:rsidR="00642BF0" w:rsidRPr="0040057C" w:rsidRDefault="00642BF0" w:rsidP="002B52A5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165" type="#_x0000_t42" style="position:absolute;left:10774;top:21865;width:1674;height:430" adj="-8865,-28532,-3974,10800,-1535,10800,-30761,-161598" filled="f" strokecolor="#ffc000" strokeweight="1pt">
              <v:textbox style="mso-next-textbox:#_x0000_s65165" inset="0,0,0,0">
                <w:txbxContent>
                  <w:p w:rsidR="00642BF0" w:rsidRPr="00C20733" w:rsidRDefault="00642BF0" w:rsidP="002B52A5">
                    <w:pPr>
                      <w:pStyle w:val="CallOuts"/>
                      <w:jc w:val="left"/>
                    </w:pPr>
                    <w:r w:rsidRPr="00C20733">
                      <w:t>Handl</w:t>
                    </w:r>
                    <w:r>
                      <w:t>e</w:t>
                    </w:r>
                    <w:r w:rsidRPr="00C20733">
                      <w:t xml:space="preserve"> </w:t>
                    </w:r>
                    <w:r>
                      <w:br/>
                    </w:r>
                    <w:r w:rsidRPr="00C20733">
                      <w:t xml:space="preserve">in </w:t>
                    </w:r>
                    <w:proofErr w:type="spellStart"/>
                    <w:r w:rsidRPr="00C20733">
                      <w:t>unlocked</w:t>
                    </w:r>
                    <w:proofErr w:type="spellEnd"/>
                    <w:r w:rsidRPr="00C20733">
                      <w:t xml:space="preserve"> </w:t>
                    </w:r>
                    <w:proofErr w:type="spellStart"/>
                    <w:r>
                      <w:t>position</w:t>
                    </w:r>
                    <w:proofErr w:type="spellEnd"/>
                  </w:p>
                </w:txbxContent>
              </v:textbox>
              <o:callout v:ext="edit" gap="5.95pt" drop="center" distance="-.15pt" length="-.1pt"/>
            </v:shape>
            <v:rect id="_x0000_s65166" style="position:absolute;left:11286;top:21318;width:1098;height:342;flip:x" filled="f" stroked="f" strokeweight=".25pt">
              <v:fill color2="blue"/>
              <v:textbox style="mso-next-textbox:#_x0000_s65166" inset="0,0,0,0">
                <w:txbxContent>
                  <w:p w:rsidR="00642BF0" w:rsidRPr="00D0061A" w:rsidRDefault="00642BF0" w:rsidP="002B52A5">
                    <w:pPr>
                      <w:pStyle w:val="CallOuts"/>
                      <w:jc w:val="left"/>
                    </w:pPr>
                    <w:r w:rsidRPr="00D0061A">
                      <w:rPr>
                        <w:i/>
                        <w:lang w:val="en-GB"/>
                      </w:rPr>
                      <w:t>Flatpack2</w:t>
                    </w:r>
                    <w:r>
                      <w:rPr>
                        <w:i/>
                        <w:lang w:val="en-GB"/>
                      </w:rPr>
                      <w:t> HE</w:t>
                    </w:r>
                    <w:r>
                      <w:rPr>
                        <w:lang w:val="en-GB"/>
                      </w:rPr>
                      <w:t xml:space="preserve"> rectifier</w:t>
                    </w:r>
                  </w:p>
                </w:txbxContent>
              </v:textbox>
            </v:rect>
            <v:shape id="_x0000_s65167" type="#_x0000_t120" style="position:absolute;left:10041;top:19901;width:340;height:342;mso-position-horizontal-relative:margin;v-text-anchor:middle" strokecolor="#00b050">
              <v:textbox style="mso-next-textbox:#_x0000_s65167" inset="0,0,0,0">
                <w:txbxContent>
                  <w:p w:rsidR="00642BF0" w:rsidRPr="0040057C" w:rsidRDefault="00642BF0" w:rsidP="002B52A5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group id="_x0000_s65168" style="position:absolute;left:10139;top:20094;width:320;height:472;rotation:-2162812fd" coordorigin="8657,20495" coordsize="320,472">
              <v:shape id="_x0000_s65169" type="#_x0000_t66" style="position:absolute;left:8678;top:20668;width:454;height:144;rotation:8750251fd;flip:y" adj="3647,5961" strokecolor="#00b050" strokeweight=".25pt"/>
              <v:shape id="_x0000_s65170" type="#_x0000_t66" style="position:absolute;left:8502;top:20650;width:454;height:144;rotation:20494582fd;flip:y" adj="3647,5961" strokecolor="#00b050" strokeweight=".25pt"/>
            </v:group>
            <v:shape id="_x0000_s65171" type="#_x0000_t120" style="position:absolute;left:12044;top:20750;width:340;height:342;mso-position-horizontal-relative:margin;v-text-anchor:middle" strokecolor="#00b050">
              <v:textbox style="mso-next-textbox:#_x0000_s65171" inset="0,0,0,0">
                <w:txbxContent>
                  <w:p w:rsidR="00642BF0" w:rsidRPr="00AF6913" w:rsidRDefault="00642BF0" w:rsidP="002B52A5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65172" type="#_x0000_t103" style="position:absolute;left:11828;top:20616;width:228;height:454;rotation:114906fd;flip:y" adj="14767" strokecolor="#00b050" strokeweight=".25pt"/>
            <v:shape id="_x0000_s65173" type="#_x0000_t42" style="position:absolute;left:8747;top:19452;width:2047;height:449" adj="29155,56478,27108,10776,22856,10776,-2174,-173570" filled="f" strokecolor="#ffc000" strokeweight="1pt">
              <v:textbox style="mso-next-textbox:#_x0000_s65173" inset="0,0,0,0">
                <w:txbxContent>
                  <w:p w:rsidR="00642BF0" w:rsidRPr="00D369D2" w:rsidRDefault="00642BF0" w:rsidP="002B52A5">
                    <w:pPr>
                      <w:pStyle w:val="CallOuts"/>
                      <w:jc w:val="center"/>
                      <w:rPr>
                        <w:lang w:val="en-US"/>
                      </w:rPr>
                    </w:pPr>
                    <w:r w:rsidRPr="00D369D2">
                      <w:rPr>
                        <w:lang w:val="en-US"/>
                      </w:rPr>
                      <w:t>Hole to release the handle’s spring mechanism</w:t>
                    </w:r>
                  </w:p>
                </w:txbxContent>
              </v:textbox>
              <o:callout v:ext="edit" gap="5.95pt" drop="center" distance="-.15pt" length="-.1pt" minusx="t" minusy="t"/>
            </v:shape>
            <v:group id="_x0000_s65174" style="position:absolute;left:10041;top:20746;width:876;height:679" coordorigin="-6157,12950" coordsize="3972,3079">
              <o:lock v:ext="edit" aspectratio="t"/>
              <v:shape id="_x0000_s65175" style="position:absolute;left:-4319;top:14241;width:2104;height:1754" coordsize="2104,1754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<v:path arrowok="t"/>
                <o:lock v:ext="edit" aspectratio="t"/>
              </v:shape>
              <v:shape id="_x0000_s65176" style="position:absolute;left:-6153;top:12970;width:2064;height:1529" coordsize="2064,1529" path="m54,l,116,281,363r268,68l1998,1529r4,-2l2012,1521r12,-10l2038,1497r14,-16l2060,1465r4,-20l2058,1425,557,383,429,162,54,xe" stroked="f">
                <v:path arrowok="t"/>
                <o:lock v:ext="edit" aspectratio="t"/>
              </v:shape>
              <v:shape id="_x0000_s65177" style="position:absolute;left:-4333;top:14209;width:443;height:507" coordsize="443,507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r,xe" fillcolor="black" stroked="f">
                <v:path arrowok="t"/>
                <o:lock v:ext="edit" aspectratio="t"/>
              </v:shape>
              <v:shape id="_x0000_s65178" style="position:absolute;left:-4211;top:14604;width:156;height:140" coordsize="156,140" path="m2,118r16,10l34,136r16,4l68,140r18,-2l104,132r16,-8l134,112,146,96r8,-16l156,60,154,42,150,24,140,10,126,,110,2r-8,8l96,20,94,30r,12l102,56r8,12l112,78,102,94r-10,8l82,110r-14,4l56,116r-14,2l30,118,16,114,4,110r-2,l,112r,4l2,118r,xe" fillcolor="black" stroked="f">
                <v:path arrowok="t"/>
                <o:lock v:ext="edit" aspectratio="t"/>
              </v:shape>
              <v:shape id="_x0000_s65179" style="position:absolute;left:-4021;top:14397;width:137;height:199" coordsize="137,199" path="m2,195r10,l22,195r8,2l40,197r10,2l58,199r10,l78,197r20,-8l115,175r12,-20l135,135r2,-18l135,94,131,72,125,50,115,30,102,14,86,4,66,,54,6,46,16,42,28r,14l52,62,64,82r12,20l84,125r2,16l82,153,72,163r-12,6l46,175r-14,4l18,183,4,185r-2,2l,191r,2l2,195r,xe" fillcolor="black" stroked="f">
                <v:path arrowok="t"/>
                <o:lock v:ext="edit" aspectratio="t"/>
              </v:shape>
              <v:shape id="_x0000_s65180" style="position:absolute;left:-3908;top:14279;width:72;height:106" coordsize="72,106" path="m6,106r6,-2l18,102r4,l28,100r6,-2l42,96r8,-2l56,90r6,-6l68,76,70,66r2,-8l68,40,58,24,44,10,30,,22,,20,8r-2,8l20,24r8,8l36,42r8,8l50,60r,4l48,66r-6,4l36,72r-8,4l20,80r-8,6l4,90,2,94,,100r2,4l6,106r,xe" fillcolor="black" stroked="f">
                <v:path arrowok="t"/>
                <o:lock v:ext="edit" aspectratio="t"/>
              </v:shape>
              <v:shape id="_x0000_s65181" style="position:absolute;left:-4111;top:14359;width:375;height:489" coordsize="375,489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l6,489xe" fillcolor="black" stroked="f">
                <v:path arrowok="t"/>
                <o:lock v:ext="edit" aspectratio="t"/>
              </v:shape>
              <v:shape id="_x0000_s65182" style="position:absolute;left:-3989;top:14489;width:303;height:343" coordsize="303,343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l2,343xe" fillcolor="black" stroked="f">
                <v:path arrowok="t"/>
                <o:lock v:ext="edit" aspectratio="t"/>
              </v:shape>
              <v:shape id="_x0000_s65183" style="position:absolute;left:-3921;top:14574;width:279;height:290" coordsize="279,290" path="m2,290r25,-8l53,272,79,262r24,-12l127,236r24,-14l173,206r20,-18l209,170r16,-18l241,130r14,-22l267,84r8,-26l279,34r,-24l273,r-6,l259,4r-6,10l237,60r-22,42l189,140r-30,34l125,204,87,232,47,258,4,280r-2,2l,286r,2l2,290r,xe" fillcolor="black" stroked="f">
                <v:path arrowok="t"/>
                <o:lock v:ext="edit" aspectratio="t"/>
              </v:shape>
              <v:shape id="_x0000_s65184" style="position:absolute;left:-4061;top:14788;width:1487;height:1207" coordsize="1487,1207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l2,16xe" fillcolor="black" stroked="f">
                <v:path arrowok="t"/>
                <o:lock v:ext="edit" aspectratio="t"/>
              </v:shape>
              <v:shape id="_x0000_s65185" style="position:absolute;left:-3742;top:14487;width:1557;height:1542" coordsize="1557,1542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r,xe" fillcolor="black" stroked="f">
                <v:path arrowok="t"/>
                <o:lock v:ext="edit" aspectratio="t"/>
              </v:shape>
              <v:shape id="_x0000_s65186" style="position:absolute;left:-3700;top:15059;width:1070;height:802" coordsize="1070,802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r,xe" fillcolor="black" stroked="f">
                <v:path arrowok="t"/>
                <o:lock v:ext="edit" aspectratio="t"/>
              </v:shape>
              <v:shape id="_x0000_s65187" style="position:absolute;left:-3329;top:14600;width:1030;height:946" coordsize="1030,946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r,xe" fillcolor="black" stroked="f">
                <v:path arrowok="t"/>
                <o:lock v:ext="edit" aspectratio="t"/>
              </v:shape>
              <v:shape id="_x0000_s65188" style="position:absolute;left:-3482;top:14864;width:1064;height:918" coordsize="1064,918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r,xe" fillcolor="black" stroked="f">
                <v:path arrowok="t"/>
                <o:lock v:ext="edit" aspectratio="t"/>
              </v:shape>
              <v:shape id="_x0000_s65189" style="position:absolute;left:-3430;top:14856;width:1049;height:870" coordsize="1049,870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r,xe" fillcolor="black" stroked="f">
                <v:path arrowok="t"/>
                <o:lock v:ext="edit" aspectratio="t"/>
              </v:shape>
              <v:shape id="_x0000_s65190" style="position:absolute;left:-3610;top:15081;width:1084;height:816" coordsize="1084,816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r,xe" fillcolor="black" stroked="f">
                <v:path arrowok="t"/>
                <o:lock v:ext="edit" aspectratio="t"/>
              </v:shape>
              <v:shape id="_x0000_s65191" style="position:absolute;left:-5604;top:13329;width:1547;height:1096" coordsize="1547,1096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r,xe" fillcolor="black" stroked="f">
                <v:path arrowok="t"/>
                <o:lock v:ext="edit" aspectratio="t"/>
              </v:shape>
              <v:shape id="_x0000_s65192" style="position:absolute;left:-5620;top:13411;width:1467;height:1105" coordsize="1467,1105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l2,10xe" fillcolor="black" stroked="f">
                <v:path arrowok="t"/>
                <o:lock v:ext="edit" aspectratio="t"/>
              </v:shape>
              <v:shape id="_x0000_s65193" style="position:absolute;left:-4165;top:14365;width:104;height:165" coordsize="104,165" path="m2,165r16,-8l34,147,48,134,60,120,72,104,84,86,94,66r8,-18l104,36r,-10l102,14,96,6,88,,80,,72,2,64,8,54,24,48,42,42,62,38,82r-6,22l26,122,16,141,,157r,2l,163r,2l2,165r,xe" fillcolor="black" stroked="f">
                <v:path arrowok="t"/>
                <o:lock v:ext="edit" aspectratio="t"/>
              </v:shape>
              <v:shape id="_x0000_s65194" style="position:absolute;left:-3912;top:14221;width:174;height:198" coordsize="174,198" path="m,14l12,40,26,64,42,88r16,22l66,122r10,14l86,150r10,12l106,176r12,10l130,194r14,4l160,196r10,-14l174,166r-2,-16l164,138r-8,-12l146,116,134,106,122,96,110,86,98,78,88,68,78,60,68,52,58,44,48,36,38,28,28,18,18,10,10,,6,,2,4,,10r,4l,14xe" fillcolor="black" stroked="f">
                <v:path arrowok="t"/>
                <o:lock v:ext="edit" aspectratio="t"/>
              </v:shape>
              <v:shape id="_x0000_s65195" style="position:absolute;left:-3826;top:14516;width:122;height:186" coordsize="122,186" path="m6,186r12,-2l28,180r12,-6l50,168r8,-8l68,152r8,-8l84,134,94,120r8,-14l108,90r4,-14l118,58r4,-18l120,22,112,6,106,2,102,,96,2,90,4,74,18,62,38,56,60,50,80r-6,22l34,124,22,146,8,162r-4,6l,176r,8l6,186r,xe" fillcolor="black" stroked="f">
                <v:path arrowok="t"/>
                <o:lock v:ext="edit" aspectratio="t"/>
              </v:shape>
              <v:shape id="_x0000_s65196" style="position:absolute;left:-4285;top:14722;width:208;height:148" coordsize="208,148" path="m,12l10,22,22,32r10,8l44,48,56,58r12,6l80,72r12,8l104,88r12,10l128,106r14,10l154,124r12,8l180,140r12,8l200,148r6,-8l208,132r-2,-6l198,114,188,104,178,94,166,86,154,78,142,72,128,66,116,60,102,54,88,46,74,40,60,32,46,24,34,16,20,8,8,,4,,2,4,,8r,4l,12xe" fillcolor="black" stroked="f">
                <v:path arrowok="t"/>
                <o:lock v:ext="edit" aspectratio="t"/>
              </v:shape>
              <v:shape id="_x0000_s65197" style="position:absolute;left:-2401;top:15700;width:42;height:90" coordsize="42,90" path="m14,90l26,88r8,-6l40,74,42,62r,-18l36,28,24,14,10,2,6,,2,2,,6r,4l8,20r8,6l24,34r4,10l30,54r,12l26,76r-8,6l16,82r-2,4l12,88r2,2l14,90xe" fillcolor="black" stroked="f">
                <v:path arrowok="t"/>
                <o:lock v:ext="edit" aspectratio="t"/>
              </v:shape>
              <v:shape id="_x0000_s65198" style="position:absolute;left:-4319;top:14457;width:100;height:169" coordsize="100,169" path="m4,167l14,143,26,121,40,99,56,79,70,65,84,49,96,32r4,-18l96,4,90,,82,2,74,8,62,26,50,45,40,65,30,85r-8,20l14,125,6,147,,167r,2l2,169r,l4,167r,xe" fillcolor="black" stroked="f">
                <v:path arrowok="t"/>
                <o:lock v:ext="edit" aspectratio="t"/>
              </v:shape>
              <v:shape id="_x0000_s65199" style="position:absolute;left:-5860;top:13337;width:238;height:88" coordsize="238,88" path="m2,14r12,6l28,24r12,6l54,34r14,4l82,40r12,4l108,48r14,4l138,58r12,4l164,68r14,6l192,78r14,6l220,88r10,-4l236,74r2,-12l234,52,222,44,210,36,198,32,184,28,170,26,154,24,142,22,128,20,112,18r-16,l82,16,66,14,52,12,36,8,22,4,6,,2,,,4r,6l2,14r,xe" fillcolor="black" stroked="f">
                <v:path arrowok="t"/>
                <o:lock v:ext="edit" aspectratio="t"/>
              </v:shape>
              <v:shape id="_x0000_s65200" style="position:absolute;left:-5714;top:13124;width:140;height:247" coordsize="140,247" path="m,16l10,47,20,77r12,30l46,139r16,30l78,197r18,26l118,245r10,2l136,239r4,-12l138,217r-8,-14l122,189r-8,-14l106,163,96,149,86,137,78,123,68,111,52,85,38,59,24,30,12,4,8,,4,4,,10r,6l,16xe" fillcolor="black" stroked="f">
                <v:path arrowok="t"/>
                <o:lock v:ext="edit" aspectratio="t"/>
              </v:shape>
              <v:shape id="_x0000_s65201" style="position:absolute;left:-6157;top:13078;width:335;height:321" coordsize="335,321" path="m,10l20,28,42,48,62,68,82,86r20,21l122,127r20,20l162,165r20,20l202,205r20,20l242,245r19,18l281,283r22,20l323,321r4,l333,317r2,-8l333,303,317,281,299,261,279,241,261,221,242,201,222,181,200,163,180,143,158,125,136,107,114,89,92,70,70,52,48,36,28,18,6,,4,,,2,,6r,4l,10xe" fillcolor="black" stroked="f">
                <v:path arrowok="t"/>
                <o:lock v:ext="edit" aspectratio="t"/>
              </v:shape>
              <v:shape id="_x0000_s65202" style="position:absolute;left:-6155;top:12976;width:60;height:112" coordsize="60,112" path="m2,110l18,88,34,66,48,42,60,18r,-6l58,4,56,,50,4,36,28,22,54,12,80,,106r,2l,110r,2l2,110r,xe" fillcolor="black" stroked="f">
                <v:path arrowok="t"/>
                <o:lock v:ext="edit" aspectratio="t"/>
              </v:shape>
              <v:shape id="_x0000_s65203" style="position:absolute;left:-6103;top:12950;width:427;height:212" coordsize="427,212" path="m4,20l30,34,56,46,80,58r26,14l132,84r26,12l184,106r25,12l235,130r26,12l287,154r26,12l337,180r26,12l389,202r26,10l423,210r4,-10l427,190r-4,-8l399,168,375,154,351,140,325,128,299,116,273,106,247,94,221,84,193,74,168,64,142,54,114,44,88,34,62,22,36,12,10,,4,,2,6,,14r4,6l4,20xe" fillcolor="black" stroked="f">
                <v:path arrowok="t"/>
                <o:lock v:ext="edit" aspectratio="t"/>
              </v:shape>
              <v:shape id="_x0000_s65204" style="position:absolute;left:-5740;top:13130;width:142;height:273" coordsize="142,273" path="m16,2l4,22,,43,2,63r8,22l22,109r16,24l54,157r16,24l86,203r18,22l120,249r16,22l138,273r4,-2l142,267r,-4l134,247r-8,-16l118,215,108,199,98,185,90,169,80,155,70,139,62,127,50,113,40,97,28,79,20,63,14,45r,-19l20,10,22,6r,-4l18,,16,2r,xe" fillcolor="black" stroked="f">
                <v:path arrowok="t"/>
                <o:lock v:ext="edit" aspectratio="t"/>
              </v:shape>
              <v:shape id="_x0000_s65205" style="position:absolute;left:-4902;top:13830;width:799;height:613" coordsize="799,613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,,,,,,,,,,xe" fillcolor="black" stroked="f">
                <v:path arrowok="t"/>
                <o:lock v:ext="edit" aspectratio="t"/>
              </v:shape>
            </v:group>
            <v:shape id="_x0000_s65206" type="#_x0000_t120" style="position:absolute;left:10794;top:21372;width:340;height:342;mso-position-horizontal-relative:margin;v-text-anchor:middle" strokecolor="#00b050">
              <v:textbox style="mso-next-textbox:#_x0000_s65206" inset="0,0,0,0">
                <w:txbxContent>
                  <w:p w:rsidR="00642BF0" w:rsidRPr="0040057C" w:rsidRDefault="00642BF0" w:rsidP="002B52A5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shape id="_x0000_s65207" type="#_x0000_t120" style="position:absolute;left:9436;top:21388;width:340;height:342;mso-position-horizontal-relative:margin;v-text-anchor:middle" strokecolor="#00b050">
              <v:textbox style="mso-next-textbox:#_x0000_s65207" inset="0,0,0,0">
                <w:txbxContent>
                  <w:p w:rsidR="00642BF0" w:rsidRPr="00AF6913" w:rsidRDefault="00642BF0" w:rsidP="002B52A5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 id="_x0000_s65208" type="#_x0000_t103" style="position:absolute;left:9679;top:21031;width:228;height:454;rotation:-2123319fd;flip:y" adj="14767" strokecolor="#00b050" strokeweight=".25pt"/>
            <v:shape id="_x0000_s65209" type="#_x0000_t75" style="position:absolute;left:3932;top:19573;width:3398;height:2880;mso-position-horizontal-relative:text;mso-position-vertical-relative:text">
              <v:imagedata r:id="rId61" o:title="FP2-WB_Rectifiers_150-7cm"/>
            </v:shape>
            <v:rect id="_x0000_s65210" style="position:absolute;left:4458;top:19433;width:1880;height:175;flip:x" filled="f" fillcolor="#cff" stroked="f" strokeweight=".25pt">
              <v:fill color2="blue"/>
              <v:textbox style="mso-next-textbox:#_x0000_s65210" inset="0,0,0,0">
                <w:txbxContent>
                  <w:p w:rsidR="00642BF0" w:rsidRDefault="00642BF0" w:rsidP="002B52A5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Wallbox’s Rear Plate</w:t>
                    </w:r>
                  </w:p>
                </w:txbxContent>
              </v:textbox>
            </v:rect>
            <v:shape id="_x0000_s65211" type="#_x0000_t42" style="position:absolute;left:6887;top:20616;width:1486;height:375" adj="-12631,22810,-7166,10771,-1730,10771,-35859,-155923" filled="f" strokecolor="#ffc000" strokeweight="1.5pt">
              <v:textbox style="mso-next-textbox:#_x0000_s65211" inset="0,0,0,0">
                <w:txbxContent>
                  <w:p w:rsidR="00642BF0" w:rsidRPr="00FC3EEF" w:rsidRDefault="00642BF0" w:rsidP="002B52A5">
                    <w:pPr>
                      <w:pStyle w:val="CallOuts"/>
                      <w:jc w:val="left"/>
                    </w:pPr>
                    <w:r w:rsidRPr="00FC3EEF">
                      <w:t>H</w:t>
                    </w:r>
                    <w:r>
                      <w:t>a</w:t>
                    </w:r>
                    <w:r w:rsidRPr="00FC3EEF">
                      <w:t>ndl</w:t>
                    </w:r>
                    <w:r>
                      <w:t>e</w:t>
                    </w:r>
                    <w:r w:rsidRPr="00FC3EEF">
                      <w:t xml:space="preserve"> </w:t>
                    </w:r>
                    <w:r>
                      <w:t xml:space="preserve">in </w:t>
                    </w:r>
                    <w:proofErr w:type="spellStart"/>
                    <w:r>
                      <w:t>locked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position</w:t>
                    </w:r>
                    <w:proofErr w:type="spellEnd"/>
                  </w:p>
                </w:txbxContent>
              </v:textbox>
              <o:callout v:ext="edit" gap="5.95pt" drop="center" distance="-.15pt" length="-.1pt" minusy="t"/>
            </v:shape>
            <v:shape id="_x0000_s65212" type="#_x0000_t32" style="position:absolute;left:6211;top:19677;width:2536;height:369;flip:x" o:connectortype="straight" strokecolor="#ffc000" strokeweight="1pt"/>
            <v:shape id="_x0000_s65213" type="#_x0000_t42" style="position:absolute;left:7107;top:21560;width:1135;height:430" adj="-21162,5777,-8564,10800,-2265,10800,-45370,-161598" filled="f" strokecolor="#ffc000" strokeweight="1pt">
              <v:textbox style="mso-next-textbox:#_x0000_s65213" inset="0,0,0,0">
                <w:txbxContent>
                  <w:p w:rsidR="00642BF0" w:rsidRPr="00C20733" w:rsidRDefault="00642BF0" w:rsidP="002B52A5">
                    <w:pPr>
                      <w:pStyle w:val="CallOuts"/>
                      <w:jc w:val="left"/>
                    </w:pPr>
                    <w:r w:rsidRPr="00D0061A">
                      <w:rPr>
                        <w:i/>
                        <w:lang w:val="en-GB"/>
                      </w:rPr>
                      <w:t>Flatpack2</w:t>
                    </w:r>
                    <w:r>
                      <w:rPr>
                        <w:i/>
                        <w:lang w:val="en-GB"/>
                      </w:rPr>
                      <w:t> HE</w:t>
                    </w:r>
                    <w:r>
                      <w:rPr>
                        <w:lang w:val="en-GB"/>
                      </w:rPr>
                      <w:t xml:space="preserve"> rectifier</w:t>
                    </w:r>
                  </w:p>
                </w:txbxContent>
              </v:textbox>
              <o:callout v:ext="edit" gap="5.95pt" drop="center" distance="-.15pt" length="-.1pt"/>
            </v:shape>
            <v:group id="_x0000_s65638" style="position:absolute;left:3820;top:18571;width:8700;height:619" coordorigin="3820,18571" coordsize="8700,619">
              <v:rect id="_x0000_s65215" style="position:absolute;left:4157;top:18571;width:8363;height:619;flip:x" filled="f" stroked="f">
                <v:textbox style="mso-next-textbox:#_x0000_s65215" inset="0,0,0,0">
                  <w:txbxContent>
                    <w:p w:rsidR="00642BF0" w:rsidRPr="00D369D2" w:rsidRDefault="00642BF0" w:rsidP="002B52A5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D369D2">
                        <w:rPr>
                          <w:b/>
                          <w:lang w:val="en-US"/>
                        </w:rPr>
                        <w:t>CAUTION:</w:t>
                      </w:r>
                    </w:p>
                    <w:p w:rsidR="00642BF0" w:rsidRPr="00CC2369" w:rsidRDefault="00642BF0" w:rsidP="002B52A5">
                      <w:pPr>
                        <w:pStyle w:val="CallOuts"/>
                        <w:ind w:left="142"/>
                        <w:jc w:val="left"/>
                        <w:rPr>
                          <w:lang w:val="en-US"/>
                        </w:rPr>
                      </w:pPr>
                      <w:r w:rsidRPr="00D369D2">
                        <w:rPr>
                          <w:lang w:val="en-US"/>
                        </w:rPr>
                        <w:t xml:space="preserve">The rectifiers may be warm, but </w:t>
                      </w:r>
                      <w:r w:rsidRPr="00D369D2">
                        <w:rPr>
                          <w:b/>
                          <w:lang w:val="en-US"/>
                        </w:rPr>
                        <w:t>do not hand-carry them</w:t>
                      </w:r>
                      <w:r w:rsidRPr="00D369D2">
                        <w:rPr>
                          <w:lang w:val="en-US"/>
                        </w:rPr>
                        <w:t xml:space="preserve"> by their handles. </w:t>
                      </w:r>
                      <w:r w:rsidRPr="00D369D2">
                        <w:rPr>
                          <w:b/>
                          <w:lang w:val="en-US"/>
                        </w:rPr>
                        <w:t>Open the handles before inserting</w:t>
                      </w:r>
                      <w:r w:rsidRPr="00D369D2">
                        <w:rPr>
                          <w:lang w:val="en-US"/>
                        </w:rPr>
                        <w:t xml:space="preserve"> them into the power shelves (hot-pluggable).</w:t>
                      </w:r>
                    </w:p>
                  </w:txbxContent>
                </v:textbox>
              </v:rect>
              <v:shape id="_x0000_s65216" type="#_x0000_t75" style="position:absolute;left:3820;top:18571;width:283;height:237">
                <v:imagedata r:id="rId23" o:title="sign-warning_2"/>
              </v:shape>
            </v:group>
            <w10:anchorlock/>
          </v:group>
        </w:pict>
      </w:r>
      <w:r>
        <w:rPr>
          <w:noProof/>
          <w:lang w:val="nb-NO"/>
        </w:rPr>
        <w:pict>
          <v:rect id="_x0000_s65127" style="position:absolute;left:0;text-align:left;margin-left:49.4pt;margin-top:600.9pt;width:476.55pt;height:20.45pt;flip:x;z-index:251741696;mso-position-horizontal-relative:page;mso-position-vertical-relative:page" stroked="f" strokeweight=".25pt">
            <v:fill color2="blue"/>
            <v:textbox style="mso-next-textbox:#_x0000_s65127" inset="1mm,0,1mm,0">
              <w:txbxContent>
                <w:p w:rsidR="00642BF0" w:rsidRPr="00237CF5" w:rsidRDefault="00642BF0" w:rsidP="006D0FBB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bookmarkStart w:id="3" w:name="OpeningClosingSmartpack2Master"/>
                  <w:r w:rsidRPr="006D0FBB">
                    <w:t>Opening and Closing the Smartpack2 Master Controller</w:t>
                  </w:r>
                  <w:bookmarkEnd w:id="3"/>
                  <w:r>
                    <w:tab/>
                    <w:t>C</w:t>
                  </w:r>
                  <w:proofErr w:type="gramStart"/>
                  <w:r>
                    <w:t>:1</w:t>
                  </w:r>
                  <w:proofErr w:type="gramEnd"/>
                  <w:r>
                    <w:t>-2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5126" style="position:absolute;left:0;text-align:left;margin-left:49.4pt;margin-top:350.65pt;width:476.55pt;height:20.45pt;flip:x;z-index:251740672;mso-position-horizontal-relative:page;mso-position-vertical-relative:page" stroked="f" strokeweight=".25pt">
            <v:fill color2="blue"/>
            <v:textbox style="mso-next-textbox:#_x0000_s65126" inset="1mm,0,1mm,0">
              <w:txbxContent>
                <w:p w:rsidR="00642BF0" w:rsidRPr="00237CF5" w:rsidRDefault="00642BF0" w:rsidP="006D0FBB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 w:rsidRPr="006D0FBB">
                    <w:t xml:space="preserve">Mounting </w:t>
                  </w:r>
                  <w:r>
                    <w:t xml:space="preserve">and Removing </w:t>
                  </w:r>
                  <w:r w:rsidRPr="006D0FBB">
                    <w:t>Blind Panels</w:t>
                  </w:r>
                  <w:r>
                    <w:tab/>
                    <w:t>B</w:t>
                  </w:r>
                  <w:proofErr w:type="gramStart"/>
                  <w:r>
                    <w:t>:1</w:t>
                  </w:r>
                  <w:proofErr w:type="gramEnd"/>
                  <w:r>
                    <w:t>-2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5125" style="position:absolute;left:0;text-align:left;margin-left:49.4pt;margin-top:76.55pt;width:476.55pt;height:20.45pt;flip:x;z-index:251739648;mso-position-horizontal-relative:page;mso-position-vertical-relative:page" stroked="f" strokeweight=".25pt">
            <v:fill color2="blue"/>
            <v:textbox style="mso-next-textbox:#_x0000_s65125" inset="1mm,0,1mm,0">
              <w:txbxContent>
                <w:p w:rsidR="00642BF0" w:rsidRPr="00237CF5" w:rsidRDefault="00642BF0" w:rsidP="006D0FBB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bookmarkStart w:id="4" w:name="MountingRemovingFP2Rectifiers"/>
                  <w:r w:rsidRPr="006D0FBB">
                    <w:t>Mounting and Removing Flatpack2 Rectifiers</w:t>
                  </w:r>
                  <w:bookmarkEnd w:id="4"/>
                  <w:r>
                    <w:tab/>
                    <w:t>A</w:t>
                  </w:r>
                  <w:proofErr w:type="gramStart"/>
                  <w:r>
                    <w:t>:1</w:t>
                  </w:r>
                  <w:proofErr w:type="gramEnd"/>
                  <w:r>
                    <w:t>-3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group id="_x0000_s63163" editas="canvas" style="position:absolute;left:0;text-align:left;margin-left:34pt;margin-top:28.35pt;width:538.6pt;height:47.05pt;z-index:251702784;mso-position-horizontal-relative:page;mso-position-vertical-relative:page" coordorigin="907,4104" coordsize="10772,941">
            <v:shape id="_x0000_s63164" type="#_x0000_t75" style="position:absolute;left:907;top:4104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3165" type="#_x0000_t202" style="position:absolute;left:1215;top:4341;width:9553;height:517" filled="f" stroked="f">
              <v:textbox style="mso-next-textbox:#_x0000_s63165" inset="0,0,0,0">
                <w:txbxContent>
                  <w:p w:rsidR="00642BF0" w:rsidRPr="00284C44" w:rsidRDefault="00642BF0" w:rsidP="004E22DF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A-C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ab/>
                    </w:r>
                    <w:r w:rsidRPr="006D0FBB">
                      <w:rPr>
                        <w:lang w:val="en-US"/>
                      </w:rPr>
                      <w:t>Installing Rectifiers &amp; Opening the Controller</w:t>
                    </w:r>
                  </w:p>
                </w:txbxContent>
              </v:textbox>
            </v:shape>
            <v:shape id="_x0000_s63166" type="#_x0000_t75" style="position:absolute;left:11056;top:4104;width:602;height:941">
              <v:imagedata r:id="rId62" o:title=""/>
              <o:lock v:ext="edit" aspectratio="f"/>
            </v:shape>
            <w10:wrap anchorx="page" anchory="page"/>
            <w10:anchorlock/>
          </v:group>
        </w:pict>
      </w:r>
    </w:p>
    <w:p w:rsidR="002171FF" w:rsidRPr="00BC50D0" w:rsidRDefault="002171FF" w:rsidP="002171FF">
      <w:pPr>
        <w:rPr>
          <w:lang w:val="en-US"/>
        </w:rPr>
      </w:pPr>
    </w:p>
    <w:p w:rsidR="002171FF" w:rsidRPr="00BC50D0" w:rsidRDefault="002171FF" w:rsidP="002171FF">
      <w:pPr>
        <w:rPr>
          <w:lang w:val="en-US"/>
        </w:rPr>
      </w:pPr>
    </w:p>
    <w:p w:rsidR="008925FA" w:rsidRPr="00BC50D0" w:rsidRDefault="008925FA">
      <w:pPr>
        <w:rPr>
          <w:lang w:val="en-US"/>
        </w:rPr>
      </w:pPr>
    </w:p>
    <w:p w:rsidR="004E22DF" w:rsidRDefault="004E22DF">
      <w:pPr>
        <w:rPr>
          <w:lang w:val="en-US"/>
        </w:rPr>
      </w:pPr>
      <w:r>
        <w:rPr>
          <w:lang w:val="en-US"/>
        </w:rPr>
        <w:br w:type="page"/>
      </w:r>
    </w:p>
    <w:p w:rsidR="008925FA" w:rsidRPr="00CA63E2" w:rsidRDefault="008040BF" w:rsidP="00CA63E2">
      <w:pPr>
        <w:pStyle w:val="AnclaGrafica"/>
        <w:rPr>
          <w:noProof/>
          <w:lang w:eastAsia="en-US"/>
        </w:rPr>
      </w:pPr>
      <w:r>
        <w:rPr>
          <w:noProof/>
          <w:lang w:val="nb-NO"/>
        </w:rPr>
        <w:lastRenderedPageBreak/>
        <w:pict>
          <v:group id="_x0000_s66090" editas="canvas" style="position:absolute;left:0;text-align:left;margin-left:-62.2pt;margin-top:36.2pt;width:547.8pt;height:423.75pt;z-index:251773440" coordorigin="6914,-11717" coordsize="10956,8475">
            <o:lock v:ext="edit" aspectratio="t"/>
            <v:shape id="_x0000_s66091" type="#_x0000_t75" style="position:absolute;left:6914;top:-11717;width:10956;height:8475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6092" type="#_x0000_t32" style="position:absolute;left:10756;top:-10596;width:2293;height:401;flip:x" o:connectortype="straight" strokecolor="#00b050">
              <v:stroke startarrowwidth="narrow" startarrowlength="short"/>
            </v:shape>
            <v:shape id="_x0000_s66093" type="#_x0000_t75" style="position:absolute;left:12731;top:-9072;width:3964;height:3926;mso-position-horizontal-relative:text;mso-position-vertical-relative:text">
              <v:imagedata r:id="rId63" o:title="FP2-WB_FrontCover-Off-TopView_150-7cm"/>
            </v:shape>
            <v:shape id="_x0000_s66094" type="#_x0000_t75" style="position:absolute;left:7681;top:-10112;width:3964;height:5068;mso-position-horizontal-relative:text;mso-position-vertical-relative:text">
              <v:imagedata r:id="rId54" o:title="FP2-WB_PR-Open_150-7cm"/>
            </v:shape>
            <v:shape id="_x0000_s66095" type="#_x0000_t42" style="position:absolute;left:10043;top:-11093;width:1653;height:342" adj="-6730,63853,-4874,10800,-745,10800,-63010,-380526" filled="f" strokecolor="#e36c0a" strokeweight="1pt">
              <v:textbox style="mso-next-textbox:#_x0000_s66095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Top Cable Entries</w:t>
                    </w:r>
                  </w:p>
                  <w:p w:rsidR="00642BF0" w:rsidRPr="003C292A" w:rsidRDefault="00642BF0" w:rsidP="004B362C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PG29 x2 and PG21 x12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096" type="#_x0000_t42" style="position:absolute;left:8303;top:-10552;width:763;height:384" adj="-8153,96188,-6002,10800,-1614,10800,-153040,-287550" filled="f" strokecolor="#e36c0a" strokeweight="1pt">
              <v:textbox style="mso-next-textbox:#_x0000_s66096" inset="0,0,0,0">
                <w:txbxContent>
                  <w:p w:rsidR="00642BF0" w:rsidRPr="00A73371" w:rsidRDefault="00642BF0" w:rsidP="004B362C">
                    <w:pPr>
                      <w:pStyle w:val="CallOuts"/>
                      <w:jc w:val="left"/>
                      <w:rPr>
                        <w:lang w:val="fr-FR"/>
                      </w:rPr>
                    </w:pPr>
                    <w:r w:rsidRPr="00A73371">
                      <w:rPr>
                        <w:lang w:val="fr-FR"/>
                      </w:rPr>
                      <w:t xml:space="preserve">AC Mains </w:t>
                    </w:r>
                    <w:proofErr w:type="spellStart"/>
                    <w:r w:rsidRPr="00A73371">
                      <w:rPr>
                        <w:lang w:val="fr-FR"/>
                      </w:rPr>
                      <w:t>M</w:t>
                    </w:r>
                    <w:r>
                      <w:rPr>
                        <w:lang w:val="fr-FR"/>
                      </w:rPr>
                      <w:t>CBs</w:t>
                    </w:r>
                    <w:proofErr w:type="spellEnd"/>
                  </w:p>
                </w:txbxContent>
              </v:textbox>
              <o:callout v:ext="edit" gap="2.85pt" drop="center" distance="-.15pt" length="-.1pt" minusy="t"/>
            </v:shape>
            <v:shape id="_x0000_s66097" type="#_x0000_t42" style="position:absolute;left:7997;top:-11093;width:855;height:384" adj="34434,106594,27663,10800,23040,10800,-89962,-259481" filled="f" strokecolor="#e36c0a" strokeweight="1pt">
              <v:textbox style="mso-next-textbox:#_x0000_s66097" inset="0,0,0,0">
                <w:txbxContent>
                  <w:p w:rsidR="00642BF0" w:rsidRPr="003F1D04" w:rsidRDefault="00642BF0" w:rsidP="004B362C">
                    <w:pPr>
                      <w:pStyle w:val="CallOuts"/>
                      <w:jc w:val="right"/>
                    </w:pPr>
                    <w:r w:rsidRPr="003F1D04">
                      <w:t>DC Output</w:t>
                    </w:r>
                    <w:r w:rsidRPr="003F1D04">
                      <w:br/>
                      <w:t xml:space="preserve">Bulk </w:t>
                    </w:r>
                    <w:proofErr w:type="spellStart"/>
                    <w:r w:rsidRPr="003F1D04">
                      <w:t>Feed</w:t>
                    </w:r>
                    <w:proofErr w:type="spellEnd"/>
                  </w:p>
                </w:txbxContent>
              </v:textbox>
              <o:callout v:ext="edit" gap="2.85pt" drop="center" distance="-.15pt" length="-.1pt" minusx="t" minusy="t"/>
            </v:shape>
            <v:group id="_x0000_s66098" style="position:absolute;left:8189;top:-9776;width:4358;height:3166" coordorigin="8189,-9776" coordsize="4358,3166">
              <v:shape id="_x0000_s66099" type="#_x0000_t42" style="position:absolute;left:10894;top:-7066;width:1653;height:456" adj="-18503,-7532,-2849,10800,-745,10800,-53249,-390221" filled="f" strokecolor="#e36c0a [2409]" strokeweight="1pt">
                <v:textbox style="mso-next-textbox:#_x0000_s66099" inset="0,0,0,0">
                  <w:txbxContent>
                    <w:p w:rsidR="00642BF0" w:rsidRDefault="00642BF0" w:rsidP="004B362C">
                      <w:pPr>
                        <w:pStyle w:val="DwgTxt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Chassis Earth </w:t>
                      </w:r>
                      <w:r>
                        <w:rPr>
                          <w:lang w:val="en-GB"/>
                        </w:rPr>
                        <w:br/>
                        <w:t>Connection Screws (PE)</w:t>
                      </w:r>
                    </w:p>
                    <w:p w:rsidR="00642BF0" w:rsidRPr="003C292A" w:rsidRDefault="00642BF0" w:rsidP="004B362C">
                      <w:pPr>
                        <w:pStyle w:val="DwgTxt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M5 x2</w:t>
                      </w:r>
                    </w:p>
                  </w:txbxContent>
                </v:textbox>
                <o:callout v:ext="edit" gap="2.85pt" drop="center" distance="-.15pt" length="-.1pt"/>
              </v:shape>
              <v:shape id="_x0000_s66100" type="#_x0000_t32" style="position:absolute;left:8189;top:-9776;width:2493;height:2949" o:connectortype="straight" strokecolor="#e36c0a [2409]" strokeweight="1pt"/>
              <v:shape id="_x0000_s66101" type="#_x0000_t32" style="position:absolute;left:8459;top:-7568;width:1026;height:342" o:connectortype="straight" strokecolor="#fbd4b4 [1305]" strokeweight="1pt">
                <v:stroke dashstyle="longDash"/>
              </v:shape>
            </v:group>
            <v:shape id="_x0000_s66102" type="#_x0000_t42" style="position:absolute;left:11607;top:-9039;width:633;height:460" adj="-31462,-31649,-23443,10800,-1945,10800,-138301,-417866" filled="f" strokecolor="#e36c0a [2409]" strokeweight="1pt">
              <v:textbox style="mso-next-textbox:#_x0000_s66102" inset="0,0,0,0">
                <w:txbxContent>
                  <w:p w:rsidR="00642BF0" w:rsidRPr="003C292A" w:rsidRDefault="00642BF0" w:rsidP="004B362C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Cable fastening tabs</w:t>
                    </w:r>
                  </w:p>
                </w:txbxContent>
              </v:textbox>
              <o:callout v:ext="edit" gap="2.85pt" drop="center" distance="-.15pt" length="-.1pt"/>
            </v:shape>
            <v:shape id="_x0000_s66103" type="#_x0000_t42" style="position:absolute;left:10371;top:-6467;width:1653;height:342" adj="-2313,-28926,-1816,10800,-745,10800,-69870,-407811" filled="f" strokecolor="#e36c0a" strokeweight="1pt">
              <v:textbox style="mso-next-textbox:#_x0000_s66103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Bottom Cable Entries</w:t>
                    </w:r>
                  </w:p>
                  <w:p w:rsidR="00642BF0" w:rsidRPr="003C292A" w:rsidRDefault="00642BF0" w:rsidP="004B362C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PG29 x2 and PG21 x12</w:t>
                    </w:r>
                  </w:p>
                </w:txbxContent>
              </v:textbox>
              <o:callout v:ext="edit" gap="2.85pt" drop="center" distance="-.15pt" length="-.1pt"/>
            </v:shape>
            <v:shape id="_x0000_s66104" type="#_x0000_t32" style="position:absolute;left:10640;top:-8807;width:285;height:228;flip:x" o:connectortype="straight" strokecolor="#e36c0a [2409]" strokeweight="1pt"/>
            <v:rect id="_x0000_s66105" style="position:absolute;left:9816;top:-10195;width:1880;height:175;flip:x" filled="f" fillcolor="#cff" stroked="f" strokeweight=".25pt">
              <v:fill color2="blue"/>
              <v:textbox style="mso-next-textbox:#_x0000_s66105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</w:pPr>
                    <w:r>
                      <w:t xml:space="preserve">Wallbox’s </w:t>
                    </w:r>
                    <w:proofErr w:type="spellStart"/>
                    <w:r>
                      <w:t>Rear</w:t>
                    </w:r>
                    <w:proofErr w:type="spellEnd"/>
                    <w:r>
                      <w:t xml:space="preserve"> Plate</w:t>
                    </w:r>
                  </w:p>
                </w:txbxContent>
              </v:textbox>
            </v:rect>
            <v:shape id="_x0000_s66106" type="#_x0000_t19" style="position:absolute;left:14641;top:-9807;width:425;height:184;rotation:-370650fd;flip:x y" coordsize="26896,38677" adj="-3423858,6828370,5296,17077" path="wr-16304,-4523,26896,38677,18522,,,38018nfewr-16304,-4523,26896,38677,18522,,,38018l5296,17077nsxe" strokecolor="#00b050">
              <v:stroke startarrowwidth="narrow" endarrow="block" endarrowwidth="narrow"/>
              <v:path o:connectlocs="18522,0;0,38018;5296,17077"/>
            </v:shape>
            <v:shape id="_x0000_s66107" type="#_x0000_t120" style="position:absolute;left:14926;top:-11212;width:340;height:342;mso-position-horizontal-relative:margin;v-text-anchor:middle" filled="f" strokecolor="#00b050">
              <v:textbox style="mso-next-textbox:#_x0000_s66107" inset="0,0,0,0">
                <w:txbxContent>
                  <w:p w:rsidR="00642BF0" w:rsidRPr="0040057C" w:rsidRDefault="00642BF0" w:rsidP="004B362C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 id="_x0000_s66108" type="#_x0000_t19" style="position:absolute;left:14697;top:-9137;width:425;height:184;rotation:-370650fd;flip:x y" coordsize="26896,38677" adj="-3423858,6828370,5296,17077" path="wr-16304,-4523,26896,38677,18522,,,38018nfewr-16304,-4523,26896,38677,18522,,,38018l5296,17077nsxe" strokecolor="#00b050">
              <v:stroke startarrowwidth="narrow" endarrow="block" endarrowwidth="narrow"/>
              <v:path o:connectlocs="18522,0;0,38018;5296,17077"/>
            </v:shape>
            <v:oval id="_x0000_s66109" style="position:absolute;left:12330;top:-11531;width:4908;height:6385" filled="f" strokecolor="#00b050"/>
            <v:shape id="_x0000_s66110" type="#_x0000_t75" style="position:absolute;left:13449;top:-9958;width:2394;height:1019">
              <v:imagedata r:id="rId64" o:title="3D-FPC_OpenTop-PG-Exploded_150-4cm" cropbottom="35495f"/>
            </v:shape>
            <v:shape id="_x0000_s66111" type="#_x0000_t32" style="position:absolute;left:15048;top:-8993;width:39;height:794" o:connectortype="straight" strokecolor="#e36c0a" strokeweight="1.5pt">
              <v:stroke dashstyle="dash" endarrow="block" endarrowlength="long"/>
            </v:shape>
            <v:shape id="_x0000_s66112" type="#_x0000_t32" style="position:absolute;left:14909;top:-10298;width:39;height:397" o:connectortype="straight" strokecolor="#e36c0a" strokeweight="1.5pt">
              <v:stroke dashstyle="dash" endarrow="block" endarrowlength="long"/>
            </v:shape>
            <v:shape id="_x0000_s66113" type="#_x0000_t32" style="position:absolute;left:14971;top:-9679;width:15;height:362" o:connectortype="straight" strokecolor="#e36c0a" strokeweight="1.5pt">
              <v:stroke dashstyle="dash" endarrowwidth="narrow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66114" type="#_x0000_t22" style="position:absolute;left:14725;top:-11369;width:113;height:1020;rotation:-34538744fd;flip:x" adj="1046" fillcolor="#0070c0" strokecolor="#0070c0"/>
            <v:shape id="_x0000_s66115" type="#_x0000_t75" style="position:absolute;left:15388;top:-9155;width:794;height:209;rotation:449381fd">
              <v:imagedata r:id="rId65" o:title="adjustable-wrench_150-2cm" chromakey="white"/>
            </v:shape>
            <v:shape id="_x0000_s66116" type="#_x0000_t19" style="position:absolute;left:14870;top:-9128;width:459;height:189;rotation:11417486fd;flip:x y" coordsize="28994,39928" adj="-3804274,7210106,7394,18328" path="wr-14206,-3272,28994,39928,18825,,,38623nfewr-14206,-3272,28994,39928,18825,,,38623l7394,18328nsxe" strokecolor="#00b050">
              <v:stroke startarrowwidth="narrow" endarrow="block" endarrowwidth="narrow"/>
              <v:path o:connectlocs="18825,0;0,38623;7394,18328"/>
            </v:shape>
            <v:rect id="_x0000_s66117" style="position:absolute;left:15140;top:-8946;width:283;height:167;rotation:345863fd;flip:x" filled="f" fillcolor="#cff" stroked="f" strokeweight=".25pt">
              <v:fill color2="blue"/>
              <v:textbox style="mso-next-textbox:#_x0000_s66117" inset="0,0,0,0">
                <w:txbxContent>
                  <w:p w:rsidR="00642BF0" w:rsidRPr="00695EDC" w:rsidRDefault="00642BF0" w:rsidP="004B362C">
                    <w:pPr>
                      <w:pStyle w:val="DwgTxt6"/>
                      <w:rPr>
                        <w:color w:val="00B050"/>
                      </w:rPr>
                    </w:pPr>
                    <w:proofErr w:type="spellStart"/>
                    <w:proofErr w:type="gramStart"/>
                    <w:r w:rsidRPr="00695EDC">
                      <w:rPr>
                        <w:color w:val="00B050"/>
                      </w:rPr>
                      <w:t>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6118" type="#_x0000_t120" style="position:absolute;left:15838;top:-9388;width:340;height:342;mso-position-horizontal-relative:margin;v-text-anchor:middle" filled="f" strokecolor="#00b050">
              <v:textbox style="mso-next-textbox:#_x0000_s66118" inset="0,0,0,0">
                <w:txbxContent>
                  <w:p w:rsidR="00642BF0" w:rsidRPr="0040057C" w:rsidRDefault="00642BF0" w:rsidP="004B362C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shape id="_x0000_s66119" type="#_x0000_t66" style="position:absolute;left:14686;top:-10904;width:624;height:144;rotation:7161663fd;flip:y" adj="3647,5961" strokecolor="#00b050" strokeweight=".25pt"/>
            <v:rect id="_x0000_s66120" style="position:absolute;left:15283;top:-11041;width:1182;height:285;flip:x" filled="f" fillcolor="#cff" stroked="f" strokeweight=".25pt">
              <v:fill color2="blue"/>
              <v:textbox style="mso-next-textbox:#_x0000_s66120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</w:pPr>
                    <w:proofErr w:type="spellStart"/>
                    <w:r>
                      <w:t>Insert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cable</w:t>
                    </w:r>
                    <w:proofErr w:type="spellEnd"/>
                  </w:p>
                  <w:p w:rsidR="00642BF0" w:rsidRPr="009341DA" w:rsidRDefault="00642BF0" w:rsidP="004B362C">
                    <w:pPr>
                      <w:pStyle w:val="DwgTxt6"/>
                    </w:pPr>
                  </w:p>
                </w:txbxContent>
              </v:textbox>
            </v:rect>
            <v:shape id="_x0000_s66121" type="#_x0000_t75" style="position:absolute;left:15332;top:-9825;width:794;height:209;rotation:449381fd">
              <v:imagedata r:id="rId65" o:title="adjustable-wrench_150-2cm" chromakey="white"/>
            </v:shape>
            <v:shape id="_x0000_s66122" type="#_x0000_t19" style="position:absolute;left:14814;top:-9798;width:459;height:189;rotation:11417486fd;flip:x y" coordsize="28994,39928" adj="-3804274,7210106,7394,18328" path="wr-14206,-3272,28994,39928,18825,,,38623nfewr-14206,-3272,28994,39928,18825,,,38623l7394,18328nsxe" strokecolor="#00b050">
              <v:stroke startarrowwidth="narrow" endarrow="block" endarrowwidth="narrow"/>
              <v:path o:connectlocs="18825,0;0,38623;7394,18328"/>
            </v:shape>
            <v:rect id="_x0000_s66123" style="position:absolute;left:15140;top:-9616;width:283;height:167;rotation:345863fd;flip:x" filled="f" fillcolor="#cff" stroked="f" strokeweight=".25pt">
              <v:fill color2="blue"/>
              <v:textbox style="mso-next-textbox:#_x0000_s66123" inset="0,0,0,0">
                <w:txbxContent>
                  <w:p w:rsidR="00642BF0" w:rsidRPr="00695EDC" w:rsidRDefault="00642BF0" w:rsidP="004B362C">
                    <w:pPr>
                      <w:pStyle w:val="DwgTxt6"/>
                      <w:rPr>
                        <w:color w:val="00B050"/>
                      </w:rPr>
                    </w:pPr>
                    <w:proofErr w:type="spellStart"/>
                    <w:proofErr w:type="gramStart"/>
                    <w:r w:rsidRPr="00695EDC">
                      <w:rPr>
                        <w:color w:val="00B050"/>
                      </w:rPr>
                      <w:t>cw</w:t>
                    </w:r>
                    <w:proofErr w:type="spellEnd"/>
                    <w:proofErr w:type="gramEnd"/>
                  </w:p>
                </w:txbxContent>
              </v:textbox>
            </v:rect>
            <v:shape id="_x0000_s66124" type="#_x0000_t120" style="position:absolute;left:15782;top:-10058;width:340;height:342;mso-position-horizontal-relative:margin;v-text-anchor:middle" filled="f" strokecolor="#00b050">
              <v:textbox style="mso-next-textbox:#_x0000_s66124" inset="0,0,0,0">
                <w:txbxContent>
                  <w:p w:rsidR="00642BF0" w:rsidRPr="0040057C" w:rsidRDefault="00642BF0" w:rsidP="004B362C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4</w:t>
                    </w:r>
                  </w:p>
                </w:txbxContent>
              </v:textbox>
            </v:shape>
            <v:rect id="_x0000_s66125" style="position:absolute;left:16237;top:-9365;width:768;height:341;flip:x" filled="f" fillcolor="#cff" stroked="f" strokeweight=".25pt">
              <v:fill color2="blue"/>
              <v:textbox style="mso-next-textbox:#_x0000_s66125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</w:pPr>
                    <w:r>
                      <w:t>AW</w:t>
                    </w:r>
                  </w:p>
                  <w:p w:rsidR="00642BF0" w:rsidRPr="00396E6B" w:rsidRDefault="00642BF0" w:rsidP="004B362C">
                    <w:pPr>
                      <w:pStyle w:val="DwgTxt6"/>
                    </w:pPr>
                    <w:r>
                      <w:t>(T5)</w:t>
                    </w:r>
                  </w:p>
                </w:txbxContent>
              </v:textbox>
            </v:rect>
            <v:rect id="_x0000_s66126" style="position:absolute;left:16178;top:-9987;width:768;height:341;flip:x" filled="f" fillcolor="#cff" stroked="f" strokeweight=".25pt">
              <v:fill color2="blue"/>
              <v:textbox style="mso-next-textbox:#_x0000_s66126" inset="0,0,0,0">
                <w:txbxContent>
                  <w:p w:rsidR="00642BF0" w:rsidRDefault="00642BF0" w:rsidP="004B362C">
                    <w:pPr>
                      <w:pStyle w:val="CallOuts"/>
                      <w:jc w:val="left"/>
                    </w:pPr>
                    <w:r>
                      <w:t>AW</w:t>
                    </w:r>
                  </w:p>
                  <w:p w:rsidR="00642BF0" w:rsidRPr="00396E6B" w:rsidRDefault="00642BF0" w:rsidP="004B362C">
                    <w:pPr>
                      <w:pStyle w:val="DwgTxt6"/>
                    </w:pPr>
                    <w:r>
                      <w:t>(T5)</w:t>
                    </w:r>
                  </w:p>
                </w:txbxContent>
              </v:textbox>
            </v:rect>
            <v:shape id="_x0000_s66127" type="#_x0000_t42" style="position:absolute;left:13242;top:-10417;width:741;height:313" adj="45911,80534,28100,10765,23262,10765,-102986,-549454" filled="f" strokecolor="#00b050" strokeweight="1pt">
              <v:textbox style="mso-next-textbox:#_x0000_s66127" inset="0,0,0,0">
                <w:txbxContent>
                  <w:p w:rsidR="00642BF0" w:rsidRPr="003C292A" w:rsidRDefault="00642BF0" w:rsidP="004B362C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PG </w:t>
                    </w:r>
                    <w:r>
                      <w:rPr>
                        <w:lang w:val="en-GB"/>
                      </w:rPr>
                      <w:br/>
                      <w:t>cable gland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128" type="#_x0000_t120" style="position:absolute;left:16044;top:-8540;width:340;height:342;mso-position-horizontal-relative:margin;v-text-anchor:middle" filled="f" strokecolor="#00b050">
              <v:textbox style="mso-next-textbox:#_x0000_s66128" inset="0,0,0,0">
                <w:txbxContent>
                  <w:p w:rsidR="00642BF0" w:rsidRPr="0040057C" w:rsidRDefault="00642BF0" w:rsidP="004B362C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rect id="_x0000_s66129" style="position:absolute;left:16384;top:-8521;width:1252;height:628;flip:x" filled="f" fillcolor="#cff" stroked="f" strokeweight=".25pt">
              <v:fill color2="blue"/>
              <v:textbox style="mso-next-textbox:#_x0000_s66129" inset="0,0,0,0">
                <w:txbxContent>
                  <w:p w:rsidR="00642BF0" w:rsidRPr="004B362C" w:rsidRDefault="00642BF0" w:rsidP="004B362C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B362C">
                      <w:rPr>
                        <w:lang w:val="en-US"/>
                      </w:rPr>
                      <w:t>Twist off and remove knockout plate</w:t>
                    </w:r>
                  </w:p>
                </w:txbxContent>
              </v:textbox>
            </v:rect>
            <v:shape id="_x0000_s66130" type="#_x0000_t19" style="position:absolute;left:15524;top:-8537;width:380;height:411;rotation:90;flip:x y" coordsize="21600,34185" adj="-2336644,5806840,,12591" path="wr-21600,-9009,21600,34191,17551,,526,34185nfewr-21600,-9009,21600,34191,17551,,526,34185l,12591nsxe" strokecolor="#e36c0a">
              <v:stroke startarrowwidth="narrow" endarrow="block"/>
              <v:path o:connectlocs="17551,0;526,34185;0,12591"/>
            </v:shape>
            <v:group id="_x0000_s66131" style="position:absolute;left:15290;top:-8721;width:850;height:659;rotation:-145155423fd" coordorigin="-6157,12950" coordsize="3972,3079">
              <o:lock v:ext="edit" aspectratio="t"/>
              <v:shape id="_x0000_s66132" style="position:absolute;left:-4319;top:14241;width:2104;height:1754" coordsize="2104,1754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<v:path arrowok="t"/>
                <o:lock v:ext="edit" aspectratio="t"/>
              </v:shape>
              <v:shape id="_x0000_s66133" style="position:absolute;left:-6153;top:12970;width:2064;height:1529" coordsize="2064,1529" path="m54,l,116,281,363r268,68l1998,1529r4,-2l2012,1521r12,-10l2038,1497r14,-16l2060,1465r4,-20l2058,1425,557,383,429,162,54,xe" stroked="f">
                <v:path arrowok="t"/>
                <o:lock v:ext="edit" aspectratio="t"/>
              </v:shape>
              <v:shape id="_x0000_s66134" style="position:absolute;left:-4333;top:14209;width:443;height:507" coordsize="443,507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r,xe" fillcolor="black" stroked="f">
                <v:path arrowok="t"/>
                <o:lock v:ext="edit" aspectratio="t"/>
              </v:shape>
              <v:shape id="_x0000_s66135" style="position:absolute;left:-4211;top:14604;width:156;height:140" coordsize="156,140" path="m2,118r16,10l34,136r16,4l68,140r18,-2l104,132r16,-8l134,112,146,96r8,-16l156,60,154,42,150,24,140,10,126,,110,2r-8,8l96,20,94,30r,12l102,56r8,12l112,78,102,94r-10,8l82,110r-14,4l56,116r-14,2l30,118,16,114,4,110r-2,l,112r,4l2,118r,xe" fillcolor="black" stroked="f">
                <v:path arrowok="t"/>
                <o:lock v:ext="edit" aspectratio="t"/>
              </v:shape>
              <v:shape id="_x0000_s66136" style="position:absolute;left:-4021;top:14397;width:137;height:199" coordsize="137,199" path="m2,195r10,l22,195r8,2l40,197r10,2l58,199r10,l78,197r20,-8l115,175r12,-20l135,135r2,-18l135,94,131,72,125,50,115,30,102,14,86,4,66,,54,6,46,16,42,28r,14l52,62,64,82r12,20l84,125r2,16l82,153,72,163r-12,6l46,175r-14,4l18,183,4,185r-2,2l,191r,2l2,195r,xe" fillcolor="black" stroked="f">
                <v:path arrowok="t"/>
                <o:lock v:ext="edit" aspectratio="t"/>
              </v:shape>
              <v:shape id="_x0000_s66137" style="position:absolute;left:-3908;top:14279;width:72;height:106" coordsize="72,106" path="m6,106r6,-2l18,102r4,l28,100r6,-2l42,96r8,-2l56,90r6,-6l68,76,70,66r2,-8l68,40,58,24,44,10,30,,22,,20,8r-2,8l20,24r8,8l36,42r8,8l50,60r,4l48,66r-6,4l36,72r-8,4l20,80r-8,6l4,90,2,94,,100r2,4l6,106r,xe" fillcolor="black" stroked="f">
                <v:path arrowok="t"/>
                <o:lock v:ext="edit" aspectratio="t"/>
              </v:shape>
              <v:shape id="_x0000_s66138" style="position:absolute;left:-4111;top:14359;width:375;height:489" coordsize="375,489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l6,489xe" fillcolor="black" stroked="f">
                <v:path arrowok="t"/>
                <o:lock v:ext="edit" aspectratio="t"/>
              </v:shape>
              <v:shape id="_x0000_s66139" style="position:absolute;left:-3989;top:14489;width:303;height:343" coordsize="303,343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l2,343xe" fillcolor="black" stroked="f">
                <v:path arrowok="t"/>
                <o:lock v:ext="edit" aspectratio="t"/>
              </v:shape>
              <v:shape id="_x0000_s66140" style="position:absolute;left:-3921;top:14574;width:279;height:290" coordsize="279,290" path="m2,290r25,-8l53,272,79,262r24,-12l127,236r24,-14l173,206r20,-18l209,170r16,-18l241,130r14,-22l267,84r8,-26l279,34r,-24l273,r-6,l259,4r-6,10l237,60r-22,42l189,140r-30,34l125,204,87,232,47,258,4,280r-2,2l,286r,2l2,290r,xe" fillcolor="black" stroked="f">
                <v:path arrowok="t"/>
                <o:lock v:ext="edit" aspectratio="t"/>
              </v:shape>
              <v:shape id="_x0000_s66141" style="position:absolute;left:-4061;top:14788;width:1487;height:1207" coordsize="1487,1207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l2,16xe" fillcolor="black" stroked="f">
                <v:path arrowok="t"/>
                <o:lock v:ext="edit" aspectratio="t"/>
              </v:shape>
              <v:shape id="_x0000_s66142" style="position:absolute;left:-3742;top:14487;width:1557;height:1542" coordsize="1557,1542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r,xe" fillcolor="black" stroked="f">
                <v:path arrowok="t"/>
                <o:lock v:ext="edit" aspectratio="t"/>
              </v:shape>
              <v:shape id="_x0000_s66143" style="position:absolute;left:-3700;top:15059;width:1070;height:802" coordsize="1070,802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r,xe" fillcolor="black" stroked="f">
                <v:path arrowok="t"/>
                <o:lock v:ext="edit" aspectratio="t"/>
              </v:shape>
              <v:shape id="_x0000_s66144" style="position:absolute;left:-3329;top:14600;width:1030;height:946" coordsize="1030,946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r,xe" fillcolor="black" stroked="f">
                <v:path arrowok="t"/>
                <o:lock v:ext="edit" aspectratio="t"/>
              </v:shape>
              <v:shape id="_x0000_s66145" style="position:absolute;left:-3482;top:14864;width:1064;height:918" coordsize="1064,918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r,xe" fillcolor="black" stroked="f">
                <v:path arrowok="t"/>
                <o:lock v:ext="edit" aspectratio="t"/>
              </v:shape>
              <v:shape id="_x0000_s66146" style="position:absolute;left:-3430;top:14856;width:1049;height:870" coordsize="1049,870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r,xe" fillcolor="black" stroked="f">
                <v:path arrowok="t"/>
                <o:lock v:ext="edit" aspectratio="t"/>
              </v:shape>
              <v:shape id="_x0000_s66147" style="position:absolute;left:-3610;top:15081;width:1084;height:816" coordsize="1084,816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r,xe" fillcolor="black" stroked="f">
                <v:path arrowok="t"/>
                <o:lock v:ext="edit" aspectratio="t"/>
              </v:shape>
              <v:shape id="_x0000_s66148" style="position:absolute;left:-5604;top:13329;width:1547;height:1096" coordsize="1547,1096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r,xe" fillcolor="black" stroked="f">
                <v:path arrowok="t"/>
                <o:lock v:ext="edit" aspectratio="t"/>
              </v:shape>
              <v:shape id="_x0000_s66149" style="position:absolute;left:-5620;top:13411;width:1467;height:1105" coordsize="1467,1105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l2,10xe" fillcolor="black" stroked="f">
                <v:path arrowok="t"/>
                <o:lock v:ext="edit" aspectratio="t"/>
              </v:shape>
              <v:shape id="_x0000_s66150" style="position:absolute;left:-4165;top:14365;width:104;height:165" coordsize="104,165" path="m2,165r16,-8l34,147,48,134,60,120,72,104,84,86,94,66r8,-18l104,36r,-10l102,14,96,6,88,,80,,72,2,64,8,54,24,48,42,42,62,38,82r-6,22l26,122,16,141,,157r,2l,163r,2l2,165r,xe" fillcolor="black" stroked="f">
                <v:path arrowok="t"/>
                <o:lock v:ext="edit" aspectratio="t"/>
              </v:shape>
              <v:shape id="_x0000_s66151" style="position:absolute;left:-3912;top:14221;width:174;height:198" coordsize="174,198" path="m,14l12,40,26,64,42,88r16,22l66,122r10,14l86,150r10,12l106,176r12,10l130,194r14,4l160,196r10,-14l174,166r-2,-16l164,138r-8,-12l146,116,134,106,122,96,110,86,98,78,88,68,78,60,68,52,58,44,48,36,38,28,28,18,18,10,10,,6,,2,4,,10r,4l,14xe" fillcolor="black" stroked="f">
                <v:path arrowok="t"/>
                <o:lock v:ext="edit" aspectratio="t"/>
              </v:shape>
              <v:shape id="_x0000_s66152" style="position:absolute;left:-3826;top:14516;width:122;height:186" coordsize="122,186" path="m6,186r12,-2l28,180r12,-6l50,168r8,-8l68,152r8,-8l84,134,94,120r8,-14l108,90r4,-14l118,58r4,-18l120,22,112,6,106,2,102,,96,2,90,4,74,18,62,38,56,60,50,80r-6,22l34,124,22,146,8,162r-4,6l,176r,8l6,186r,xe" fillcolor="black" stroked="f">
                <v:path arrowok="t"/>
                <o:lock v:ext="edit" aspectratio="t"/>
              </v:shape>
              <v:shape id="_x0000_s66153" style="position:absolute;left:-4285;top:14722;width:208;height:148" coordsize="208,148" path="m,12l10,22,22,32r10,8l44,48,56,58r12,6l80,72r12,8l104,88r12,10l128,106r14,10l154,124r12,8l180,140r12,8l200,148r6,-8l208,132r-2,-6l198,114,188,104,178,94,166,86,154,78,142,72,128,66,116,60,102,54,88,46,74,40,60,32,46,24,34,16,20,8,8,,4,,2,4,,8r,4l,12xe" fillcolor="black" stroked="f">
                <v:path arrowok="t"/>
                <o:lock v:ext="edit" aspectratio="t"/>
              </v:shape>
              <v:shape id="_x0000_s66154" style="position:absolute;left:-2401;top:15700;width:42;height:90" coordsize="42,90" path="m14,90l26,88r8,-6l40,74,42,62r,-18l36,28,24,14,10,2,6,,2,2,,6r,4l8,20r8,6l24,34r4,10l30,54r,12l26,76r-8,6l16,82r-2,4l12,88r2,2l14,90xe" fillcolor="black" stroked="f">
                <v:path arrowok="t"/>
                <o:lock v:ext="edit" aspectratio="t"/>
              </v:shape>
              <v:shape id="_x0000_s66155" style="position:absolute;left:-4319;top:14457;width:100;height:169" coordsize="100,169" path="m4,167l14,143,26,121,40,99,56,79,70,65,84,49,96,32r4,-18l96,4,90,,82,2,74,8,62,26,50,45,40,65,30,85r-8,20l14,125,6,147,,167r,2l2,169r,l4,167r,xe" fillcolor="black" stroked="f">
                <v:path arrowok="t"/>
                <o:lock v:ext="edit" aspectratio="t"/>
              </v:shape>
              <v:shape id="_x0000_s66156" style="position:absolute;left:-5860;top:13337;width:238;height:88" coordsize="238,88" path="m2,14r12,6l28,24r12,6l54,34r14,4l82,40r12,4l108,48r14,4l138,58r12,4l164,68r14,6l192,78r14,6l220,88r10,-4l236,74r2,-12l234,52,222,44,210,36,198,32,184,28,170,26,154,24,142,22,128,20,112,18r-16,l82,16,66,14,52,12,36,8,22,4,6,,2,,,4r,6l2,14r,xe" fillcolor="black" stroked="f">
                <v:path arrowok="t"/>
                <o:lock v:ext="edit" aspectratio="t"/>
              </v:shape>
              <v:shape id="_x0000_s66157" style="position:absolute;left:-5714;top:13124;width:140;height:247" coordsize="140,247" path="m,16l10,47,20,77r12,30l46,139r16,30l78,197r18,26l118,245r10,2l136,239r4,-12l138,217r-8,-14l122,189r-8,-14l106,163,96,149,86,137,78,123,68,111,52,85,38,59,24,30,12,4,8,,4,4,,10r,6l,16xe" fillcolor="black" stroked="f">
                <v:path arrowok="t"/>
                <o:lock v:ext="edit" aspectratio="t"/>
              </v:shape>
              <v:shape id="_x0000_s66158" style="position:absolute;left:-6157;top:13078;width:335;height:321" coordsize="335,321" path="m,10l20,28,42,48,62,68,82,86r20,21l122,127r20,20l162,165r20,20l202,205r20,20l242,245r19,18l281,283r22,20l323,321r4,l333,317r2,-8l333,303,317,281,299,261,279,241,261,221,242,201,222,181,200,163,180,143,158,125,136,107,114,89,92,70,70,52,48,36,28,18,6,,4,,,2,,6r,4l,10xe" fillcolor="black" stroked="f">
                <v:path arrowok="t"/>
                <o:lock v:ext="edit" aspectratio="t"/>
              </v:shape>
              <v:shape id="_x0000_s66159" style="position:absolute;left:-6155;top:12976;width:60;height:112" coordsize="60,112" path="m2,110l18,88,34,66,48,42,60,18r,-6l58,4,56,,50,4,36,28,22,54,12,80,,106r,2l,110r,2l2,110r,xe" fillcolor="black" stroked="f">
                <v:path arrowok="t"/>
                <o:lock v:ext="edit" aspectratio="t"/>
              </v:shape>
              <v:shape id="_x0000_s66160" style="position:absolute;left:-6103;top:12950;width:427;height:212" coordsize="427,212" path="m4,20l30,34,56,46,80,58r26,14l132,84r26,12l184,106r25,12l235,130r26,12l287,154r26,12l337,180r26,12l389,202r26,10l423,210r4,-10l427,190r-4,-8l399,168,375,154,351,140,325,128,299,116,273,106,247,94,221,84,193,74,168,64,142,54,114,44,88,34,62,22,36,12,10,,4,,2,6,,14r4,6l4,20xe" fillcolor="black" stroked="f">
                <v:path arrowok="t"/>
                <o:lock v:ext="edit" aspectratio="t"/>
              </v:shape>
              <v:shape id="_x0000_s66161" style="position:absolute;left:-5740;top:13130;width:142;height:273" coordsize="142,273" path="m16,2l4,22,,43,2,63r8,22l22,109r16,24l54,157r16,24l86,203r18,22l120,249r16,22l138,273r4,-2l142,267r,-4l134,247r-8,-16l118,215,108,199,98,185,90,169,80,155,70,139,62,127,50,113,40,97,28,79,20,63,14,45r,-19l20,10,22,6r,-4l18,,16,2r,xe" fillcolor="black" stroked="f">
                <v:path arrowok="t"/>
                <o:lock v:ext="edit" aspectratio="t"/>
              </v:shape>
              <v:shape id="_x0000_s66162" style="position:absolute;left:-4902;top:13830;width:799;height:613" coordsize="799,613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,,,,,,,,,,xe" fillcolor="black" stroked="f">
                <v:path arrowok="t"/>
                <o:lock v:ext="edit" aspectratio="t"/>
              </v:shape>
            </v:group>
            <v:shape id="_x0000_s66163" type="#_x0000_t42" style="position:absolute;left:12024;top:-9339;width:1351;height:523" adj="26157,26226,25421,10779,22511,10779,-71099,-234957" filled="f" strokecolor="#e36c0a" strokeweight="1pt">
              <v:textbox style="mso-next-textbox:#_x0000_s66163" inset="0,0,0,0">
                <w:txbxContent>
                  <w:p w:rsidR="00642BF0" w:rsidRDefault="00642BF0" w:rsidP="004B362C">
                    <w:pPr>
                      <w:pStyle w:val="CallOuts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Knockouts (x12x2)</w:t>
                    </w:r>
                  </w:p>
                  <w:p w:rsidR="00642BF0" w:rsidRPr="003C292A" w:rsidRDefault="00642BF0" w:rsidP="004B362C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For PG21 cable glands (T5)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164" type="#_x0000_t42" style="position:absolute;left:12330;top:-10011;width:1653;height:342" adj="29963,102821,24749,10800,22345,10800,-65767,-371747" filled="f" strokecolor="#e36c0a" strokeweight="1pt">
              <v:textbox style="mso-next-textbox:#_x0000_s66164" inset="0,0,0,0">
                <w:txbxContent>
                  <w:p w:rsidR="00642BF0" w:rsidRDefault="00642BF0" w:rsidP="004B362C">
                    <w:pPr>
                      <w:pStyle w:val="CallOuts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Knockouts (x2x2)</w:t>
                    </w:r>
                  </w:p>
                  <w:p w:rsidR="00642BF0" w:rsidRPr="003C292A" w:rsidRDefault="00642BF0" w:rsidP="004B362C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For PG29 cable glands (T6)</w:t>
                    </w:r>
                  </w:p>
                </w:txbxContent>
              </v:textbox>
              <o:callout v:ext="edit" gap="2.85pt" drop="center" distance="-.15pt" length="-.1pt" minusx="t" minusy="t"/>
            </v:shape>
            <v:group id="_x0000_s66165" style="position:absolute;left:8305;top:-4647;width:8523;height:1010" coordorigin="8305,-4647" coordsize="8523,1010">
              <v:rect id="_x0000_s66166" style="position:absolute;left:8642;top:-4647;width:6498;height:684;flip:x" filled="f" stroked="f">
                <v:textbox style="mso-next-textbox:#_x0000_s66166" inset="0,0,0,0">
                  <w:txbxContent>
                    <w:p w:rsidR="00642BF0" w:rsidRPr="0092074F" w:rsidRDefault="00642BF0" w:rsidP="004B362C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92074F">
                        <w:rPr>
                          <w:b/>
                          <w:lang w:val="en-US"/>
                        </w:rPr>
                        <w:t>NOTICE:</w:t>
                      </w:r>
                    </w:p>
                    <w:p w:rsidR="00642BF0" w:rsidRPr="0092074F" w:rsidRDefault="00642BF0" w:rsidP="004B362C">
                      <w:pPr>
                        <w:pStyle w:val="CallOuts"/>
                        <w:jc w:val="left"/>
                        <w:rPr>
                          <w:lang w:val="en-US"/>
                        </w:rPr>
                      </w:pPr>
                      <w:r w:rsidRPr="0092074F">
                        <w:rPr>
                          <w:lang w:val="en-US"/>
                        </w:rPr>
                        <w:t xml:space="preserve">Cable entries may be implemented with </w:t>
                      </w:r>
                      <w:proofErr w:type="spellStart"/>
                      <w:r w:rsidRPr="0092074F">
                        <w:rPr>
                          <w:lang w:val="en-US"/>
                        </w:rPr>
                        <w:t>Thorsman</w:t>
                      </w:r>
                      <w:proofErr w:type="spellEnd"/>
                      <w:r w:rsidRPr="0092074F">
                        <w:rPr>
                          <w:lang w:val="en-US"/>
                        </w:rPr>
                        <w:t xml:space="preserve"> TET grommets, PG cable glands or similar (not included)</w:t>
                      </w:r>
                    </w:p>
                  </w:txbxContent>
                </v:textbox>
              </v:rect>
              <v:shape id="_x0000_s66167" type="#_x0000_t75" style="position:absolute;left:8305;top:-4647;width:283;height:237">
                <v:imagedata r:id="rId23" o:title="sign-warning_2"/>
              </v:shape>
              <v:group id="_x0000_s66168" style="position:absolute;left:16262;top:-4602;width:566;height:965" coordorigin="15882,-3309" coordsize="566,965">
                <v:shape id="_x0000_s66169" type="#_x0000_t75" style="position:absolute;left:15922;top:-3309;width:462;height:624;mso-position-horizontal-relative:text;mso-position-vertical-relative:text">
                  <v:imagedata r:id="rId66" o:title="thorsman_cable-gland_72-2cm"/>
                </v:shape>
                <v:rect id="_x0000_s66170" style="position:absolute;left:15882;top:-2685;width:566;height:341;flip:x" filled="f" fillcolor="#cff" stroked="f" strokeweight=".25pt">
                  <v:fill color2="blue"/>
                  <v:textbox style="mso-next-textbox:#_x0000_s66170" inset="0,0,0,0">
                    <w:txbxContent>
                      <w:p w:rsidR="00642BF0" w:rsidRPr="008D4640" w:rsidRDefault="00642BF0" w:rsidP="004B362C">
                        <w:pPr>
                          <w:pStyle w:val="DwgTxt6"/>
                          <w:jc w:val="center"/>
                          <w:rPr>
                            <w:lang w:val="nb-NO"/>
                          </w:rPr>
                        </w:pPr>
                        <w:r>
                          <w:rPr>
                            <w:lang w:val="nb-NO"/>
                          </w:rPr>
                          <w:t>PG Cable Gland</w:t>
                        </w:r>
                      </w:p>
                    </w:txbxContent>
                  </v:textbox>
                </v:rect>
              </v:group>
              <v:group id="_x0000_s66171" style="position:absolute;left:15012;top:-4602;width:851;height:965" coordorigin="16672,-3309" coordsize="851,965">
                <v:shape id="_x0000_s66172" type="#_x0000_t75" style="position:absolute;left:16819;top:-3309;width:557;height:566;mso-position-horizontal-relative:text;mso-position-vertical-relative:text">
                  <v:imagedata r:id="rId67" o:title="thorsman_tet-grommet_150-1cm" chromakey="white"/>
                </v:shape>
                <v:rect id="_x0000_s66173" style="position:absolute;left:16672;top:-2685;width:851;height:341;flip:x" filled="f" fillcolor="#cff" stroked="f" strokeweight=".25pt">
                  <v:fill color2="blue"/>
                  <v:textbox style="mso-next-textbox:#_x0000_s66173" inset="0,0,0,0">
                    <w:txbxContent>
                      <w:p w:rsidR="00642BF0" w:rsidRPr="008D4640" w:rsidRDefault="00642BF0" w:rsidP="004B362C">
                        <w:pPr>
                          <w:pStyle w:val="DwgTxt6"/>
                          <w:jc w:val="center"/>
                        </w:pPr>
                        <w:proofErr w:type="spellStart"/>
                        <w:r w:rsidRPr="008D4640">
                          <w:t>Thorsman</w:t>
                        </w:r>
                        <w:proofErr w:type="spellEnd"/>
                        <w:r w:rsidRPr="008D4640">
                          <w:t xml:space="preserve"> </w:t>
                        </w:r>
                        <w:r w:rsidRPr="008D4640">
                          <w:br/>
                          <w:t>TET grommet</w:t>
                        </w:r>
                      </w:p>
                    </w:txbxContent>
                  </v:textbox>
                </v:rect>
              </v:group>
            </v:group>
            <w10:anchorlock/>
          </v:group>
        </w:pict>
      </w:r>
      <w:r>
        <w:rPr>
          <w:noProof/>
          <w:lang w:eastAsia="en-US"/>
        </w:rPr>
        <w:pict>
          <v:rect id="_x0000_s63204" style="position:absolute;left:0;text-align:left;margin-left:75.3pt;margin-top:75.4pt;width:476.55pt;height:20.45pt;flip:x;z-index:251705856;mso-position-horizontal-relative:page;mso-position-vertical-relative:page" stroked="f" strokeweight=".25pt">
            <v:fill color2="blue"/>
            <v:textbox style="mso-next-textbox:#_x0000_s63204" inset="1mm,0,1mm,0">
              <w:txbxContent>
                <w:p w:rsidR="00642BF0" w:rsidRPr="00237CF5" w:rsidRDefault="00642BF0" w:rsidP="00CA63E2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 w:rsidRPr="00B752F8">
                    <w:t>Cable Entries, Knockout Plates, Cable Fastening, Chassis Connections</w:t>
                  </w:r>
                  <w:r>
                    <w:tab/>
                    <w:t>1-4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eastAsia="en-US"/>
        </w:rPr>
        <w:pict>
          <v:group id="_x0000_s63200" editas="canvas" style="position:absolute;left:0;text-align:left;margin-left:34pt;margin-top:28.35pt;width:538.6pt;height:47.05pt;z-index:251704832;mso-position-horizontal-relative:page;mso-position-vertical-relative:page" coordorigin="975,567" coordsize="10772,941">
            <v:shape id="_x0000_s63201" type="#_x0000_t75" style="position:absolute;left:975;top:567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3202" type="#_x0000_t202" style="position:absolute;left:1775;top:804;width:9554;height:516" filled="f" stroked="f">
              <v:textbox style="mso-next-textbox:#_x0000_s63202" inset="0,0,0,0">
                <w:txbxContent>
                  <w:p w:rsidR="00642BF0" w:rsidRPr="00284C44" w:rsidRDefault="00642BF0" w:rsidP="00CA63E2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 w:rsidRPr="002171FF">
                      <w:rPr>
                        <w:lang w:val="en-US"/>
                      </w:rPr>
                      <w:t>Cable Management</w:t>
                    </w:r>
                    <w:r>
                      <w:rPr>
                        <w:lang w:val="en-US"/>
                      </w:rPr>
                      <w:tab/>
                    </w:r>
                  </w:p>
                </w:txbxContent>
              </v:textbox>
            </v:shape>
            <v:shape id="_x0000_s63203" type="#_x0000_t75" style="position:absolute;left:1026;top:584;width:551;height:908">
              <v:imagedata r:id="rId68" o:title="5"/>
              <o:lock v:ext="edit" aspectratio="f"/>
            </v:shape>
            <w10:wrap anchorx="page" anchory="page"/>
            <w10:anchorlock/>
          </v:group>
        </w:pict>
      </w:r>
    </w:p>
    <w:p w:rsidR="00007636" w:rsidRPr="00BC50D0" w:rsidRDefault="00007636" w:rsidP="00007636">
      <w:pPr>
        <w:rPr>
          <w:lang w:val="en-US"/>
        </w:rPr>
      </w:pPr>
    </w:p>
    <w:p w:rsidR="00007636" w:rsidRPr="00BC50D0" w:rsidRDefault="00007636" w:rsidP="00007636">
      <w:pPr>
        <w:rPr>
          <w:lang w:val="en-US"/>
        </w:rPr>
      </w:pPr>
    </w:p>
    <w:p w:rsidR="00007636" w:rsidRPr="00BC50D0" w:rsidRDefault="00007636" w:rsidP="00007636">
      <w:pPr>
        <w:rPr>
          <w:lang w:val="en-US"/>
        </w:rPr>
      </w:pPr>
    </w:p>
    <w:p w:rsidR="00007636" w:rsidRPr="00BC50D0" w:rsidRDefault="00007636" w:rsidP="00007636">
      <w:pPr>
        <w:rPr>
          <w:lang w:val="en-US"/>
        </w:rPr>
      </w:pPr>
    </w:p>
    <w:p w:rsidR="008925FA" w:rsidRPr="00BC50D0" w:rsidRDefault="008925FA">
      <w:pPr>
        <w:rPr>
          <w:lang w:val="en-US"/>
        </w:rPr>
      </w:pPr>
    </w:p>
    <w:p w:rsidR="00CA63E2" w:rsidRDefault="00CA63E2">
      <w:pPr>
        <w:rPr>
          <w:lang w:val="en-US"/>
        </w:rPr>
      </w:pPr>
      <w:r>
        <w:rPr>
          <w:lang w:val="en-US"/>
        </w:rPr>
        <w:br w:type="page"/>
      </w:r>
    </w:p>
    <w:p w:rsidR="008925FA" w:rsidRPr="00BC50D0" w:rsidRDefault="008040BF" w:rsidP="00D6241C">
      <w:pPr>
        <w:pStyle w:val="AnclaGrafica"/>
      </w:pPr>
      <w:r>
        <w:rPr>
          <w:noProof/>
          <w:lang w:val="nb-NO"/>
        </w:rPr>
        <w:lastRenderedPageBreak/>
        <w:pict>
          <v:group id="_x0000_s66569" editas="canvas" style="position:absolute;left:0;text-align:left;margin-left:-63.25pt;margin-top:35.95pt;width:549.55pt;height:686.55pt;z-index:251775488" coordorigin="6879,-4748" coordsize="10991,13731">
            <o:lock v:ext="edit" aspectratio="t"/>
            <v:shape id="_x0000_s66570" type="#_x0000_t75" style="position:absolute;left:6879;top:-4748;width:10991;height:13731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6571" type="#_x0000_t75" style="position:absolute;left:12386;top:-892;width:289;height:345">
              <v:imagedata r:id="rId69" o:title="3D-FPC_PG-Cable-Gland_150-0cm5"/>
            </v:shape>
            <v:shape id="_x0000_s66572" type="#_x0000_t75" style="position:absolute;left:12044;top:-901;width:289;height:345">
              <v:imagedata r:id="rId69" o:title="3D-FPC_PG-Cable-Gland_150-0cm5"/>
            </v:shape>
            <v:shape id="_x0000_s66573" type="#_x0000_t22" style="position:absolute;left:12472;top:-2371;width:113;height:1587;flip:x" adj="1046" fillcolor="#0070c0" strokecolor="#0070c0"/>
            <v:shape id="_x0000_s66574" type="#_x0000_t120" style="position:absolute;left:12386;top:-2776;width:340;height:342;mso-position-horizontal-relative:margin;v-text-anchor:middle" filled="f" strokecolor="#00b050">
              <v:textbox style="mso-next-textbox:#_x0000_s66574" inset="0,0,0,0">
                <w:txbxContent>
                  <w:p w:rsidR="00642BF0" w:rsidRPr="0017626A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5</w:t>
                    </w:r>
                  </w:p>
                </w:txbxContent>
              </v:textbox>
            </v:shape>
            <v:shape id="_x0000_s66575" type="#_x0000_t66" style="position:absolute;left:12059;top:-2518;width:624;height:144;rotation:5870081fd;flip:y" adj="3647,5961" strokecolor="#00b050" strokeweight=".25pt"/>
            <v:rect id="_x0000_s66576" style="position:absolute;left:12788;top:-2761;width:1707;height:516;flip:x" filled="f" fillcolor="#cff" stroked="f" strokeweight=".25pt">
              <v:fill color2="blue"/>
              <v:textbox style="mso-next-textbox:#_x0000_s66576" inset="0,0,0,0">
                <w:txbxContent>
                  <w:p w:rsidR="00642BF0" w:rsidRPr="00620E26" w:rsidRDefault="00642BF0" w:rsidP="00E2098A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620E26">
                      <w:rPr>
                        <w:lang w:val="en-US"/>
                      </w:rPr>
                      <w:t>Insert and connect</w:t>
                    </w:r>
                    <w:r w:rsidRPr="00620E26">
                      <w:rPr>
                        <w:lang w:val="en-US"/>
                      </w:rPr>
                      <w:br/>
                      <w:t>“+”&amp;”</w:t>
                    </w:r>
                    <w:r w:rsidRPr="00620E26">
                      <w:rPr>
                        <w:rFonts w:cs="Arial"/>
                        <w:lang w:val="en-US"/>
                      </w:rPr>
                      <w:t>–</w:t>
                    </w:r>
                    <w:proofErr w:type="gramStart"/>
                    <w:r w:rsidRPr="00620E26">
                      <w:rPr>
                        <w:rFonts w:cs="Arial"/>
                        <w:lang w:val="en-US"/>
                      </w:rPr>
                      <w:t xml:space="preserve">“ </w:t>
                    </w:r>
                    <w:r w:rsidRPr="00620E26">
                      <w:rPr>
                        <w:lang w:val="en-US"/>
                      </w:rPr>
                      <w:t>DC</w:t>
                    </w:r>
                    <w:proofErr w:type="gramEnd"/>
                    <w:r w:rsidRPr="00620E26">
                      <w:rPr>
                        <w:lang w:val="en-US"/>
                      </w:rPr>
                      <w:t xml:space="preserve"> Load cables</w:t>
                    </w:r>
                  </w:p>
                  <w:p w:rsidR="00642BF0" w:rsidRPr="009341DA" w:rsidRDefault="00642BF0" w:rsidP="00E2098A">
                    <w:pPr>
                      <w:pStyle w:val="DwgTxt6"/>
                    </w:pPr>
                    <w:r>
                      <w:t>(E &amp; F)</w:t>
                    </w:r>
                  </w:p>
                </w:txbxContent>
              </v:textbox>
            </v:rect>
            <v:rect id="_x0000_s66577" style="position:absolute;left:12273;top:-1095;width:227;height:175;flip:x" filled="f" fillcolor="#cff" stroked="f" strokeweight=".25pt">
              <v:fill color2="blue"/>
              <v:textbox style="mso-next-textbox:#_x0000_s66577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E</w:t>
                    </w:r>
                  </w:p>
                </w:txbxContent>
              </v:textbox>
            </v:rect>
            <v:rect id="_x0000_s66578" style="position:absolute;left:12615;top:-1095;width:227;height:175;flip:x" filled="f" fillcolor="#cff" stroked="f" strokeweight=".25pt">
              <v:fill color2="blue"/>
              <v:textbox style="mso-next-textbox:#_x0000_s66578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F</w:t>
                    </w:r>
                  </w:p>
                </w:txbxContent>
              </v:textbox>
            </v:rect>
            <v:shape id="_x0000_s66579" type="#_x0000_t75" style="position:absolute;left:10538;top:-982;width:289;height:345">
              <v:imagedata r:id="rId69" o:title="3D-FPC_PG-Cable-Gland_150-0cm5"/>
            </v:shape>
            <v:shape id="_x0000_s66580" type="#_x0000_t42" style="position:absolute;left:8821;top:-1544;width:741;height:342" adj="40460,41747,30724,10800,23262,10800,-103569,-517768" filled="f" strokecolor="#00b050" strokeweight="1pt">
              <v:textbox style="mso-next-textbox:#_x0000_s66580" inset="0,0,0,0">
                <w:txbxContent>
                  <w:p w:rsidR="00642BF0" w:rsidRPr="003C292A" w:rsidRDefault="00642BF0" w:rsidP="00E2098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PG </w:t>
                    </w:r>
                    <w:r>
                      <w:rPr>
                        <w:lang w:val="en-GB"/>
                      </w:rPr>
                      <w:br/>
                      <w:t>cable gland</w:t>
                    </w:r>
                  </w:p>
                </w:txbxContent>
              </v:textbox>
              <o:callout v:ext="edit" gap="2.85pt" drop="center" distance="-.15pt" length="-.1pt" minusx="t" minusy="t"/>
            </v:shape>
            <v:group id="_x0000_s66581" style="position:absolute;left:10645;top:-1897;width:68;height:1022" coordorigin="9517,5632" coordsize="68,1022">
              <v:shape id="_x0000_s66582" type="#_x0000_t22" style="position:absolute;left:9517;top:5634;width:68;height:1020;flip:x" adj="1046" fillcolor="#00b050" strokecolor="#00b050"/>
              <v:shape id="_x0000_s66583" type="#_x0000_t22" style="position:absolute;left:9526;top:5632;width:45;height:1020;flip:x" adj="1046" fillcolor="yellow" strokecolor="yellow"/>
            </v:group>
            <v:shape id="_x0000_s66584" type="#_x0000_t120" style="position:absolute;left:10485;top:-2351;width:340;height:342;mso-position-horizontal-relative:margin;v-text-anchor:middle" filled="f" strokecolor="#00b050">
              <v:textbox style="mso-next-textbox:#_x0000_s66584" inset="0,0,0,0">
                <w:txbxContent>
                  <w:p w:rsidR="00642BF0" w:rsidRPr="00357B94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shape id="_x0000_s66585" type="#_x0000_t66" style="position:absolute;left:10523;top:-2057;width:624;height:144;rotation:5870081fd;flip:y" adj="3647,5961" strokecolor="#00b050" strokeweight=".25pt"/>
            <v:rect id="_x0000_s66586" style="position:absolute;left:7437;top:-2327;width:2998;height:513;flip:x" filled="f" fillcolor="#cff" stroked="f" strokeweight=".25pt">
              <v:fill color2="blue"/>
              <v:textbox style="mso-next-textbox:#_x0000_s66586" inset="0,0,0,0">
                <w:txbxContent>
                  <w:p w:rsidR="00642BF0" w:rsidRPr="00E2098A" w:rsidRDefault="00642BF0" w:rsidP="00E2098A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E2098A">
                      <w:rPr>
                        <w:lang w:val="en-US"/>
                      </w:rPr>
                      <w:t xml:space="preserve">Insert and connect </w:t>
                    </w:r>
                    <w:r w:rsidRPr="00E2098A">
                      <w:rPr>
                        <w:lang w:val="en-US"/>
                      </w:rPr>
                      <w:br/>
                      <w:t>“L”&amp;”N” AC Mains and “PE” Earth cables</w:t>
                    </w:r>
                  </w:p>
                  <w:p w:rsidR="00642BF0" w:rsidRPr="009341DA" w:rsidRDefault="00642BF0" w:rsidP="00E2098A">
                    <w:pPr>
                      <w:pStyle w:val="DwgTxt6"/>
                      <w:jc w:val="right"/>
                    </w:pPr>
                    <w:r>
                      <w:t>(A &amp; B)</w:t>
                    </w:r>
                  </w:p>
                </w:txbxContent>
              </v:textbox>
            </v:rect>
            <v:shape id="_x0000_s66587" type="#_x0000_t75" style="position:absolute;left:10191;top:-982;width:289;height:345">
              <v:imagedata r:id="rId69" o:title="3D-FPC_PG-Cable-Gland_150-0cm5"/>
            </v:shape>
            <v:shape id="_x0000_s66588" type="#_x0000_t22" style="position:absolute;left:10272;top:-1673;width:113;height:794;flip:x" adj="1046" fillcolor="#a5a5a5 [2092]" strokecolor="#7f7f7f [1612]"/>
            <v:rect id="_x0000_s66589" style="position:absolute;left:10748;top:-1157;width:227;height:175;flip:x" filled="f" fillcolor="#cff" stroked="f" strokeweight=".25pt">
              <v:fill color2="blue"/>
              <v:textbox style="mso-next-textbox:#_x0000_s66589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A</w:t>
                    </w:r>
                  </w:p>
                </w:txbxContent>
              </v:textbox>
            </v:rect>
            <v:rect id="_x0000_s66590" style="position:absolute;left:10404;top:-1157;width:227;height:175;flip:x" filled="f" fillcolor="#cff" stroked="f" strokeweight=".25pt">
              <v:fill color2="blue"/>
              <v:textbox style="mso-next-textbox:#_x0000_s66590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B</w:t>
                    </w:r>
                  </w:p>
                </w:txbxContent>
              </v:textbox>
            </v:rect>
            <v:rect id="_x0000_s66591" style="position:absolute;left:14782;top:-928;width:1568;height:204;flip:x" filled="f" fillcolor="#cff" stroked="f" strokeweight=".25pt">
              <v:fill color2="blue"/>
              <v:textbox style="mso-next-textbox:#_x0000_s66591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 xml:space="preserve">Wallbox’s </w:t>
                    </w:r>
                    <w:proofErr w:type="spellStart"/>
                    <w:r>
                      <w:t>Rear</w:t>
                    </w:r>
                    <w:proofErr w:type="spellEnd"/>
                    <w:r>
                      <w:t xml:space="preserve"> Plate</w:t>
                    </w:r>
                  </w:p>
                </w:txbxContent>
              </v:textbox>
            </v:rect>
            <v:shape id="_x0000_s66592" type="#_x0000_t120" style="position:absolute;left:14091;top:-2202;width:340;height:342;mso-position-horizontal-relative:margin;v-text-anchor:middle" filled="f" strokecolor="#00b050">
              <v:textbox style="mso-next-textbox:#_x0000_s66592" inset="0,0,0,0">
                <w:txbxContent>
                  <w:p w:rsidR="00642BF0" w:rsidRPr="0017626A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6</w:t>
                    </w:r>
                  </w:p>
                </w:txbxContent>
              </v:textbox>
            </v:shape>
            <v:shape id="_x0000_s66593" type="#_x0000_t75" style="position:absolute;left:13800;top:-851;width:289;height:345">
              <v:imagedata r:id="rId69" o:title="3D-FPC_PG-Cable-Gland_150-0cm5"/>
            </v:shape>
            <v:shape id="_x0000_s66594" type="#_x0000_t75" style="position:absolute;left:14142;top:-851;width:289;height:345">
              <v:imagedata r:id="rId69" o:title="3D-FPC_PG-Cable-Gland_150-0cm5"/>
            </v:shape>
            <v:shape id="_x0000_s66595" type="#_x0000_t22" style="position:absolute;left:14232;top:-1542;width:113;height:794;flip:x" adj="1046" fillcolor="#92d050" strokecolor="#00b050"/>
            <v:shape id="_x0000_s66596" type="#_x0000_t22" style="position:absolute;left:13890;top:-1553;width:113;height:794;flip:x" adj="1046" fillcolor="#b6dde8 [1304]" strokecolor="#92cddc [1944]"/>
            <v:shape id="_x0000_s66597" type="#_x0000_t66" style="position:absolute;left:13788;top:-1788;width:624;height:144;rotation:5870081fd;flip:y" adj="3647,5961" strokecolor="#00b050" strokeweight=".25pt"/>
            <v:rect id="_x0000_s66598" style="position:absolute;left:14499;top:-2216;width:2979;height:481;flip:x" filled="f" fillcolor="#cff" stroked="f" strokeweight=".25pt">
              <v:fill color2="blue"/>
              <v:textbox style="mso-next-textbox:#_x0000_s66598" inset="0,0,0,0">
                <w:txbxContent>
                  <w:p w:rsidR="00642BF0" w:rsidRPr="00E2098A" w:rsidRDefault="00642BF0" w:rsidP="00E2098A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E2098A">
                      <w:rPr>
                        <w:lang w:val="en-US"/>
                      </w:rPr>
                      <w:t>Insert and connect</w:t>
                    </w:r>
                    <w:r w:rsidRPr="00E2098A">
                      <w:rPr>
                        <w:lang w:val="en-US"/>
                      </w:rPr>
                      <w:br/>
                      <w:t>I/O signal cables and Ethernet cable</w:t>
                    </w:r>
                  </w:p>
                  <w:p w:rsidR="00642BF0" w:rsidRPr="009341DA" w:rsidRDefault="00642BF0" w:rsidP="00E2098A">
                    <w:pPr>
                      <w:pStyle w:val="DwgTxt6"/>
                    </w:pPr>
                    <w:r>
                      <w:t>(C &amp; D)</w:t>
                    </w:r>
                  </w:p>
                </w:txbxContent>
              </v:textbox>
            </v:rect>
            <v:rect id="_x0000_s66599" style="position:absolute;left:14391;top:-1045;width:227;height:175;flip:x" filled="f" fillcolor="#cff" stroked="f" strokeweight=".25pt">
              <v:fill color2="blue"/>
              <v:textbox style="mso-next-textbox:#_x0000_s66599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C</w:t>
                    </w:r>
                  </w:p>
                </w:txbxContent>
              </v:textbox>
            </v:rect>
            <v:rect id="_x0000_s66600" style="position:absolute;left:14049;top:-1054;width:227;height:175;flip:x" filled="f" fillcolor="#cff" stroked="f" strokeweight=".25pt">
              <v:fill color2="blue"/>
              <v:textbox style="mso-next-textbox:#_x0000_s66600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>D</w:t>
                    </w:r>
                  </w:p>
                </w:txbxContent>
              </v:textbox>
            </v:rect>
            <v:shape id="_x0000_s66601" type="#_x0000_t75" style="position:absolute;left:9608;top:-893;width:5669;height:3956;mso-position-horizontal-relative:text;mso-position-vertical-relative:text">
              <v:imagedata r:id="rId70" o:title="FP2-WB_PR-Open_Connections_2_150-12cm" chromakey="white"/>
            </v:shape>
            <v:shape id="_x0000_s66602" type="#_x0000_t42" style="position:absolute;left:7631;top:-397;width:1539;height:672" adj="39677,34264,38147,10800,22400,10800,-58316,-172704" filled="f" strokecolor="#e36c0a" strokeweight="1pt">
              <v:textbox style="mso-next-textbox:#_x0000_s66602" inset="0,0,0,0">
                <w:txbxContent>
                  <w:p w:rsidR="00642BF0" w:rsidRDefault="00642BF0" w:rsidP="00E2098A">
                    <w:pPr>
                      <w:pStyle w:val="CallOuts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Earth Terminal (PE)</w:t>
                    </w:r>
                  </w:p>
                  <w:p w:rsidR="00642BF0" w:rsidRPr="003C292A" w:rsidRDefault="00642BF0" w:rsidP="00E2098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Max 10mm</w:t>
                    </w:r>
                    <w:r w:rsidRPr="00A73371">
                      <w:rPr>
                        <w:vertAlign w:val="superscript"/>
                        <w:lang w:val="en-GB"/>
                      </w:rPr>
                      <w:t>2</w:t>
                    </w:r>
                    <w:r>
                      <w:rPr>
                        <w:vertAlign w:val="superscript"/>
                        <w:lang w:val="en-GB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(6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lang w:val="en-GB"/>
                      </w:rPr>
                      <w:t xml:space="preserve">) </w:t>
                    </w:r>
                    <w:r>
                      <w:rPr>
                        <w:lang w:val="en-GB"/>
                      </w:rPr>
                      <w:br/>
                      <w:t>(T2)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603" type="#_x0000_t42" style="position:absolute;left:7985;top:491;width:1195;height:644" adj="38681,5870,29065,10800,22630,10800,-81140,-178234" filled="f" strokecolor="#e36c0a" strokeweight="1pt">
              <v:textbox style="mso-next-textbox:#_x0000_s66603" inset="0,0,0,0">
                <w:txbxContent>
                  <w:p w:rsidR="00642BF0" w:rsidRDefault="00642BF0" w:rsidP="00E2098A">
                    <w:pPr>
                      <w:pStyle w:val="CallOuts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AC Mains Input</w:t>
                    </w:r>
                  </w:p>
                  <w:p w:rsidR="00642BF0" w:rsidRPr="003C292A" w:rsidRDefault="00642BF0" w:rsidP="00E2098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Max 25mm</w:t>
                    </w:r>
                    <w:r w:rsidRPr="00A73371">
                      <w:rPr>
                        <w:vertAlign w:val="superscript"/>
                        <w:lang w:val="en-GB"/>
                      </w:rPr>
                      <w:t>2</w:t>
                    </w:r>
                    <w:r>
                      <w:rPr>
                        <w:vertAlign w:val="superscript"/>
                        <w:lang w:val="en-GB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(2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lang w:val="en-GB"/>
                      </w:rPr>
                      <w:t xml:space="preserve">) </w:t>
                    </w:r>
                    <w:r>
                      <w:rPr>
                        <w:lang w:val="en-GB"/>
                      </w:rPr>
                      <w:br/>
                      <w:t>(T2)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6604" type="#_x0000_t42" style="position:absolute;left:7719;top:1211;width:1551;height:384" adj="32379,2700,25054,10800,22394,10800,-58812,-301838" filled="f" strokecolor="#e36c0a" strokeweight="1pt">
              <v:textbox style="mso-next-textbox:#_x0000_s66604" inset="0,0,0,0">
                <w:txbxContent>
                  <w:p w:rsidR="00642BF0" w:rsidRPr="00FB5F3D" w:rsidRDefault="00642BF0" w:rsidP="00E2098A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FB5F3D">
                      <w:rPr>
                        <w:lang w:val="en-US"/>
                      </w:rPr>
                      <w:t xml:space="preserve">AC Mains </w:t>
                    </w:r>
                    <w:proofErr w:type="gramStart"/>
                    <w:r w:rsidRPr="00FB5F3D">
                      <w:rPr>
                        <w:lang w:val="en-US"/>
                      </w:rPr>
                      <w:t>MCBs</w:t>
                    </w:r>
                    <w:proofErr w:type="gramEnd"/>
                    <w:r w:rsidRPr="00FB5F3D">
                      <w:rPr>
                        <w:lang w:val="en-US"/>
                      </w:rPr>
                      <w:br/>
                      <w:t>(internal) 32 A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6605" type="#_x0000_t42" style="position:absolute;left:9342;top:375;width:220;height:234" adj="66273,17077,56258,10800,27196,10800,-600873,-505846" filled="f" strokecolor="#e36c0a" strokeweight="1pt">
              <v:textbox style="mso-next-textbox:#_x0000_s66605" inset="0,0,0,0">
                <w:txbxContent>
                  <w:p w:rsidR="00642BF0" w:rsidRPr="00A73371" w:rsidRDefault="00642BF0" w:rsidP="00E2098A">
                    <w:pPr>
                      <w:pStyle w:val="CallOuts"/>
                      <w:jc w:val="right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N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606" type="#_x0000_t42" style="position:absolute;left:9090;top:257;width:220;height:234" adj="112811,24646,97396,10800,27196,10800,-584476,-505292" filled="f" strokecolor="#e36c0a" strokeweight="1pt">
              <v:textbox style="mso-next-textbox:#_x0000_s66606" inset="0,0,0,0">
                <w:txbxContent>
                  <w:p w:rsidR="00642BF0" w:rsidRPr="00A73371" w:rsidRDefault="00642BF0" w:rsidP="00E2098A">
                    <w:pPr>
                      <w:pStyle w:val="CallOuts"/>
                      <w:jc w:val="right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L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607" type="#_x0000_t42" style="position:absolute;left:7437;top:-962;width:1653;height:456" adj="37842,25579,24187,10800,22345,10800,-26330,-387332" filled="f" strokecolor="#e36c0a [2409]" strokeweight="1pt">
              <v:textbox style="mso-next-textbox:#_x0000_s66607" inset="0,0,0,0">
                <w:txbxContent>
                  <w:p w:rsidR="00642BF0" w:rsidRDefault="00642BF0" w:rsidP="00E2098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Chassis Earth </w:t>
                    </w:r>
                    <w:r>
                      <w:rPr>
                        <w:lang w:val="en-GB"/>
                      </w:rPr>
                      <w:br/>
                      <w:t>Connection Screws (PE)</w:t>
                    </w:r>
                  </w:p>
                  <w:p w:rsidR="00642BF0" w:rsidRPr="003C292A" w:rsidRDefault="00642BF0" w:rsidP="00E2098A">
                    <w:pPr>
                      <w:pStyle w:val="DwgTxt6"/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M5 x2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608" type="#_x0000_t42" style="position:absolute;left:13184;top:-1422;width:633;height:460" adj="-6927,48835,-5596,10800,-1945,10800,-54256,-352550" filled="f" strokecolor="#e36c0a [2409]" strokeweight="1pt">
              <v:textbox style="mso-next-textbox:#_x0000_s66608" inset="0,0,0,0">
                <w:txbxContent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Cable fastening tabs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09" type="#_x0000_t42" style="position:absolute;left:15277;top:1135;width:1276;height:208" adj="-17944,16615,-16454,10800,-965,10800,-62345,-959227" filled="f" strokecolor="#e36c0a [2409]" strokeweight="1pt">
              <v:textbox style="mso-next-textbox:#_x0000_s66609" inset="0,0,0,0">
                <w:txbxContent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DIP Switches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10" type="#_x0000_t42" style="position:absolute;left:15782;top:2102;width:1303;height:246" adj="-21053,-11151,-10891,10800,-945,10800,-107254,-487317" filled="f" strokecolor="#e36c0a" strokeweight="1pt">
              <v:textbox style="mso-next-textbox:#_x0000_s66610" inset="0,0,0,0">
                <w:txbxContent>
                  <w:p w:rsidR="00642BF0" w:rsidRPr="00A935C4" w:rsidRDefault="00642BF0" w:rsidP="00E2098A">
                    <w:pPr>
                      <w:pStyle w:val="CallOuts"/>
                      <w:jc w:val="left"/>
                    </w:pPr>
                    <w:r>
                      <w:t>I/O Monitor2 Unit</w:t>
                    </w:r>
                  </w:p>
                </w:txbxContent>
              </v:textbox>
              <o:callout v:ext="edit" gap="2.85pt" drop="center" distance="-.15pt" length="-.1pt"/>
            </v:shape>
            <v:shape id="_x0000_s66611" type="#_x0000_t42" style="position:absolute;left:15257;top:1405;width:1828;height:338" adj="-13494,17638,-10646,10800,-674,10800,-47655,-578151" filled="f" strokecolor="#e36c0a [2409]" strokeweight="1pt">
              <v:textbox style="mso-next-textbox:#_x0000_s66611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Configurable Inputs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X*** Max 1.5mm</w:t>
                    </w:r>
                    <w:r w:rsidRPr="00A73371">
                      <w:rPr>
                        <w:vertAlign w:val="superscript"/>
                        <w:lang w:val="en-GB"/>
                      </w:rPr>
                      <w:t>2</w:t>
                    </w:r>
                    <w:r>
                      <w:rPr>
                        <w:lang w:val="en-GB"/>
                      </w:rPr>
                      <w:t xml:space="preserve"> (14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smallCaps/>
                        <w:lang w:val="en-GB"/>
                      </w:rPr>
                      <w:t>)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12" type="#_x0000_t42" style="position:absolute;left:15277;top:1761;width:593;height:154" adj="-42981,140,-34604,10800,-2076,10800,-147630,-1273839" filled="f" strokecolor="#e36c0a [2409]" strokeweight="1pt">
              <v:textbox style="mso-next-textbox:#_x0000_s66612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Input 6</w:t>
                    </w:r>
                  </w:p>
                </w:txbxContent>
              </v:textbox>
              <o:callout v:ext="edit" gap="2.85pt" drop="center" distance="-.15pt" length="-.1pt"/>
            </v:shape>
            <v:shape id="_x0000_s66613" type="#_x0000_t42" style="position:absolute;left:15200;top:2676;width:1720;height:338" adj="-14555,-32336,-5362,10800,-716,10800,-49931,-586779" filled="f" strokecolor="#e36c0a [2409]" strokeweight="1pt">
              <v:textbox style="mso-next-textbox:#_x0000_s66613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Relay Outputs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X**** Max 1.5mm</w:t>
                    </w:r>
                    <w:r w:rsidRPr="00A73371">
                      <w:rPr>
                        <w:vertAlign w:val="superscript"/>
                        <w:lang w:val="en-GB"/>
                      </w:rPr>
                      <w:t>2</w:t>
                    </w:r>
                    <w:r>
                      <w:rPr>
                        <w:vertAlign w:val="superscript"/>
                        <w:lang w:val="en-GB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(14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smallCaps/>
                        <w:lang w:val="en-GB"/>
                      </w:rPr>
                      <w:t>)</w:t>
                    </w:r>
                  </w:p>
                </w:txbxContent>
              </v:textbox>
              <o:callout v:ext="edit" gap="2.85pt" drop="center" distance="-.15pt" length="-.1pt"/>
            </v:shape>
            <v:shape id="_x0000_s66614" type="#_x0000_t42" style="position:absolute;left:15441;top:2522;width:593;height:154" adj="-52306,-95377,-18941,10800,-2076,10800,-153604,-1274821" filled="f" strokecolor="#e36c0a [2409]" strokeweight="1pt">
              <v:textbox style="mso-next-textbox:#_x0000_s66614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Relay 1</w:t>
                    </w:r>
                  </w:p>
                </w:txbxContent>
              </v:textbox>
              <o:callout v:ext="edit" gap="2.85pt" drop="center" distance="-.15pt" length="-.1pt"/>
            </v:shape>
            <v:shape id="_x0000_s66615" type="#_x0000_t42" style="position:absolute;left:15870;top:3301;width:1292;height:424" adj="-71889,-62813,-43367,10800,-953,10800,-141386,-277489" filled="f" strokecolor="#e36c0a" strokeweight="1pt">
              <v:textbox style="mso-next-textbox:#_x0000_s66615" inset="0,0,0,0">
                <w:txbxContent>
                  <w:p w:rsidR="00642BF0" w:rsidRPr="00054206" w:rsidRDefault="00642BF0" w:rsidP="00E2098A">
                    <w:pPr>
                      <w:pStyle w:val="CallOuts"/>
                      <w:jc w:val="left"/>
                    </w:pPr>
                    <w:r w:rsidRPr="00054206">
                      <w:t xml:space="preserve">Smartpack2 Basic </w:t>
                    </w:r>
                    <w:proofErr w:type="spellStart"/>
                    <w:r w:rsidRPr="00054206">
                      <w:t>controller</w:t>
                    </w:r>
                    <w:proofErr w:type="spellEnd"/>
                  </w:p>
                </w:txbxContent>
              </v:textbox>
              <o:callout v:ext="edit" gap="2.85pt" drop="center" distance="-.15pt" length="-.1pt"/>
            </v:shape>
            <v:shape id="_x0000_s66616" type="#_x0000_t42" style="position:absolute;left:14154;top:3131;width:1628;height:338" adj="-29746,-91449,-10495,10800,-756,10800,-53774,-567543" filled="f" strokecolor="#e36c0a [2409]" strokeweight="1pt">
              <v:textbox style="mso-next-textbox:#_x0000_s66616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Temp. Sense Inputs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X** Max 1.5mm</w:t>
                    </w:r>
                    <w:r w:rsidRPr="00A73371">
                      <w:rPr>
                        <w:vertAlign w:val="superscript"/>
                        <w:lang w:val="en-GB"/>
                      </w:rPr>
                      <w:t>2</w:t>
                    </w:r>
                    <w:r>
                      <w:rPr>
                        <w:vertAlign w:val="superscript"/>
                        <w:lang w:val="en-GB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(14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smallCaps/>
                        <w:lang w:val="en-GB"/>
                      </w:rPr>
                      <w:t>)</w:t>
                    </w:r>
                  </w:p>
                </w:txbxContent>
              </v:textbox>
              <o:callout v:ext="edit" gap="2.85pt" drop="center" distance="-.15pt" length="-.1pt"/>
            </v:shape>
            <v:shape id="_x0000_s66617" type="#_x0000_t42" style="position:absolute;left:13782;top:3063;width:593;height:154" adj="-66512,-203377,-11292,10800,-2076,10800,-147630,-1245647" filled="f" strokecolor="#e36c0a [2409]" strokeweight="1pt">
              <v:textbox style="mso-next-textbox:#_x0000_s66617" inset="0,0,0,0">
                <w:txbxContent>
                  <w:p w:rsidR="00642BF0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1+</w:t>
                    </w:r>
                  </w:p>
                </w:txbxContent>
              </v:textbox>
              <o:callout v:ext="edit" gap="2.85pt" drop="center" distance="-.15pt" length="-.1pt"/>
            </v:shape>
            <v:rect id="_x0000_s66618" style="position:absolute;left:11412;top:36;width:454;height:283;flip:x" filled="f" fillcolor="#cff" stroked="f" strokeweight=".25pt">
              <v:fill color2="blue"/>
              <v:textbox style="mso-next-textbox:#_x0000_s66618" inset="0,0,0,0">
                <w:txbxContent>
                  <w:p w:rsidR="00642BF0" w:rsidRPr="00020543" w:rsidRDefault="00642BF0" w:rsidP="00E2098A">
                    <w:pPr>
                      <w:pStyle w:val="CallOuts14"/>
                      <w:rPr>
                        <w:color w:val="00B0F0"/>
                      </w:rPr>
                    </w:pPr>
                    <w:r w:rsidRPr="00020543">
                      <w:rPr>
                        <w:color w:val="00B0F0"/>
                      </w:rPr>
                      <w:t>+</w:t>
                    </w:r>
                  </w:p>
                </w:txbxContent>
              </v:textbox>
            </v:rect>
            <v:rect id="_x0000_s66619" style="position:absolute;left:12568;top:27;width:454;height:283;flip:x" filled="f" fillcolor="#cff" stroked="f" strokeweight=".25pt">
              <v:fill color2="blue"/>
              <v:textbox style="mso-next-textbox:#_x0000_s66619" inset="0,0,0,0">
                <w:txbxContent>
                  <w:p w:rsidR="00642BF0" w:rsidRDefault="00642BF0" w:rsidP="00E2098A">
                    <w:pPr>
                      <w:pStyle w:val="CallOuts14"/>
                      <w:rPr>
                        <w:color w:val="00B0F0"/>
                      </w:rPr>
                    </w:pPr>
                    <w:r>
                      <w:rPr>
                        <w:rFonts w:cs="Arial"/>
                        <w:color w:val="00B0F0"/>
                      </w:rPr>
                      <w:t>–</w:t>
                    </w:r>
                  </w:p>
                  <w:p w:rsidR="00642BF0" w:rsidRDefault="00642BF0" w:rsidP="00E2098A">
                    <w:pPr>
                      <w:pStyle w:val="CallOuts14"/>
                      <w:rPr>
                        <w:color w:val="00B0F0"/>
                      </w:rPr>
                    </w:pPr>
                  </w:p>
                  <w:p w:rsidR="00642BF0" w:rsidRPr="00020543" w:rsidRDefault="00642BF0" w:rsidP="00E2098A">
                    <w:pPr>
                      <w:pStyle w:val="CallOuts14"/>
                      <w:rPr>
                        <w:color w:val="00B0F0"/>
                      </w:rPr>
                    </w:pPr>
                  </w:p>
                </w:txbxContent>
              </v:textbox>
            </v:rect>
            <v:shape id="_x0000_s66620" type="#_x0000_t42" style="position:absolute;left:10907;top:3100;width:1521;height:259" adj="-5240,-31775,-3025,10758,-809,10758,-111138,-348936" filled="f" strokecolor="#e36c0a" strokeweight="1pt">
              <v:textbox style="mso-next-textbox:#_x0000_s66620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Ethernet socket</w:t>
                    </w:r>
                  </w:p>
                </w:txbxContent>
              </v:textbox>
              <o:callout v:ext="edit" gap="2.85pt" drop="center" distance="-.15pt" length="-.1pt"/>
            </v:shape>
            <v:shape id="_x0000_s66621" type="#_x0000_t120" style="position:absolute;left:10053;top:-3277;width:340;height:342;mso-position-horizontal-relative:margin;v-text-anchor:middle" filled="f" strokecolor="#00b050">
              <v:textbox style="mso-next-textbox:#_x0000_s66621" inset="0,0,0,0">
                <w:txbxContent>
                  <w:p w:rsidR="00642BF0" w:rsidRPr="0040057C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rect id="_x0000_s66622" style="position:absolute;left:8028;top:-3277;width:1975;height:390;flip:x" filled="f" fillcolor="#cff" stroked="f" strokeweight=".25pt">
              <v:fill color2="blue"/>
              <v:textbox style="mso-next-textbox:#_x0000_s66622" inset="0,0,0,0">
                <w:txbxContent>
                  <w:p w:rsidR="00642BF0" w:rsidRPr="00E2098A" w:rsidRDefault="00642BF0" w:rsidP="00E2098A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E2098A">
                      <w:rPr>
                        <w:lang w:val="en-US"/>
                      </w:rPr>
                      <w:t xml:space="preserve">Switch </w:t>
                    </w:r>
                    <w:r w:rsidRPr="00E2098A">
                      <w:rPr>
                        <w:color w:val="FF0000"/>
                        <w:lang w:val="en-US"/>
                      </w:rPr>
                      <w:t>OFF</w:t>
                    </w:r>
                    <w:r w:rsidRPr="00E2098A">
                      <w:rPr>
                        <w:lang w:val="en-US"/>
                      </w:rPr>
                      <w:t xml:space="preserve"> </w:t>
                    </w:r>
                    <w:r w:rsidRPr="00E2098A">
                      <w:rPr>
                        <w:lang w:val="en-US"/>
                      </w:rPr>
                      <w:br/>
                      <w:t>external AC Mains MCBs</w:t>
                    </w:r>
                  </w:p>
                </w:txbxContent>
              </v:textbox>
            </v:rect>
            <v:group id="_x0000_s66623" style="position:absolute;left:8273;top:3699;width:8390;height:684" coordorigin="8550,9676" coordsize="8390,684">
              <v:rect id="_x0000_s66624" style="position:absolute;left:8887;top:9676;width:8053;height:684;flip:x" filled="f" stroked="f">
                <v:textbox style="mso-next-textbox:#_x0000_s66624" inset="0,0,0,0">
                  <w:txbxContent>
                    <w:p w:rsidR="00642BF0" w:rsidRPr="00E2098A" w:rsidRDefault="00642BF0" w:rsidP="00E2098A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E2098A">
                        <w:rPr>
                          <w:b/>
                          <w:lang w:val="en-US"/>
                        </w:rPr>
                        <w:t>NOTICE:</w:t>
                      </w:r>
                    </w:p>
                    <w:p w:rsidR="00642BF0" w:rsidRPr="00E2098A" w:rsidRDefault="00642BF0" w:rsidP="00E2098A">
                      <w:pPr>
                        <w:pStyle w:val="CallOuts"/>
                        <w:jc w:val="left"/>
                        <w:rPr>
                          <w:lang w:val="en-US"/>
                        </w:rPr>
                      </w:pPr>
                      <w:r w:rsidRPr="00E2098A">
                        <w:rPr>
                          <w:lang w:val="en-US"/>
                        </w:rPr>
                        <w:t xml:space="preserve">For more information about signal and pin-out terminals (X***), refer to Schematics, page </w:t>
                      </w:r>
                      <w:r>
                        <w:fldChar w:fldCharType="begin"/>
                      </w:r>
                      <w:r w:rsidRPr="00E2098A">
                        <w:rPr>
                          <w:lang w:val="en-US"/>
                        </w:rPr>
                        <w:instrText xml:space="preserve"> PAGEREF Schematics \h </w:instrText>
                      </w:r>
                      <w:r>
                        <w:fldChar w:fldCharType="separate"/>
                      </w:r>
                      <w:r w:rsidRPr="00E2098A">
                        <w:rPr>
                          <w:noProof/>
                          <w:lang w:val="en-US"/>
                        </w:rPr>
                        <w:t>3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shape id="_x0000_s66625" type="#_x0000_t75" style="position:absolute;left:8550;top:9676;width:283;height:237">
                <v:imagedata r:id="rId23" o:title="sign-warning_2"/>
              </v:shape>
            </v:group>
            <v:shape id="_x0000_s66626" type="#_x0000_t120" style="position:absolute;left:10278;top:-2814;width:340;height:342;mso-position-horizontal-relative:margin;v-text-anchor:middle" filled="f" strokecolor="#00b050">
              <v:textbox style="mso-next-textbox:#_x0000_s66626" inset="0,0,0,0">
                <w:txbxContent>
                  <w:p w:rsidR="00642BF0" w:rsidRPr="00357B94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rect id="_x0000_s66627" style="position:absolute;left:8253;top:-2814;width:1975;height:390;flip:x" filled="f" fillcolor="#cff" stroked="f" strokeweight=".25pt">
              <v:fill color2="blue"/>
              <v:textbox style="mso-next-textbox:#_x0000_s66627" inset="0,0,0,0">
                <w:txbxContent>
                  <w:p w:rsidR="00642BF0" w:rsidRPr="00E2098A" w:rsidRDefault="00642BF0" w:rsidP="00E2098A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E2098A">
                      <w:rPr>
                        <w:lang w:val="en-US"/>
                      </w:rPr>
                      <w:t xml:space="preserve">Switch </w:t>
                    </w:r>
                    <w:r w:rsidRPr="00E2098A">
                      <w:rPr>
                        <w:color w:val="FF0000"/>
                        <w:lang w:val="en-US"/>
                      </w:rPr>
                      <w:t>OFF</w:t>
                    </w:r>
                    <w:r w:rsidRPr="00E2098A">
                      <w:rPr>
                        <w:lang w:val="en-US"/>
                      </w:rPr>
                      <w:t xml:space="preserve"> </w:t>
                    </w:r>
                    <w:r w:rsidRPr="00E2098A">
                      <w:rPr>
                        <w:lang w:val="en-US"/>
                      </w:rPr>
                      <w:br/>
                      <w:t>internal AC Mains MCBs</w:t>
                    </w:r>
                  </w:p>
                </w:txbxContent>
              </v:textbox>
            </v:rect>
            <v:shape id="_x0000_s66628" type="#_x0000_t120" style="position:absolute;left:12161;top:-3223;width:340;height:342;mso-position-horizontal-relative:margin;v-text-anchor:middle" filled="f" strokecolor="#00b050">
              <v:textbox style="mso-next-textbox:#_x0000_s66628" inset="0,0,0,0">
                <w:txbxContent>
                  <w:p w:rsidR="00642BF0" w:rsidRPr="0017626A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4</w:t>
                    </w:r>
                  </w:p>
                </w:txbxContent>
              </v:textbox>
            </v:shape>
            <v:rect id="_x0000_s66629" style="position:absolute;left:12546;top:-3223;width:1975;height:390;flip:x" filled="f" fillcolor="#cff" stroked="f" strokeweight=".25pt">
              <v:fill color2="blue"/>
              <v:textbox style="mso-next-textbox:#_x0000_s66629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</w:pPr>
                    <w:r>
                      <w:t xml:space="preserve">Switch </w:t>
                    </w:r>
                    <w:r w:rsidRPr="000455C9">
                      <w:rPr>
                        <w:color w:val="FF0000"/>
                      </w:rPr>
                      <w:t>OFF</w:t>
                    </w:r>
                    <w:r>
                      <w:t xml:space="preserve"> </w:t>
                    </w:r>
                    <w:r>
                      <w:br/>
                    </w:r>
                    <w:proofErr w:type="spellStart"/>
                    <w:r>
                      <w:t>external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Load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MCBs</w:t>
                    </w:r>
                    <w:proofErr w:type="spellEnd"/>
                  </w:p>
                </w:txbxContent>
              </v:textbox>
            </v:rect>
            <v:shape id="_x0000_s66630" type="#_x0000_t42" style="position:absolute;left:15257;top:36;width:2292;height:508" adj="-21534,17603,-17350,10800,-537,10800,-58250,-295767" filled="f" strokecolor="#fbd4b4 [1305]" strokeweight="1pt">
              <v:textbox style="mso-next-textbox:#_x0000_s66630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DC Load “</w:t>
                    </w:r>
                    <w:r>
                      <w:rPr>
                        <w:rFonts w:cs="Arial"/>
                        <w:lang w:val="en-GB"/>
                      </w:rPr>
                      <w:t>–</w:t>
                    </w:r>
                    <w:r>
                      <w:rPr>
                        <w:lang w:val="en-GB"/>
                      </w:rPr>
                      <w:t>”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M8 bolts (T1) </w:t>
                    </w:r>
                    <w:r>
                      <w:rPr>
                        <w:lang w:val="en-GB"/>
                      </w:rPr>
                      <w:br/>
                      <w:t>Cable Lugs diam. 8.5mm, Max. 10.5mm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31" type="#_x0000_t42" style="position:absolute;left:15277;top:581;width:2272;height:329" adj="-20868,17267,-17056,10767,-542,10767,-58953,-466599" filled="f" strokecolor="#fbd4b4 [1305]" strokeweight="1pt">
              <v:textbox style="mso-next-textbox:#_x0000_s66631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DC Load “</w:t>
                    </w:r>
                    <w:r>
                      <w:rPr>
                        <w:rFonts w:cs="Arial"/>
                        <w:lang w:val="en-GB"/>
                      </w:rPr>
                      <w:t>–</w:t>
                    </w:r>
                    <w:r>
                      <w:rPr>
                        <w:lang w:val="en-GB"/>
                      </w:rPr>
                      <w:t>”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i/>
                      </w:rPr>
                      <w:t>S</w:t>
                    </w:r>
                    <w:r w:rsidRPr="000511B6">
                      <w:rPr>
                        <w:i/>
                      </w:rPr>
                      <w:t xml:space="preserve">crew </w:t>
                    </w:r>
                    <w:r>
                      <w:rPr>
                        <w:i/>
                      </w:rPr>
                      <w:t>T</w:t>
                    </w:r>
                    <w:r w:rsidRPr="000511B6">
                      <w:rPr>
                        <w:i/>
                      </w:rPr>
                      <w:t>erminals</w:t>
                    </w:r>
                    <w:r>
                      <w:rPr>
                        <w:lang w:val="en-GB"/>
                      </w:rPr>
                      <w:t xml:space="preserve"> </w:t>
                    </w:r>
                    <w:r w:rsidRPr="000511B6">
                      <w:rPr>
                        <w:i/>
                      </w:rPr>
                      <w:t>35 mm</w:t>
                    </w:r>
                    <w:r w:rsidRPr="000511B6">
                      <w:rPr>
                        <w:i/>
                        <w:szCs w:val="16"/>
                        <w:vertAlign w:val="superscript"/>
                      </w:rPr>
                      <w:t>2</w:t>
                    </w:r>
                    <w:proofErr w:type="gramStart"/>
                    <w:r w:rsidRPr="000511B6">
                      <w:rPr>
                        <w:i/>
                      </w:rPr>
                      <w:t>,</w:t>
                    </w:r>
                    <w:r>
                      <w:rPr>
                        <w:i/>
                      </w:rPr>
                      <w:t>(</w:t>
                    </w:r>
                    <w:proofErr w:type="gramEnd"/>
                    <w:r w:rsidRPr="00562422">
                      <w:rPr>
                        <w:lang w:val="en-GB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1</w:t>
                    </w:r>
                    <w:r w:rsidRPr="00A73371">
                      <w:rPr>
                        <w:smallCaps/>
                        <w:lang w:val="en-GB"/>
                      </w:rPr>
                      <w:t>awg</w:t>
                    </w:r>
                    <w:r>
                      <w:rPr>
                        <w:i/>
                      </w:rPr>
                      <w:t>)</w:t>
                    </w:r>
                    <w:r>
                      <w:rPr>
                        <w:lang w:val="en-GB"/>
                      </w:rPr>
                      <w:t xml:space="preserve"> (T1)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32" type="#_x0000_t42" style="position:absolute;left:15551;top:-358;width:1998;height:394" adj="-30011,40459,-24832,10800,-616,10800,-68227,-381344" filled="f" strokecolor="#fbd4b4 [1305]" strokeweight="1pt">
              <v:textbox style="mso-next-textbox:#_x0000_s66632" inset="0,0,0,0">
                <w:txbxContent>
                  <w:p w:rsidR="00642BF0" w:rsidRDefault="00642BF0" w:rsidP="00E2098A">
                    <w:pPr>
                      <w:pStyle w:val="CallOuts"/>
                      <w:jc w:val="lef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DC Load Terminal Rail</w:t>
                    </w:r>
                  </w:p>
                  <w:p w:rsidR="00642BF0" w:rsidRPr="003C292A" w:rsidRDefault="00642BF0" w:rsidP="00E2098A">
                    <w:pPr>
                      <w:pStyle w:val="DwgTxt6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(To be removed in 110VDC systems)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33" type="#_x0000_t120" style="position:absolute;left:15355;top:-1341;width:340;height:342;mso-position-horizontal-relative:margin;v-text-anchor:middle" filled="f" strokecolor="#00b050">
              <v:textbox style="mso-next-textbox:#_x0000_s66633" inset="0,0,0,0">
                <w:txbxContent>
                  <w:p w:rsidR="00642BF0" w:rsidRPr="0017626A" w:rsidRDefault="00642BF0" w:rsidP="00E2098A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7</w:t>
                    </w:r>
                  </w:p>
                </w:txbxContent>
              </v:textbox>
            </v:shape>
            <v:rect id="_x0000_s66634" style="position:absolute;left:15763;top:-1355;width:1767;height:481;flip:x" filled="f" fillcolor="#cff" stroked="f" strokeweight=".25pt">
              <v:fill color2="blue"/>
              <v:textbox style="mso-next-textbox:#_x0000_s66634" inset="0,0,0,0">
                <w:txbxContent>
                  <w:p w:rsidR="00642BF0" w:rsidRPr="00E2098A" w:rsidRDefault="00642BF0" w:rsidP="00E2098A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E2098A">
                      <w:rPr>
                        <w:lang w:val="en-US"/>
                      </w:rPr>
                      <w:t>Fasten all cables</w:t>
                    </w:r>
                  </w:p>
                  <w:p w:rsidR="00642BF0" w:rsidRPr="009341DA" w:rsidRDefault="00642BF0" w:rsidP="00E2098A">
                    <w:pPr>
                      <w:pStyle w:val="DwgTxt6"/>
                    </w:pPr>
                    <w:r>
                      <w:t>(A &amp; F)</w:t>
                    </w:r>
                  </w:p>
                </w:txbxContent>
              </v:textbox>
            </v:rect>
            <v:group id="_x0000_s66635" style="position:absolute;left:8233;top:-4486;width:8558;height:843" coordorigin="8233,-4486" coordsize="8558,843">
              <v:rect id="_x0000_s66636" style="position:absolute;left:8570;top:-4486;width:8221;height:843;flip:x" filled="f" stroked="f">
                <v:textbox style="mso-next-textbox:#_x0000_s66636" inset="0,0,0,0">
                  <w:txbxContent>
                    <w:p w:rsidR="00642BF0" w:rsidRPr="00E2098A" w:rsidRDefault="00642BF0" w:rsidP="00E2098A">
                      <w:pPr>
                        <w:pStyle w:val="CallOuts"/>
                        <w:jc w:val="left"/>
                        <w:rPr>
                          <w:b/>
                          <w:lang w:val="en-US"/>
                        </w:rPr>
                      </w:pPr>
                      <w:r w:rsidRPr="00E2098A">
                        <w:rPr>
                          <w:b/>
                          <w:lang w:val="en-US"/>
                        </w:rPr>
                        <w:t>CAUTION:</w:t>
                      </w:r>
                    </w:p>
                    <w:p w:rsidR="00642BF0" w:rsidRPr="00E2098A" w:rsidRDefault="00642BF0" w:rsidP="00E2098A">
                      <w:pPr>
                        <w:pStyle w:val="CallOuts"/>
                        <w:jc w:val="left"/>
                        <w:rPr>
                          <w:lang w:val="en-US"/>
                        </w:rPr>
                      </w:pPr>
                      <w:r w:rsidRPr="00E2098A">
                        <w:rPr>
                          <w:b/>
                          <w:lang w:val="en-US"/>
                        </w:rPr>
                        <w:t>Before</w:t>
                      </w:r>
                      <w:r w:rsidRPr="00E2098A">
                        <w:rPr>
                          <w:lang w:val="en-US"/>
                        </w:rPr>
                        <w:t xml:space="preserve"> connecting the DC Load cables in </w:t>
                      </w:r>
                      <w:r w:rsidRPr="00E2098A">
                        <w:rPr>
                          <w:b/>
                          <w:lang w:val="en-US"/>
                        </w:rPr>
                        <w:t>step 5</w:t>
                      </w:r>
                      <w:r w:rsidRPr="00E2098A">
                        <w:rPr>
                          <w:lang w:val="en-US"/>
                        </w:rPr>
                        <w:t xml:space="preserve">, ensure that if the Wallbox is using </w:t>
                      </w:r>
                      <w:r w:rsidRPr="00E2098A">
                        <w:rPr>
                          <w:b/>
                          <w:i/>
                          <w:lang w:val="en-US"/>
                        </w:rPr>
                        <w:t>110VDC Flatpack2</w:t>
                      </w:r>
                      <w:r w:rsidRPr="00E2098A">
                        <w:rPr>
                          <w:lang w:val="en-US"/>
                        </w:rPr>
                        <w:t xml:space="preserve"> rectifiers (241115.805), you must always first remove the DC load terminal rails — with the M8 bolts and screw terminals — and connect the load to the WDU terminal blocks, as explained in section B, page </w:t>
                      </w:r>
                      <w:r>
                        <w:fldChar w:fldCharType="begin"/>
                      </w:r>
                      <w:r w:rsidRPr="00E2098A">
                        <w:rPr>
                          <w:lang w:val="en-US"/>
                        </w:rPr>
                        <w:instrText xml:space="preserve"> PAGEREF ConnectingLoad110VDCSystems \h </w:instrText>
                      </w:r>
                      <w:r>
                        <w:fldChar w:fldCharType="separate"/>
                      </w:r>
                      <w:r w:rsidRPr="00E2098A">
                        <w:rPr>
                          <w:noProof/>
                          <w:lang w:val="en-US"/>
                        </w:rPr>
                        <w:t>10</w:t>
                      </w:r>
                      <w:r>
                        <w:fldChar w:fldCharType="end"/>
                      </w:r>
                      <w:r w:rsidRPr="00E2098A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  <v:shape id="_x0000_s66637" type="#_x0000_t75" style="position:absolute;left:8233;top:-4486;width:283;height:237">
                <v:imagedata r:id="rId23" o:title="sign-warning_2"/>
              </v:shape>
            </v:group>
            <v:shape id="_x0000_s66638" type="#_x0000_t22" style="position:absolute;left:12130;top:-2384;width:113;height:1587;flip:x;mso-position-vertical:absolute" adj="1046" fillcolor="#404040 [2429]" strokecolor="#a5a5a5 [2092]"/>
            <v:group id="_x0000_s66639" style="position:absolute;left:7334;top:5240;width:4999;height:2935" coordorigin="7334,4413" coordsize="4999,2935">
              <v:shape id="_x0000_s66640" type="#_x0000_t202" style="position:absolute;left:7334;top:4926;width:4999;height:776" filled="f" stroked="f">
                <v:textbox style="mso-next-textbox:#_x0000_s66640" inset="5mm,0,0,0">
                  <w:txbxContent>
                    <w:tbl>
                      <w:tblPr>
                        <w:tblW w:w="0" w:type="auto"/>
                        <w:jc w:val="center"/>
                        <w:tblBorders>
                          <w:bottom w:val="single" w:sz="12" w:space="0" w:color="808080"/>
                        </w:tblBorders>
                        <w:tblCellMar>
                          <w:left w:w="57" w:type="dxa"/>
                          <w:right w:w="57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330"/>
                        <w:gridCol w:w="1282"/>
                        <w:gridCol w:w="1282"/>
                      </w:tblGrid>
                      <w:tr w:rsidR="00642BF0" w:rsidRPr="000F5281" w:rsidTr="00642BF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Pr="00B7728D" w:rsidRDefault="00642BF0" w:rsidP="00642BF0">
                            <w:pPr>
                              <w:pStyle w:val="DwgTxt6"/>
                              <w:jc w:val="center"/>
                              <w:rPr>
                                <w:color w:val="FFFFFF"/>
                              </w:rPr>
                            </w:pPr>
                            <w:r w:rsidRPr="00B7728D">
                              <w:rPr>
                                <w:color w:val="FFFFFF"/>
                              </w:rPr>
                              <w:t>Current Max.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Pr="00B7728D" w:rsidRDefault="00642BF0" w:rsidP="00642BF0">
                            <w:pPr>
                              <w:pStyle w:val="DwgTxt6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B7728D">
                              <w:rPr>
                                <w:b/>
                                <w:color w:val="FFFFFF"/>
                              </w:rPr>
                              <w:t>Ext. Fuse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Pr="00B7728D" w:rsidRDefault="00642BF0" w:rsidP="00642BF0">
                            <w:pPr>
                              <w:pStyle w:val="DwgTxt6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B7728D">
                              <w:rPr>
                                <w:b/>
                                <w:color w:val="FFFFFF"/>
                              </w:rPr>
                              <w:t>Ext. Fuse</w:t>
                            </w:r>
                          </w:p>
                        </w:tc>
                      </w:tr>
                      <w:tr w:rsidR="00642BF0" w:rsidRPr="000F5281" w:rsidTr="00642BF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Default="00642BF0" w:rsidP="00642BF0">
                            <w:pPr>
                              <w:pStyle w:val="DwgTxt6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AC </w:t>
                            </w:r>
                            <w:r w:rsidRPr="00B7728D">
                              <w:rPr>
                                <w:color w:val="FFFFFF"/>
                              </w:rPr>
                              <w:t>input (A)</w:t>
                            </w:r>
                          </w:p>
                          <w:p w:rsidR="00642BF0" w:rsidRPr="00B7728D" w:rsidRDefault="00642BF0" w:rsidP="00642BF0">
                            <w:pPr>
                              <w:pStyle w:val="DwgTxt6"/>
                              <w:tabs>
                                <w:tab w:val="left" w:pos="769"/>
                              </w:tabs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205VAC</w:t>
                            </w:r>
                            <w:r>
                              <w:rPr>
                                <w:color w:val="FFFFFF"/>
                              </w:rPr>
                              <w:tab/>
                              <w:t>185VAC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Default="00642BF0" w:rsidP="00642BF0">
                            <w:pPr>
                              <w:pStyle w:val="DwgTxt6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B7728D">
                              <w:rPr>
                                <w:b/>
                                <w:color w:val="FFFFFF"/>
                              </w:rPr>
                              <w:t>Type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</w:rPr>
                              <w:t>/Mag</w:t>
                            </w:r>
                          </w:p>
                          <w:p w:rsidR="00642BF0" w:rsidRPr="00B7728D" w:rsidRDefault="00642BF0" w:rsidP="00642BF0">
                            <w:pPr>
                              <w:pStyle w:val="DwgTxt6"/>
                              <w:tabs>
                                <w:tab w:val="left" w:pos="721"/>
                              </w:tabs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205VAC</w:t>
                            </w:r>
                            <w:r>
                              <w:rPr>
                                <w:color w:val="FFFFFF"/>
                              </w:rPr>
                              <w:tab/>
                              <w:t>185VAC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9BE28"/>
                          </w:tcPr>
                          <w:p w:rsidR="00642BF0" w:rsidRDefault="00642BF0" w:rsidP="00642BF0">
                            <w:pPr>
                              <w:pStyle w:val="DwgTxt6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B7728D">
                              <w:rPr>
                                <w:b/>
                                <w:color w:val="FFFFFF"/>
                              </w:rPr>
                              <w:t>Type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</w:rPr>
                              <w:t>/Mag</w:t>
                            </w:r>
                          </w:p>
                          <w:p w:rsidR="00642BF0" w:rsidRPr="00B7728D" w:rsidRDefault="00642BF0" w:rsidP="00642BF0">
                            <w:pPr>
                              <w:pStyle w:val="DwgTxt6"/>
                              <w:tabs>
                                <w:tab w:val="left" w:pos="721"/>
                              </w:tabs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205VAC</w:t>
                            </w:r>
                            <w:r>
                              <w:rPr>
                                <w:color w:val="FFFFFF"/>
                              </w:rPr>
                              <w:tab/>
                              <w:t>185VAC</w:t>
                            </w:r>
                          </w:p>
                        </w:tc>
                      </w:tr>
                      <w:tr w:rsidR="00642BF0" w:rsidRPr="000F5281" w:rsidTr="00642BF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808080"/>
                              <w:bottom w:val="single" w:sz="12" w:space="0" w:color="808080"/>
                              <w:right w:val="double" w:sz="4" w:space="0" w:color="auto"/>
                            </w:tcBorders>
                            <w:shd w:val="clear" w:color="69BE28" w:fill="EAF1DD"/>
                          </w:tcPr>
                          <w:p w:rsidR="00642BF0" w:rsidRPr="000F5281" w:rsidRDefault="00642BF0" w:rsidP="00642BF0">
                            <w:pPr>
                              <w:pStyle w:val="CallOuts"/>
                              <w:tabs>
                                <w:tab w:val="decimal" w:pos="202"/>
                                <w:tab w:val="decimal" w:pos="911"/>
                              </w:tabs>
                              <w:jc w:val="left"/>
                            </w:pPr>
                            <w:r>
                              <w:tab/>
                              <w:t>21</w:t>
                            </w:r>
                            <w:r w:rsidRPr="000F5281">
                              <w:t>.5</w:t>
                            </w:r>
                            <w:r>
                              <w:tab/>
                              <w:t>24.0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double" w:sz="4" w:space="0" w:color="auto"/>
                              <w:bottom w:val="single" w:sz="12" w:space="0" w:color="808080"/>
                              <w:right w:val="single" w:sz="4" w:space="0" w:color="808080"/>
                            </w:tcBorders>
                            <w:shd w:val="clear" w:color="69BE28" w:fill="EAF1DD"/>
                          </w:tcPr>
                          <w:p w:rsidR="00642BF0" w:rsidRPr="000F5281" w:rsidRDefault="00642BF0" w:rsidP="00642BF0">
                            <w:pPr>
                              <w:pStyle w:val="CallOuts"/>
                              <w:tabs>
                                <w:tab w:val="left" w:pos="721"/>
                              </w:tabs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←</w:t>
                            </w:r>
                            <w:r w:rsidRPr="000A1C16">
                              <w:t xml:space="preserve"> </w:t>
                            </w:r>
                            <w:r w:rsidRPr="00D43434">
                              <w:rPr>
                                <w:b/>
                              </w:rPr>
                              <w:t>25A-D</w:t>
                            </w:r>
                            <w:r w:rsidRPr="000A1C16"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808080"/>
                              <w:bottom w:val="single" w:sz="12" w:space="0" w:color="808080"/>
                              <w:right w:val="double" w:sz="4" w:space="0" w:color="auto"/>
                            </w:tcBorders>
                            <w:shd w:val="clear" w:color="69BE28" w:fill="EAF1DD"/>
                          </w:tcPr>
                          <w:p w:rsidR="00642BF0" w:rsidRPr="000F5281" w:rsidRDefault="00642BF0" w:rsidP="00642BF0">
                            <w:pPr>
                              <w:pStyle w:val="CallOuts"/>
                              <w:tabs>
                                <w:tab w:val="left" w:pos="721"/>
                              </w:tabs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 xml:space="preserve">← </w:t>
                            </w:r>
                            <w:r w:rsidRPr="00D43434">
                              <w:rPr>
                                <w:b/>
                              </w:rPr>
                              <w:t>25A-C2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→</w:t>
                            </w:r>
                          </w:p>
                        </w:tc>
                      </w:tr>
                    </w:tbl>
                    <w:p w:rsidR="00642BF0" w:rsidRDefault="00642BF0" w:rsidP="00E2098A">
                      <w:pPr>
                        <w:pStyle w:val="DwgTxt6"/>
                        <w:ind w:right="131"/>
                        <w:jc w:val="right"/>
                      </w:pPr>
                      <w:r>
                        <w:t>Doc 2020432</w:t>
                      </w:r>
                      <w:proofErr w:type="gramStart"/>
                      <w:r>
                        <w:t>,3v0</w:t>
                      </w:r>
                      <w:proofErr w:type="gramEnd"/>
                    </w:p>
                  </w:txbxContent>
                </v:textbox>
              </v:shape>
              <v:shape id="_x0000_s66641" type="#_x0000_t202" style="position:absolute;left:7637;top:4413;width:4636;height:2935" filled="f" strokecolor="#a5a5a5 [2092]" strokeweight=".5pt">
                <v:textbox style="mso-next-textbox:#_x0000_s66641" inset="1mm,1mm,0,0">
                  <w:txbxContent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b/>
                          <w:lang w:val="en-US"/>
                        </w:rPr>
                      </w:pPr>
                      <w:r w:rsidRPr="00E2098A">
                        <w:rPr>
                          <w:lang w:val="en-US"/>
                        </w:rPr>
                        <w:t>Recommended External AC Fuses</w:t>
                      </w:r>
                      <w:r w:rsidRPr="00E2098A">
                        <w:rPr>
                          <w:lang w:val="en-US"/>
                        </w:rPr>
                        <w:br/>
                      </w:r>
                      <w:r w:rsidRPr="00E2098A">
                        <w:rPr>
                          <w:b/>
                          <w:lang w:val="en-US"/>
                        </w:rPr>
                        <w:t>Flatpack2 Wallbox ~ Systems with 2000W Rectifiers</w:t>
                      </w:r>
                    </w:p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E2098A" w:rsidRDefault="00642BF0" w:rsidP="00E2098A">
                      <w:pPr>
                        <w:pStyle w:val="CallOuts"/>
                        <w:jc w:val="center"/>
                        <w:rPr>
                          <w:lang w:val="en-US"/>
                        </w:rPr>
                      </w:pPr>
                    </w:p>
                    <w:p w:rsidR="00642BF0" w:rsidRPr="00E2098A" w:rsidRDefault="00642BF0" w:rsidP="00E2098A">
                      <w:pPr>
                        <w:pStyle w:val="CallOuts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</w:tabs>
                        <w:spacing w:after="60" w:line="160" w:lineRule="exact"/>
                        <w:ind w:left="284" w:hanging="295"/>
                        <w:jc w:val="left"/>
                        <w:rPr>
                          <w:lang w:val="en-US"/>
                        </w:rPr>
                      </w:pPr>
                      <w:r w:rsidRPr="00E2098A">
                        <w:rPr>
                          <w:lang w:val="en-US"/>
                        </w:rPr>
                        <w:t xml:space="preserve">Use the values in the 185VAC column, </w:t>
                      </w:r>
                      <w:r w:rsidRPr="00E2098A">
                        <w:rPr>
                          <w:lang w:val="en-US"/>
                        </w:rPr>
                        <w:br/>
                        <w:t>if you are unsure or know that the available AC mains voltage may drop below 205VAC</w:t>
                      </w:r>
                    </w:p>
                    <w:p w:rsidR="00642BF0" w:rsidRPr="00E2098A" w:rsidRDefault="00642BF0" w:rsidP="00E2098A">
                      <w:pPr>
                        <w:pStyle w:val="CallOuts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</w:tabs>
                        <w:spacing w:after="60" w:line="160" w:lineRule="exact"/>
                        <w:ind w:left="284" w:hanging="295"/>
                        <w:jc w:val="left"/>
                        <w:rPr>
                          <w:lang w:val="en-US"/>
                        </w:rPr>
                      </w:pPr>
                      <w:r w:rsidRPr="00E2098A">
                        <w:rPr>
                          <w:lang w:val="en-US"/>
                        </w:rPr>
                        <w:t>The recommendations ap</w:t>
                      </w:r>
                      <w:r w:rsidRPr="00E2098A">
                        <w:rPr>
                          <w:lang w:val="en-US"/>
                        </w:rPr>
                        <w:softHyphen/>
                        <w:t xml:space="preserve">ply for use of </w:t>
                      </w:r>
                      <w:r w:rsidRPr="00E2098A">
                        <w:rPr>
                          <w:lang w:val="en-US"/>
                        </w:rPr>
                        <w:br/>
                      </w:r>
                      <w:r w:rsidRPr="00E2098A">
                        <w:rPr>
                          <w:rFonts w:cs="Arial"/>
                          <w:lang w:val="en-US"/>
                        </w:rPr>
                        <w:t>–</w:t>
                      </w:r>
                      <w:r w:rsidRPr="00E2098A">
                        <w:rPr>
                          <w:lang w:val="en-US"/>
                        </w:rPr>
                        <w:t xml:space="preserve"> Thermal mag</w:t>
                      </w:r>
                      <w:r w:rsidRPr="00E2098A">
                        <w:rPr>
                          <w:lang w:val="en-US"/>
                        </w:rPr>
                        <w:softHyphen/>
                        <w:t>netic circuit breaker (</w:t>
                      </w:r>
                      <w:proofErr w:type="spellStart"/>
                      <w:r w:rsidRPr="00E2098A">
                        <w:rPr>
                          <w:lang w:val="en-US"/>
                        </w:rPr>
                        <w:t>Th</w:t>
                      </w:r>
                      <w:proofErr w:type="spellEnd"/>
                      <w:r w:rsidRPr="00E2098A">
                        <w:rPr>
                          <w:lang w:val="en-US"/>
                        </w:rPr>
                        <w:t>/Mag), type Siemens 5SX or 5SY se</w:t>
                      </w:r>
                      <w:r w:rsidRPr="00E2098A">
                        <w:rPr>
                          <w:lang w:val="en-US"/>
                        </w:rPr>
                        <w:softHyphen/>
                        <w:t>ries, MG C60H series or similar; and</w:t>
                      </w:r>
                      <w:r w:rsidRPr="00E2098A">
                        <w:rPr>
                          <w:lang w:val="en-US"/>
                        </w:rPr>
                        <w:br/>
                      </w:r>
                      <w:r w:rsidRPr="00E2098A">
                        <w:rPr>
                          <w:rFonts w:cs="Arial"/>
                          <w:lang w:val="en-US"/>
                        </w:rPr>
                        <w:t>–</w:t>
                      </w:r>
                      <w:r w:rsidRPr="00E2098A">
                        <w:rPr>
                          <w:lang w:val="en-US"/>
                        </w:rPr>
                        <w:t xml:space="preserve"> Hydraulic magnetic breaker (</w:t>
                      </w:r>
                      <w:proofErr w:type="spellStart"/>
                      <w:r w:rsidRPr="00E2098A">
                        <w:rPr>
                          <w:lang w:val="en-US"/>
                        </w:rPr>
                        <w:t>Hy</w:t>
                      </w:r>
                      <w:proofErr w:type="spellEnd"/>
                      <w:r w:rsidRPr="00E2098A">
                        <w:rPr>
                          <w:lang w:val="en-US"/>
                        </w:rPr>
                        <w:t xml:space="preserve">/Mag), type CBI QF frame or QY frame, </w:t>
                      </w:r>
                      <w:proofErr w:type="spellStart"/>
                      <w:r w:rsidRPr="00E2098A">
                        <w:rPr>
                          <w:lang w:val="en-US"/>
                        </w:rPr>
                        <w:t>Airpax</w:t>
                      </w:r>
                      <w:proofErr w:type="spellEnd"/>
                      <w:r w:rsidRPr="00E2098A">
                        <w:rPr>
                          <w:lang w:val="en-US"/>
                        </w:rPr>
                        <w:t xml:space="preserve"> or similar</w:t>
                      </w:r>
                    </w:p>
                  </w:txbxContent>
                </v:textbox>
              </v:shape>
            </v:group>
            <v:rect id="_x0000_s66642" style="position:absolute;left:12500;top:6230;width:4765;height:1945;flip:x" filled="f" fillcolor="#cff" strokecolor="#a5a5a5 [2092]" strokeweight=".25pt">
              <v:fill color2="blue"/>
              <v:textbox style="mso-next-textbox:#_x0000_s66642" inset="1mm,1mm,1mm,1mm">
                <w:txbxContent>
                  <w:p w:rsidR="00642BF0" w:rsidRPr="00E2098A" w:rsidRDefault="00642BF0" w:rsidP="00E2098A">
                    <w:pPr>
                      <w:pStyle w:val="CallOuts"/>
                      <w:jc w:val="center"/>
                      <w:rPr>
                        <w:b/>
                        <w:lang w:val="en-US"/>
                      </w:rPr>
                    </w:pPr>
                    <w:r w:rsidRPr="00E2098A">
                      <w:rPr>
                        <w:b/>
                        <w:lang w:val="en-US"/>
                      </w:rPr>
                      <w:t>For installations in USA and Canada only!</w:t>
                    </w:r>
                  </w:p>
                  <w:p w:rsidR="00642BF0" w:rsidRPr="00E2098A" w:rsidRDefault="00642BF0" w:rsidP="00E2098A">
                    <w:pPr>
                      <w:pStyle w:val="CallOuts"/>
                      <w:rPr>
                        <w:lang w:val="en-US"/>
                      </w:rPr>
                    </w:pPr>
                    <w:r w:rsidRPr="00E2098A">
                      <w:rPr>
                        <w:rFonts w:cs="Arial"/>
                        <w:lang w:val="en-US"/>
                      </w:rPr>
                      <w:t>–</w:t>
                    </w:r>
                    <w:r w:rsidRPr="00E2098A">
                      <w:rPr>
                        <w:lang w:val="en-US"/>
                      </w:rPr>
                      <w:t xml:space="preserve"> The installation has to comply with the NEC/CEC requirements</w:t>
                    </w:r>
                  </w:p>
                  <w:p w:rsidR="00642BF0" w:rsidRPr="00E2098A" w:rsidRDefault="00642BF0" w:rsidP="00E2098A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</w:p>
                  <w:p w:rsidR="00642BF0" w:rsidRPr="00E2098A" w:rsidRDefault="00642BF0" w:rsidP="00E2098A">
                    <w:pPr>
                      <w:pStyle w:val="CallOuts"/>
                      <w:rPr>
                        <w:lang w:val="en-US"/>
                      </w:rPr>
                    </w:pPr>
                    <w:r w:rsidRPr="00E2098A">
                      <w:rPr>
                        <w:rFonts w:cs="Arial"/>
                        <w:lang w:val="en-US"/>
                      </w:rPr>
                      <w:t>–</w:t>
                    </w:r>
                    <w:r w:rsidRPr="00E2098A">
                      <w:rPr>
                        <w:lang w:val="en-US"/>
                      </w:rPr>
                      <w:t xml:space="preserve"> The power system must be equipped with branch circuit protection that complies with NEC/CEC requirements and have a rating at minimum 32A</w:t>
                    </w:r>
                  </w:p>
                  <w:p w:rsidR="00642BF0" w:rsidRPr="00E2098A" w:rsidRDefault="00642BF0" w:rsidP="00E2098A">
                    <w:pPr>
                      <w:pStyle w:val="CallOuts"/>
                      <w:rPr>
                        <w:rFonts w:cs="Arial"/>
                        <w:lang w:val="en-US"/>
                      </w:rPr>
                    </w:pPr>
                  </w:p>
                  <w:p w:rsidR="00642BF0" w:rsidRPr="001F62FC" w:rsidRDefault="00642BF0" w:rsidP="00E2098A">
                    <w:pPr>
                      <w:pStyle w:val="CallOuts"/>
                    </w:pPr>
                    <w:r w:rsidRPr="00E2098A">
                      <w:rPr>
                        <w:rFonts w:cs="Arial"/>
                        <w:lang w:val="en-US"/>
                      </w:rPr>
                      <w:t>–</w:t>
                    </w:r>
                    <w:r w:rsidRPr="00E2098A">
                      <w:rPr>
                        <w:lang w:val="en-US"/>
                      </w:rPr>
                      <w:t xml:space="preserve"> For supply connectors, use wire suitable for at least 75</w:t>
                    </w:r>
                    <w:r w:rsidRPr="00E2098A">
                      <w:rPr>
                        <w:rFonts w:cs="Arial"/>
                        <w:lang w:val="en-US"/>
                      </w:rPr>
                      <w:t>º</w:t>
                    </w:r>
                    <w:r w:rsidRPr="00E2098A">
                      <w:rPr>
                        <w:lang w:val="en-US"/>
                      </w:rPr>
                      <w:t>C (167</w:t>
                    </w:r>
                    <w:r w:rsidRPr="00E2098A">
                      <w:rPr>
                        <w:rFonts w:cs="Arial"/>
                        <w:lang w:val="en-US"/>
                      </w:rPr>
                      <w:t>º</w:t>
                    </w:r>
                    <w:r w:rsidRPr="00E2098A">
                      <w:rPr>
                        <w:lang w:val="en-US"/>
                      </w:rPr>
                      <w:t xml:space="preserve">F), type: FEPW, RH, RHW, THHW, YHW, THWN, ZHHW, USE, ZX or similar. </w:t>
                    </w:r>
                    <w:proofErr w:type="spellStart"/>
                    <w:r w:rsidRPr="001F62FC">
                      <w:t>Use</w:t>
                    </w:r>
                    <w:proofErr w:type="spellEnd"/>
                    <w:r w:rsidRPr="001F62FC">
                      <w:t xml:space="preserve"> </w:t>
                    </w:r>
                    <w:proofErr w:type="spellStart"/>
                    <w:r w:rsidRPr="001F62FC">
                      <w:t>copper</w:t>
                    </w:r>
                    <w:proofErr w:type="spellEnd"/>
                    <w:r w:rsidRPr="001F62FC">
                      <w:t xml:space="preserve"> </w:t>
                    </w:r>
                    <w:proofErr w:type="spellStart"/>
                    <w:r>
                      <w:t>conductors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only</w:t>
                    </w:r>
                    <w:proofErr w:type="spellEnd"/>
                  </w:p>
                </w:txbxContent>
              </v:textbox>
            </v:rect>
            <v:rect id="_x0000_s66643" style="position:absolute;left:13437;top:4635;width:3285;height:1297;flip:x" filled="f" stroked="f">
              <v:textbox style="mso-next-textbox:#_x0000_s66643" inset="0,0,0,0">
                <w:txbxContent>
                  <w:p w:rsidR="00642BF0" w:rsidRDefault="00642BF0" w:rsidP="00E2098A">
                    <w:pPr>
                      <w:pStyle w:val="DwgTxt6"/>
                      <w:jc w:val="center"/>
                      <w:rPr>
                        <w:b/>
                      </w:rPr>
                    </w:pPr>
                    <w:r w:rsidRPr="00A04A0D">
                      <w:rPr>
                        <w:b/>
                      </w:rPr>
                      <w:t>UL Approved System Ambient Temperatures</w:t>
                    </w:r>
                  </w:p>
                  <w:p w:rsidR="00642BF0" w:rsidRDefault="00642BF0" w:rsidP="00E2098A">
                    <w:pPr>
                      <w:pStyle w:val="DwgTxt6"/>
                      <w:jc w:val="center"/>
                    </w:pPr>
                    <w:proofErr w:type="gramStart"/>
                    <w:r w:rsidRPr="00A04A0D">
                      <w:t>with</w:t>
                    </w:r>
                    <w:proofErr w:type="gramEnd"/>
                    <w:r w:rsidRPr="00A04A0D">
                      <w:t xml:space="preserve"> Specified DC Cables and DC Load Breakers</w:t>
                    </w:r>
                  </w:p>
                  <w:tbl>
                    <w:tblPr>
                      <w:tblW w:w="0" w:type="auto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95"/>
                      <w:gridCol w:w="949"/>
                      <w:gridCol w:w="621"/>
                    </w:tblGrid>
                    <w:tr w:rsidR="00642BF0" w:rsidTr="00642BF0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6" w:space="0" w:color="00B050"/>
                            <w:bottom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System’s</w:t>
                          </w:r>
                          <w:r>
                            <w:br/>
                            <w:t>Ambient Temp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6" w:space="0" w:color="00B050"/>
                            <w:bottom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DC Cables’</w:t>
                          </w:r>
                          <w:r>
                            <w:br/>
                            <w:t>Temp Rating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6" w:space="0" w:color="00B050"/>
                            <w:bottom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 xml:space="preserve">DC Load </w:t>
                          </w:r>
                          <w:r>
                            <w:br/>
                            <w:t>Breaker</w:t>
                          </w:r>
                        </w:p>
                      </w:tc>
                    </w:tr>
                    <w:tr w:rsidR="00642BF0" w:rsidTr="00642BF0">
                      <w:trPr>
                        <w:jc w:val="center"/>
                      </w:trPr>
                      <w:tc>
                        <w:tcPr>
                          <w:tcW w:w="0" w:type="auto"/>
                          <w:tcBorders>
                            <w:top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Max. 50°C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60°C, Cu wire**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6" w:space="0" w:color="00B050"/>
                          </w:tcBorders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Max. 15A</w:t>
                          </w:r>
                        </w:p>
                      </w:tc>
                    </w:tr>
                    <w:tr w:rsidR="00642BF0" w:rsidTr="00642BF0">
                      <w:trPr>
                        <w:jc w:val="center"/>
                      </w:trPr>
                      <w:tc>
                        <w:tcPr>
                          <w:tcW w:w="0" w:type="auto"/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Max. 50°C</w:t>
                          </w:r>
                        </w:p>
                      </w:tc>
                      <w:tc>
                        <w:tcPr>
                          <w:tcW w:w="0" w:type="auto"/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75°C, Cu wire</w:t>
                          </w:r>
                        </w:p>
                      </w:tc>
                      <w:tc>
                        <w:tcPr>
                          <w:tcW w:w="0" w:type="auto"/>
                          <w:tcMar>
                            <w:top w:w="0" w:type="dxa"/>
                            <w:left w:w="57" w:type="dxa"/>
                            <w:bottom w:w="0" w:type="dxa"/>
                            <w:right w:w="57" w:type="dxa"/>
                          </w:tcMar>
                          <w:hideMark/>
                        </w:tcPr>
                        <w:p w:rsidR="00642BF0" w:rsidRPr="008D3AB2" w:rsidRDefault="00642BF0" w:rsidP="00642BF0">
                          <w:pPr>
                            <w:pStyle w:val="DwgTxt6"/>
                          </w:pPr>
                          <w:r>
                            <w:t>Max. 20A</w:t>
                          </w:r>
                        </w:p>
                      </w:tc>
                    </w:tr>
                  </w:tbl>
                  <w:p w:rsidR="00642BF0" w:rsidRDefault="00642BF0" w:rsidP="00E2098A">
                    <w:pPr>
                      <w:pStyle w:val="DwgTxt6"/>
                      <w:jc w:val="center"/>
                    </w:pPr>
                    <w:r w:rsidRPr="009B261A">
                      <w:t>** Default UL approved DC cables</w:t>
                    </w:r>
                  </w:p>
                  <w:p w:rsidR="00642BF0" w:rsidRPr="00A04A0D" w:rsidRDefault="00642BF0" w:rsidP="00E2098A">
                    <w:pPr>
                      <w:pStyle w:val="DwgTxt6"/>
                    </w:pPr>
                  </w:p>
                </w:txbxContent>
              </v:textbox>
            </v:rect>
            <v:group id="_x0000_s66644" style="position:absolute;left:7653;top:-2097;width:608;height:454" coordorigin="7717,-1897" coordsize="608,454">
              <v:shape id="Picture 61736" o:spid="_x0000_s66645" type="#_x0000_t75" style="position:absolute;left:7795;top:-1973;width:454;height:606;rotation:72665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d97GAAAA3gAAAA8AAABkcnMvZG93bnJldi54bWxEj81qAjEUhfeFvkO4hW6KZhQcdDSKiEK7&#10;KmqL2+vkOjM6uRknqaY+vVkILg/nj28yC6YWF2pdZVlBr5uAIM6trrhQ8LNddYYgnEfWWFsmBf/k&#10;YDZ9fZlgpu2V13TZ+ELEEXYZKii9bzIpXV6SQde1DXH0DrY16KNsC6lbvMZxU8t+kqTSYMXxocSG&#10;FiXlp82fUfD9dRse+BgWAX8Hy4/17rw/Ds5Kvb+F+RiEp+Cf4Uf7UytIe+koAkSci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t33sYAAADeAAAADwAAAAAAAAAAAAAA&#10;AACfAgAAZHJzL2Rvd25yZXYueG1sUEsFBgAAAAAEAAQA9wAAAJIDAAAAAA==&#10;">
                <v:imagedata r:id="rId33" o:title=""/>
              </v:shape>
              <v:rect id="Rectangle 61738" o:spid="_x0000_s66646" style="position:absolute;left:7717;top:-1621;width:573;height:1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uTsgA&#10;AADeAAAADwAAAGRycy9kb3ducmV2LnhtbESPT2sCMRTE70K/Q3hCL0WzSrvqapS20KI9+Q+9PjfP&#10;3aWbl22S6vbbN4WCx2FmfsPMFq2pxYWcrywrGPQTEMS51RUXCva7t94YhA/IGmvLpOCHPCzmd50Z&#10;ZtpeeUOXbShEhLDPUEEZQpNJ6fOSDPq+bYijd7bOYIjSFVI7vEa4qeUwSVJpsOK4UGJDryXln9tv&#10;o+Dl4f306L7cyh4n6w9yy9PhKR8pdd9tn6cgArXhFv5vL7WCdJBOh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Zy5O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E2098A">
                      <w:pPr>
                        <w:pStyle w:val="CallOuts"/>
                        <w:jc w:val="left"/>
                      </w:pPr>
                      <w:r>
                        <w:t>PZ2</w:t>
                      </w:r>
                    </w:p>
                  </w:txbxContent>
                </v:textbox>
              </v:rect>
            </v:group>
            <v:group id="_x0000_s66647" style="position:absolute;left:12777;top:-2245;width:1023;height:167" coordorigin="14759,-3207" coordsize="1023,167">
              <v:shape id="_x0000_s66648" type="#_x0000_t75" style="position:absolute;left:14759;top:-3188;width:567;height:148;flip:x">
                <v:imagedata r:id="rId34" o:title="wrench-insulated_150-2cm"/>
              </v:shape>
              <v:rect id="_x0000_s66649" style="position:absolute;left:15368;top:-3207;width:414;height:167;flip:x" filled="f" fillcolor="#cff" stroked="f" strokeweight=".25pt">
                <v:fill color2="blue"/>
                <v:textbox style="mso-next-textbox:#_x0000_s66649" inset="0,0,0,0">
                  <w:txbxContent>
                    <w:p w:rsidR="00642BF0" w:rsidRPr="0087780B" w:rsidRDefault="00642BF0" w:rsidP="00E2098A">
                      <w:pPr>
                        <w:pStyle w:val="CallOuts"/>
                        <w:jc w:val="left"/>
                      </w:pPr>
                      <w:r w:rsidRPr="0087780B">
                        <w:t>IW</w:t>
                      </w:r>
                    </w:p>
                  </w:txbxContent>
                </v:textbox>
              </v:rect>
            </v:group>
            <v:group id="_x0000_s66650" style="position:absolute;left:14560;top:-1842;width:1126;height:440" coordorigin="15070,-3508" coordsize="1126,440">
              <v:group id="Group 61697" o:spid="_x0000_s66651" style="position:absolute;left:15070;top:-3508;width:567;height:440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  <o:lock v:ext="edit" aspectratio="t"/>
                <v:shape id="Freeform 61698" o:spid="_x0000_s66652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  <o:lock v:ext="edit" aspectratio="t"/>
                </v:shape>
                <v:shape id="Freeform 61699" o:spid="_x0000_s66653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  <o:lock v:ext="edit" aspectratio="t"/>
                </v:shape>
                <v:shape id="Freeform 61700" o:spid="_x0000_s66654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  <o:lock v:ext="edit" aspectratio="t"/>
                </v:shape>
                <v:shape id="Freeform 61701" o:spid="_x0000_s66655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  <o:lock v:ext="edit" aspectratio="t"/>
                </v:shape>
                <v:shape id="Freeform 61702" o:spid="_x0000_s66656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  <o:lock v:ext="edit" aspectratio="t"/>
                </v:shape>
                <v:shape id="Freeform 61703" o:spid="_x0000_s66657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  <o:lock v:ext="edit" aspectratio="t"/>
                </v:shape>
                <v:shape id="Freeform 61704" o:spid="_x0000_s66658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  <o:lock v:ext="edit" aspectratio="t"/>
                </v:shape>
                <v:shape id="Freeform 61705" o:spid="_x0000_s66659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  <o:lock v:ext="edit" aspectratio="t"/>
                </v:shape>
                <v:shape id="Freeform 61706" o:spid="_x0000_s66660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  <o:lock v:ext="edit" aspectratio="t"/>
                </v:shape>
                <v:shape id="Freeform 61707" o:spid="_x0000_s66661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  <o:lock v:ext="edit" aspectratio="t"/>
                </v:shape>
                <v:shape id="Freeform 61708" o:spid="_x0000_s66662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  <o:lock v:ext="edit" aspectratio="t"/>
                </v:shape>
                <v:shape id="Freeform 61709" o:spid="_x0000_s66663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  <o:lock v:ext="edit" aspectratio="t"/>
                </v:shape>
                <v:shape id="Freeform 61710" o:spid="_x0000_s66664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  <o:lock v:ext="edit" aspectratio="t"/>
                </v:shape>
                <v:shape id="Freeform 61711" o:spid="_x0000_s66665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  <o:lock v:ext="edit" aspectratio="t"/>
                </v:shape>
                <v:shape id="Freeform 61712" o:spid="_x0000_s66666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  <o:lock v:ext="edit" aspectratio="t"/>
                </v:shape>
                <v:shape id="Freeform 61713" o:spid="_x0000_s66667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  <o:lock v:ext="edit" aspectratio="t"/>
                </v:shape>
                <v:shape id="Freeform 61714" o:spid="_x0000_s66668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  <o:lock v:ext="edit" aspectratio="t"/>
                </v:shape>
                <v:shape id="Freeform 61715" o:spid="_x0000_s66669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  <o:lock v:ext="edit" aspectratio="t"/>
                </v:shape>
                <v:shape id="Freeform 61716" o:spid="_x0000_s66670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  <o:lock v:ext="edit" aspectratio="t"/>
                </v:shape>
                <v:shape id="Freeform 61717" o:spid="_x0000_s66671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  <o:lock v:ext="edit" aspectratio="t"/>
                </v:shape>
                <v:shape id="Freeform 61718" o:spid="_x0000_s66672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  <o:lock v:ext="edit" aspectratio="t"/>
                </v:shape>
                <v:shape id="Freeform 61719" o:spid="_x0000_s66673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  <o:lock v:ext="edit" aspectratio="t"/>
                </v:shape>
                <v:shape id="Freeform 61720" o:spid="_x0000_s66674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  <o:lock v:ext="edit" aspectratio="t"/>
                </v:shape>
                <v:shape id="Freeform 61721" o:spid="_x0000_s66675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  <o:lock v:ext="edit" aspectratio="t"/>
                </v:shape>
                <v:shape id="Freeform 61722" o:spid="_x0000_s66676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  <o:lock v:ext="edit" aspectratio="t"/>
                </v:shape>
                <v:shape id="Freeform 61723" o:spid="_x0000_s66677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  <o:lock v:ext="edit" aspectratio="t"/>
                </v:shape>
                <v:shape id="Freeform 61724" o:spid="_x0000_s66678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  <o:lock v:ext="edit" aspectratio="t"/>
                </v:shape>
                <v:shape id="Freeform 61725" o:spid="_x0000_s66679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  <v:path arrowok="t" o:connecttype="custom" o:connectlocs="2,110;18,88;34,66;48,42;60,18;60,12;58,4;56,0;50,4;36,28;22,54;12,80;0,106;0,108;0,110;0,112;2,110;2,110" o:connectangles="0,0,0,0,0,0,0,0,0,0,0,0,0,0,0,0,0,0"/>
                  <o:lock v:ext="edit" aspectratio="t"/>
                </v:shape>
                <v:shape id="Freeform 61726" o:spid="_x0000_s66680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  <o:lock v:ext="edit" aspectratio="t"/>
                </v:shape>
                <v:shape id="Freeform 61727" o:spid="_x0000_s66681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  <o:lock v:ext="edit" aspectratio="t"/>
                </v:shape>
                <v:shape id="Freeform 61728" o:spid="_x0000_s66682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  <o:lock v:ext="edit" aspectratio="t"/>
                </v:shape>
              </v:group>
              <v:rect id="Rectangle 61732" o:spid="_x0000_s66683" style="position:absolute;left:15767;top:-3387;width:429;height:179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E2098A">
                      <w:pPr>
                        <w:pStyle w:val="CallOuts"/>
                        <w:jc w:val="left"/>
                      </w:pPr>
                      <w:r>
                        <w:t>Flat</w:t>
                      </w:r>
                    </w:p>
                  </w:txbxContent>
                </v:textbox>
              </v:rect>
            </v:group>
            <w10:anchorlock/>
          </v:group>
        </w:pict>
      </w:r>
      <w:r>
        <w:rPr>
          <w:noProof/>
          <w:lang w:val="nb-NO"/>
        </w:rPr>
        <w:pict>
          <v:rect id="_x0000_s65371" style="position:absolute;left:0;text-align:left;margin-left:49.7pt;margin-top:80.7pt;width:476.55pt;height:20.45pt;flip:x;z-index:251747840;mso-position-horizontal-relative:page;mso-position-vertical-relative:page" stroked="f" strokeweight=".25pt">
            <v:fill color2="blue"/>
            <v:textbox style="mso-next-textbox:#_x0000_s65371" inset="1mm,0,1mm,0">
              <w:txbxContent>
                <w:p w:rsidR="00642BF0" w:rsidRPr="00237CF5" w:rsidRDefault="00642BF0" w:rsidP="00D6241C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r w:rsidRPr="00D6241C">
                    <w:t>Connecting AC Main Input, DC Output and I/O Control Signals</w:t>
                  </w:r>
                  <w:r>
                    <w:tab/>
                    <w:t>A</w:t>
                  </w:r>
                  <w:proofErr w:type="gramStart"/>
                  <w:r>
                    <w:t>:1</w:t>
                  </w:r>
                  <w:proofErr w:type="gramEnd"/>
                  <w:r>
                    <w:t>-7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group id="_x0000_s65365" editas="canvas" style="position:absolute;left:0;text-align:left;margin-left:34.3pt;margin-top:28.65pt;width:538.6pt;height:47.05pt;z-index:251746816;mso-position-horizontal-relative:page;mso-position-vertical-relative:page" coordorigin="907,4104" coordsize="10772,941">
            <v:shape id="_x0000_s65366" type="#_x0000_t75" style="position:absolute;left:907;top:4104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5367" type="#_x0000_t202" style="position:absolute;left:1215;top:4341;width:9553;height:517" filled="f" stroked="f">
              <v:textbox style="mso-next-textbox:#_x0000_s65367" inset="0,0,0,0">
                <w:txbxContent>
                  <w:p w:rsidR="00642BF0" w:rsidRPr="00284C44" w:rsidRDefault="00642BF0" w:rsidP="00D6241C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A-B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ab/>
                    </w:r>
                    <w:r w:rsidRPr="00D6241C">
                      <w:rPr>
                        <w:lang w:val="en-US"/>
                      </w:rPr>
                      <w:t>Electrical Connections</w:t>
                    </w:r>
                  </w:p>
                </w:txbxContent>
              </v:textbox>
            </v:shape>
            <v:shape id="_x0000_s65370" type="#_x0000_t75" style="position:absolute;left:11118;top:4124;width:499;height:902">
              <v:imagedata r:id="rId71" o:title=""/>
            </v:shape>
            <w10:wrap anchorx="page" anchory="page"/>
            <w10:anchorlock/>
          </v:group>
        </w:pict>
      </w:r>
    </w:p>
    <w:p w:rsidR="00F101EF" w:rsidRDefault="00F101E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Pr="00BC50D0" w:rsidRDefault="00E016AF" w:rsidP="00F101EF">
      <w:pPr>
        <w:rPr>
          <w:lang w:val="en-US"/>
        </w:rPr>
      </w:pPr>
    </w:p>
    <w:p w:rsidR="00E016AF" w:rsidRDefault="00E016AF">
      <w:pPr>
        <w:rPr>
          <w:lang w:val="en-US"/>
        </w:rPr>
      </w:pPr>
      <w:r>
        <w:rPr>
          <w:lang w:val="en-US"/>
        </w:rPr>
        <w:br w:type="page"/>
      </w:r>
    </w:p>
    <w:p w:rsidR="00F101EF" w:rsidRDefault="008040BF" w:rsidP="00525F98">
      <w:pPr>
        <w:pStyle w:val="AnclaGrafica"/>
      </w:pPr>
      <w:r>
        <w:rPr>
          <w:noProof/>
          <w:lang w:val="nb-NO"/>
        </w:rPr>
        <w:lastRenderedPageBreak/>
        <w:pict>
          <v:group id="_x0000_s66684" editas="canvas" style="position:absolute;left:0;text-align:left;margin-left:-49.95pt;margin-top:34.9pt;width:536.45pt;height:655.2pt;z-index:251776512" coordorigin="5381,7053" coordsize="10729,13104">
            <o:lock v:ext="edit" aspectratio="t"/>
            <v:shape id="_x0000_s66685" type="#_x0000_t75" style="position:absolute;left:5381;top:7053;width:10729;height:13104" o:preferrelative="f" fillcolor="#76923c [2406]" strokecolor="#e36c0a" strokeweight=".25pt">
              <v:fill opacity="9830f" o:detectmouseclick="t"/>
              <v:path o:extrusionok="t" o:connecttype="none"/>
              <o:lock v:ext="edit" text="t"/>
            </v:shape>
            <v:shape id="_x0000_s66686" type="#_x0000_t75" style="position:absolute;left:9169;top:15769;width:5673;height:3341;mso-position-horizontal-relative:text;mso-position-vertical-relative:text">
              <v:imagedata r:id="rId72" o:title="FP2-WB_WDU-110VDC_150-10cm"/>
            </v:shape>
            <v:shape id="_x0000_s66687" type="#_x0000_t75" style="position:absolute;left:8523;top:7334;width:3964;height:2899;mso-position-horizontal-relative:text;mso-position-vertical-relative:text">
              <v:imagedata r:id="rId73" o:title="FP2-WB_DC-Rails_150-7cm"/>
            </v:shape>
            <v:shape id="_x0000_s66688" type="#_x0000_t75" style="position:absolute;left:6138;top:11212;width:3964;height:2150;mso-position-horizontal-relative:text;mso-position-vertical-relative:text">
              <v:imagedata r:id="rId74" o:title="FP2-WB_DC-Rails-Bolts_150-7cm"/>
            </v:shape>
            <v:shape id="_x0000_s66689" type="#_x0000_t42" style="position:absolute;left:12273;top:7409;width:1910;height:258" adj="-13107,38344,-6966,10800,-645,10800,-81729,-368623" filled="f" strokecolor="#fbd4b4 [1305]" strokeweight="1.5pt">
              <v:textbox style="mso-next-textbox:#_x0000_s66689" inset="0,0,0,0">
                <w:txbxContent>
                  <w:p w:rsidR="00642BF0" w:rsidRPr="00054206" w:rsidRDefault="00642BF0" w:rsidP="00402593">
                    <w:pPr>
                      <w:pStyle w:val="CallOuts"/>
                      <w:jc w:val="left"/>
                    </w:pPr>
                    <w:r>
                      <w:t>“</w:t>
                    </w:r>
                    <w:r>
                      <w:rPr>
                        <w:rFonts w:cs="Arial"/>
                      </w:rPr>
                      <w:t>–</w:t>
                    </w:r>
                    <w:r>
                      <w:t xml:space="preserve">” DC Terminal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3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90" type="#_x0000_t42" style="position:absolute;left:12273;top:9578;width:1910;height:258" adj="-10393,3600,-7045,10800,-645,10800,-81729,-368623" filled="f" strokecolor="#fbd4b4 [1305]" strokeweight="1.5pt">
              <v:textbox style="mso-next-textbox:#_x0000_s66690" inset="0,0,0,0">
                <w:txbxContent>
                  <w:p w:rsidR="00642BF0" w:rsidRPr="00054206" w:rsidRDefault="00642BF0" w:rsidP="00402593">
                    <w:pPr>
                      <w:pStyle w:val="CallOuts"/>
                      <w:jc w:val="left"/>
                    </w:pPr>
                    <w:r>
                      <w:t>“</w:t>
                    </w:r>
                    <w:r>
                      <w:rPr>
                        <w:rFonts w:cs="Arial"/>
                      </w:rPr>
                      <w:t>–</w:t>
                    </w:r>
                    <w:r>
                      <w:t xml:space="preserve">” DC Terminal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4</w:t>
                    </w:r>
                  </w:p>
                </w:txbxContent>
              </v:textbox>
              <o:callout v:ext="edit" gap="2.85pt" drop="center" distance="-.15pt" length="-.1pt"/>
            </v:shape>
            <v:shape id="_x0000_s66691" type="#_x0000_t42" style="position:absolute;left:6363;top:7409;width:1910;height:258" adj="33373,45293,27888,10800,22245,10800,-41097,-368623" filled="f" strokecolor="#fbd4b4 [1305]" strokeweight="1.5pt">
              <v:textbox style="mso-next-textbox:#_x0000_s66691" inset="0,0,0,0">
                <w:txbxContent>
                  <w:p w:rsidR="00642BF0" w:rsidRPr="00054206" w:rsidRDefault="00642BF0" w:rsidP="00402593">
                    <w:pPr>
                      <w:pStyle w:val="CallOuts"/>
                      <w:jc w:val="right"/>
                    </w:pPr>
                    <w:r>
                      <w:t>“</w:t>
                    </w:r>
                    <w:r>
                      <w:rPr>
                        <w:rFonts w:cs="Arial"/>
                      </w:rPr>
                      <w:t>+</w:t>
                    </w:r>
                    <w:r>
                      <w:t xml:space="preserve">” DC Terminal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1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692" type="#_x0000_t42" style="position:absolute;left:6363;top:9154;width:1910;height:258" adj="31382,-30474,26881,10800,22245,10800,-41097,-368623" filled="f" strokecolor="#fbd4b4 [1305]" strokeweight="1.5pt">
              <v:textbox style="mso-next-textbox:#_x0000_s66692" inset="0,0,0,0">
                <w:txbxContent>
                  <w:p w:rsidR="00642BF0" w:rsidRPr="00054206" w:rsidRDefault="00642BF0" w:rsidP="00402593">
                    <w:pPr>
                      <w:pStyle w:val="CallOuts"/>
                      <w:jc w:val="right"/>
                    </w:pPr>
                    <w:r>
                      <w:t>“</w:t>
                    </w:r>
                    <w:r>
                      <w:rPr>
                        <w:rFonts w:cs="Arial"/>
                      </w:rPr>
                      <w:t>+</w:t>
                    </w:r>
                    <w:r>
                      <w:t xml:space="preserve">” DC Terminal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2</w:t>
                    </w:r>
                  </w:p>
                </w:txbxContent>
              </v:textbox>
              <o:callout v:ext="edit" gap="2.85pt" drop="center" distance="-.15pt" length="-.1pt" minusx="t"/>
            </v:shape>
            <v:shape id="_x0000_s66693" type="#_x0000_t42" style="position:absolute;left:12340;top:8997;width:2062;height:415" adj="-16499,-4060,-8663,10774,-597,10774,-74165,-275283" filled="f" strokecolor="#fbd4b4 [1305]" strokeweight="1.5pt">
              <v:textbox style="mso-next-textbox:#_x0000_s66693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Terminal rails fastening bolts “B3”&amp;”B4”</w:t>
                    </w:r>
                  </w:p>
                </w:txbxContent>
              </v:textbox>
              <o:callout v:ext="edit" gap="2.85pt" drop="center" distance="-.15pt" length="-.1pt"/>
            </v:shape>
            <v:shape id="_x0000_s66694" type="#_x0000_t42" style="position:absolute;left:12340;top:8018;width:1458;height:415" adj="-19096,23838,-10104,10774,-844,10774,-104889,-275283" filled="f" strokecolor="#fbd4b4 [1305]" strokeweight="1.5pt">
              <v:textbox style="mso-next-textbox:#_x0000_s66694" inset="0,0,0,0">
                <w:txbxContent>
                  <w:p w:rsidR="00642BF0" w:rsidRPr="00054206" w:rsidRDefault="00642BF0" w:rsidP="00402593">
                    <w:pPr>
                      <w:pStyle w:val="CallOuts"/>
                      <w:jc w:val="left"/>
                    </w:pPr>
                    <w:r>
                      <w:t xml:space="preserve">WDU terminals </w:t>
                    </w:r>
                    <w:r>
                      <w:br/>
                      <w:t xml:space="preserve">(for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fastening)</w:t>
                    </w:r>
                  </w:p>
                </w:txbxContent>
              </v:textbox>
              <o:callout v:ext="edit" gap="2.85pt" drop="center" distance="-.15pt" length="-.1pt" minusy="t"/>
            </v:shape>
            <v:shape id="_x0000_s66695" type="#_x0000_t120" style="position:absolute;left:5773;top:14137;width:340;height:342;mso-position-horizontal-relative:margin;v-text-anchor:middle" filled="f" strokecolor="#00b050">
              <v:textbox style="mso-next-textbox:#_x0000_s66695" inset="0,0,0,0">
                <w:txbxContent>
                  <w:p w:rsidR="00642BF0" w:rsidRPr="0017626A" w:rsidRDefault="00642BF0" w:rsidP="004025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1</w:t>
                    </w:r>
                  </w:p>
                </w:txbxContent>
              </v:textbox>
            </v:shape>
            <v:rect id="_x0000_s66696" style="position:absolute;left:6181;top:14123;width:2979;height:481;flip:x" filled="f" fillcolor="#cff" stroked="f" strokeweight=".25pt">
              <v:fill color2="blue"/>
              <v:textbox style="mso-next-textbox:#_x0000_s66696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Unscrew internal “</w:t>
                    </w:r>
                    <w:r w:rsidRPr="00402593">
                      <w:rPr>
                        <w:rFonts w:cs="Arial"/>
                        <w:lang w:val="en-US"/>
                      </w:rPr>
                      <w:t>+</w:t>
                    </w:r>
                    <w:r w:rsidRPr="00402593">
                      <w:rPr>
                        <w:lang w:val="en-US"/>
                      </w:rPr>
                      <w:t>” &amp; “</w:t>
                    </w:r>
                    <w:r w:rsidRPr="00402593">
                      <w:rPr>
                        <w:rFonts w:cs="Arial"/>
                        <w:lang w:val="en-US"/>
                      </w:rPr>
                      <w:t>–</w:t>
                    </w:r>
                    <w:r w:rsidRPr="00402593">
                      <w:rPr>
                        <w:lang w:val="en-US"/>
                      </w:rPr>
                      <w:t>” DC Output cables (4x) from the terminal rails</w:t>
                    </w:r>
                  </w:p>
                  <w:p w:rsidR="00642BF0" w:rsidRPr="009341DA" w:rsidRDefault="00642BF0" w:rsidP="00402593">
                    <w:pPr>
                      <w:pStyle w:val="DwgTxt6"/>
                    </w:pPr>
                  </w:p>
                </w:txbxContent>
              </v:textbox>
            </v:rect>
            <v:shape id="_x0000_s66697" type="#_x0000_t120" style="position:absolute;left:5774;top:15067;width:340;height:342;mso-position-horizontal-relative:margin;v-text-anchor:middle" filled="f" strokecolor="#00b050">
              <v:textbox style="mso-next-textbox:#_x0000_s66697" inset="0,0,0,0">
                <w:txbxContent>
                  <w:p w:rsidR="00642BF0" w:rsidRPr="0017626A" w:rsidRDefault="00642BF0" w:rsidP="004025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</w:t>
                    </w:r>
                  </w:p>
                </w:txbxContent>
              </v:textbox>
            </v:shape>
            <v:rect id="_x0000_s66698" style="position:absolute;left:6182;top:15053;width:2979;height:536;flip:x" filled="f" fillcolor="#cff" stroked="f" strokeweight=".25pt">
              <v:fill color2="blue"/>
              <v:textbox style="mso-next-textbox:#_x0000_s66698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 xml:space="preserve">Unscrew and remove both terminal rails fastening M6 bolts, B1, B2, </w:t>
                    </w:r>
                    <w:proofErr w:type="gramStart"/>
                    <w:r w:rsidRPr="00402593">
                      <w:rPr>
                        <w:lang w:val="en-US"/>
                      </w:rPr>
                      <w:t>B3</w:t>
                    </w:r>
                    <w:proofErr w:type="gramEnd"/>
                    <w:r w:rsidRPr="00402593">
                      <w:rPr>
                        <w:lang w:val="en-US"/>
                      </w:rPr>
                      <w:t xml:space="preserve"> &amp; B4</w:t>
                    </w:r>
                  </w:p>
                  <w:p w:rsidR="00642BF0" w:rsidRPr="009341DA" w:rsidRDefault="00642BF0" w:rsidP="00402593">
                    <w:pPr>
                      <w:pStyle w:val="DwgTxt6"/>
                    </w:pPr>
                  </w:p>
                  <w:p w:rsidR="00642BF0" w:rsidRPr="008B69BC" w:rsidRDefault="00642BF0" w:rsidP="00402593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shape id="_x0000_s66699" type="#_x0000_t120" style="position:absolute;left:5769;top:17205;width:340;height:342;mso-position-horizontal-relative:margin;v-text-anchor:middle" filled="f" strokecolor="#00b050">
              <v:textbox style="mso-next-textbox:#_x0000_s66699" inset="0,0,0,0">
                <w:txbxContent>
                  <w:p w:rsidR="00642BF0" w:rsidRPr="0017626A" w:rsidRDefault="00642BF0" w:rsidP="004025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4</w:t>
                    </w:r>
                  </w:p>
                </w:txbxContent>
              </v:textbox>
            </v:shape>
            <v:rect id="_x0000_s66700" style="position:absolute;left:6177;top:17191;width:2979;height:633;flip:x" filled="f" fillcolor="#cff" stroked="f" strokeweight=".25pt">
              <v:fill color2="blue"/>
              <v:textbox style="mso-next-textbox:#_x0000_s66700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Connect the internal “</w:t>
                    </w:r>
                    <w:r w:rsidRPr="00402593">
                      <w:rPr>
                        <w:rFonts w:cs="Arial"/>
                        <w:lang w:val="en-US"/>
                      </w:rPr>
                      <w:t>+</w:t>
                    </w:r>
                    <w:r w:rsidRPr="00402593">
                      <w:rPr>
                        <w:lang w:val="en-US"/>
                      </w:rPr>
                      <w:t>” &amp; “</w:t>
                    </w:r>
                    <w:r w:rsidRPr="00402593">
                      <w:rPr>
                        <w:rFonts w:cs="Arial"/>
                        <w:lang w:val="en-US"/>
                      </w:rPr>
                      <w:t>–</w:t>
                    </w:r>
                    <w:r w:rsidRPr="00402593">
                      <w:rPr>
                        <w:lang w:val="en-US"/>
                      </w:rPr>
                      <w:t>” DC Output cables (4x) to the WDU terminals</w:t>
                    </w:r>
                  </w:p>
                  <w:p w:rsidR="00642BF0" w:rsidRPr="009341DA" w:rsidRDefault="00642BF0" w:rsidP="00402593">
                    <w:pPr>
                      <w:pStyle w:val="DwgTxt6"/>
                    </w:pPr>
                  </w:p>
                </w:txbxContent>
              </v:textbox>
            </v:rect>
            <v:shape id="_x0000_s66701" type="#_x0000_t120" style="position:absolute;left:5769;top:18057;width:340;height:342;mso-position-horizontal-relative:margin;v-text-anchor:middle" filled="f" strokecolor="#00b050">
              <v:textbox style="mso-next-textbox:#_x0000_s66701" inset="0,0,0,0">
                <w:txbxContent>
                  <w:p w:rsidR="00642BF0" w:rsidRPr="0017626A" w:rsidRDefault="00642BF0" w:rsidP="004025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5</w:t>
                    </w:r>
                  </w:p>
                </w:txbxContent>
              </v:textbox>
            </v:shape>
            <v:rect id="_x0000_s66702" style="position:absolute;left:6177;top:18043;width:2979;height:633;flip:x" filled="f" fillcolor="#cff" stroked="f" strokeweight=".25pt">
              <v:fill color2="blue"/>
              <v:textbox style="mso-next-textbox:#_x0000_s66702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Connect the external “</w:t>
                    </w:r>
                    <w:r w:rsidRPr="00402593">
                      <w:rPr>
                        <w:rFonts w:cs="Arial"/>
                        <w:lang w:val="en-US"/>
                      </w:rPr>
                      <w:t>+</w:t>
                    </w:r>
                    <w:r w:rsidRPr="00402593">
                      <w:rPr>
                        <w:lang w:val="en-US"/>
                      </w:rPr>
                      <w:t>” &amp; “</w:t>
                    </w:r>
                    <w:r w:rsidRPr="00402593">
                      <w:rPr>
                        <w:rFonts w:cs="Arial"/>
                        <w:lang w:val="en-US"/>
                      </w:rPr>
                      <w:t>–</w:t>
                    </w:r>
                    <w:r w:rsidRPr="00402593">
                      <w:rPr>
                        <w:lang w:val="en-US"/>
                      </w:rPr>
                      <w:t>” DC Load cables to the WDU terminals</w:t>
                    </w:r>
                  </w:p>
                  <w:p w:rsidR="00642BF0" w:rsidRPr="009341DA" w:rsidRDefault="00642BF0" w:rsidP="00402593">
                    <w:pPr>
                      <w:pStyle w:val="DwgTxt6"/>
                    </w:pPr>
                    <w:r>
                      <w:t>Wire Section 10 mm</w:t>
                    </w:r>
                    <w:r w:rsidRPr="00AD0A9E">
                      <w:rPr>
                        <w:vertAlign w:val="superscript"/>
                      </w:rPr>
                      <w:t>2</w:t>
                    </w:r>
                    <w:r>
                      <w:t xml:space="preserve"> (6AWG)</w:t>
                    </w:r>
                  </w:p>
                </w:txbxContent>
              </v:textbox>
            </v:rect>
            <v:shape id="_x0000_s66703" type="#_x0000_t42" style="position:absolute;left:6363;top:8239;width:1910;height:415" adj="34854,17488,28645,10774,22245,10774,-48798,-268569" filled="f" strokecolor="#fbd4b4 [1305]" strokeweight="1.5pt">
              <v:textbox style="mso-next-textbox:#_x0000_s66703" inset="0,0,0,0">
                <w:txbxContent>
                  <w:p w:rsidR="00642BF0" w:rsidRPr="00402593" w:rsidRDefault="00642BF0" w:rsidP="00402593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Terminal rails fastening bolts “B1”&amp;”B2”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704" type="#_x0000_t42" style="position:absolute;left:5769;top:10927;width:1046;height:285" adj="28270,84202,25565,10762,22777,10762,-106947,-391074" filled="f" strokecolor="#fabf8f [1945]" strokeweight="1.5pt">
              <v:textbox style="mso-next-textbox:#_x0000_s66704" inset="0,0,0,0">
                <w:txbxContent>
                  <w:p w:rsidR="00642BF0" w:rsidRPr="00054206" w:rsidRDefault="00642BF0" w:rsidP="00402593">
                    <w:pPr>
                      <w:pStyle w:val="CallOuts"/>
                      <w:jc w:val="right"/>
                    </w:pPr>
                    <w:r>
                      <w:t>M6 bolt “B2”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705" type="#_x0000_t42" style="position:absolute;left:7671;top:10927;width:1027;height:285" adj="28793,96783,25848,10762,22799,10762,-109325,-391074" filled="f" strokecolor="#fabf8f [1945]" strokeweight="1.5pt">
              <v:textbox style="mso-next-textbox:#_x0000_s66705" inset="0,0,0,0">
                <w:txbxContent>
                  <w:p w:rsidR="00642BF0" w:rsidRPr="00054206" w:rsidRDefault="00642BF0" w:rsidP="00402593">
                    <w:pPr>
                      <w:pStyle w:val="CallOuts"/>
                      <w:jc w:val="right"/>
                    </w:pPr>
                    <w:r>
                      <w:t>M6 bolt “B4”</w:t>
                    </w:r>
                  </w:p>
                </w:txbxContent>
              </v:textbox>
              <o:callout v:ext="edit" gap="2.85pt" drop="center" distance="-.15pt" length="-.1pt" minusx="t" minusy="t"/>
            </v:shape>
            <v:shape id="_x0000_s66706" type="#_x0000_t32" style="position:absolute;left:9287;top:9516;width:397;height:1968;flip:y" o:connectortype="straight" strokecolor="#00b050">
              <v:stroke startarrowwidth="narrow" startarrowlength="short"/>
            </v:shape>
            <v:oval id="_x0000_s66707" style="position:absolute;left:5931;top:11137;width:3932;height:2373" filled="f" strokecolor="#00b050"/>
            <v:oval id="_x0000_s66708" style="position:absolute;left:10228;top:10750;width:4395;height:2990" filled="f" strokecolor="#00b050"/>
            <v:shape id="_x0000_s66709" type="#_x0000_t32" style="position:absolute;left:9855;top:9573;width:1017;height:1615;flip:x y" o:connectortype="straight" strokecolor="#00b050">
              <v:stroke startarrowwidth="narrow" startarrowlength="short"/>
            </v:shape>
            <v:shape id="_x0000_s66710" type="#_x0000_t120" style="position:absolute;left:10588;top:14123;width:340;height:342;mso-position-horizontal-relative:margin;v-text-anchor:middle" filled="f" strokecolor="#00b050">
              <v:textbox style="mso-next-textbox:#_x0000_s66710" inset="0,0,0,0">
                <w:txbxContent>
                  <w:p w:rsidR="00642BF0" w:rsidRPr="0017626A" w:rsidRDefault="00642BF0" w:rsidP="00402593">
                    <w:pPr>
                      <w:pStyle w:val="CallOuts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3</w:t>
                    </w:r>
                  </w:p>
                </w:txbxContent>
              </v:textbox>
            </v:shape>
            <v:rect id="_x0000_s66711" style="position:absolute;left:10996;top:14109;width:2979;height:481;flip:x" filled="f" fillcolor="#cff" stroked="f" strokeweight=".25pt">
              <v:fill color2="blue"/>
              <v:textbox style="mso-next-textbox:#_x0000_s66711" inset="0,0,0,0">
                <w:txbxContent>
                  <w:p w:rsidR="00642BF0" w:rsidRPr="00402593" w:rsidRDefault="00642BF0" w:rsidP="00402593">
                    <w:pPr>
                      <w:pStyle w:val="CallOuts"/>
                      <w:jc w:val="lef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>Unscrew the WDU terminals (2x2) and remove the terminal rails 1, 2, 3 &amp; 4</w:t>
                    </w:r>
                  </w:p>
                  <w:p w:rsidR="00642BF0" w:rsidRPr="009341DA" w:rsidRDefault="00642BF0" w:rsidP="00402593">
                    <w:pPr>
                      <w:pStyle w:val="DwgTxt6"/>
                    </w:pPr>
                  </w:p>
                </w:txbxContent>
              </v:textbox>
            </v:rect>
            <v:group id="_x0000_s66712" style="position:absolute;left:12980;top:18419;width:113;height:1209" coordorigin="10487,17644" coordsize="113,1209">
              <v:shape id="_x0000_s66713" type="#_x0000_t22" style="position:absolute;left:10487;top:17833;width:113;height:1020;flip:x;mso-position-vertical:absolute" adj="1046" fillcolor="#404040 [2429]" strokecolor="#a5a5a5 [2092]"/>
              <v:shape id="_x0000_s66714" type="#_x0000_t22" style="position:absolute;left:10531;top:17644;width:40;height:227;rotation:185" adj="1046" fillcolor="#e36c0a" strokecolor="#d8d8d8" strokeweight=".25pt"/>
            </v:group>
            <v:group id="_x0000_s66715" style="position:absolute;left:13655;top:18374;width:113;height:1209" coordorigin="11036,17644" coordsize="113,1209">
              <v:shape id="_x0000_s66716" type="#_x0000_t22" style="position:absolute;left:11036;top:17833;width:113;height:1020;flip:x" adj="1046" fillcolor="#0070c0" strokecolor="#0070c0"/>
              <v:shape id="_x0000_s66717" type="#_x0000_t22" style="position:absolute;left:11087;top:17644;width:40;height:227;rotation:185" adj="1046" fillcolor="#e36c0a" strokecolor="#d8d8d8" strokeweight=".25pt"/>
            </v:group>
            <v:group id="_x0000_s66718" style="position:absolute;left:12828;top:18419;width:113;height:1209" coordorigin="10487,17644" coordsize="113,1209">
              <v:shape id="_x0000_s66719" type="#_x0000_t22" style="position:absolute;left:10487;top:17833;width:113;height:1020;flip:x;mso-position-vertical:absolute" adj="1046" fillcolor="#404040 [2429]" strokecolor="#a5a5a5 [2092]"/>
              <v:shape id="_x0000_s66720" type="#_x0000_t22" style="position:absolute;left:10531;top:17644;width:40;height:227;rotation:185" adj="1046" fillcolor="#e36c0a" strokecolor="#d8d8d8" strokeweight=".25pt"/>
            </v:group>
            <v:group id="_x0000_s66721" style="position:absolute;left:13818;top:18374;width:113;height:1209" coordorigin="11036,17644" coordsize="113,1209">
              <v:shape id="_x0000_s66722" type="#_x0000_t22" style="position:absolute;left:11036;top:17833;width:113;height:1020;flip:x" adj="1046" fillcolor="#0070c0" strokecolor="#0070c0"/>
              <v:shape id="_x0000_s66723" type="#_x0000_t22" style="position:absolute;left:11087;top:17644;width:40;height:227;rotation:185" adj="1046" fillcolor="#e36c0a" strokecolor="#d8d8d8" strokeweight=".25pt"/>
            </v:group>
            <v:group id="_x0000_s66724" style="position:absolute;left:13006;top:16522;width:207;height:955" coordorigin="11397,16247" coordsize="207,955">
              <v:shape id="_x0000_s66725" type="#_x0000_t22" style="position:absolute;left:11491;top:16247;width:113;height:889;rotation:-12854897fd;flip:x;mso-position-vertical:absolute" adj="1046" fillcolor="#404040 [2429]" strokecolor="#a5a5a5 [2092]"/>
              <v:shape id="_x0000_s66726" type="#_x0000_t22" style="position:absolute;left:11397;top:17089;width:40;height:113;rotation:24979057fd" adj="1046" fillcolor="#e36c0a" strokecolor="#d8d8d8" strokeweight=".25pt"/>
            </v:group>
            <v:group id="_x0000_s66727" style="position:absolute;left:13843;top:16458;width:165;height:947" coordorigin="12234,16183" coordsize="165,947">
              <v:shape id="_x0000_s66728" type="#_x0000_t22" style="position:absolute;left:12286;top:16183;width:113;height:861;rotation:-12447228fd;flip:x" adj="1046" fillcolor="#0070c0" strokecolor="#0070c0"/>
              <v:shape id="_x0000_s66729" type="#_x0000_t22" style="position:absolute;left:12234;top:17017;width:40;height:113;rotation:24571388fd" adj="1046" fillcolor="#e36c0a" strokecolor="#d8d8d8" strokeweight=".25pt"/>
            </v:group>
            <v:shape id="_x0000_s66730" type="#_x0000_t75" style="position:absolute;left:10486;top:11014;width:3964;height:2496;mso-position-horizontal-relative:text;mso-position-vertical-relative:text">
              <v:imagedata r:id="rId75" o:title="FP2-WB_DC-Rails-WDU_150-7cm"/>
            </v:shape>
            <v:shape id="_x0000_s66731" type="#_x0000_t42" style="position:absolute;left:13005;top:10446;width:1458;height:415" adj="-11570,77604,-6311,10774,-844,10774,-104889,-275283" filled="f" strokecolor="#fabf8f [1945]" strokeweight="1.5pt">
              <v:textbox style="mso-next-textbox:#_x0000_s66731" inset="0,0,0,0">
                <w:txbxContent>
                  <w:p w:rsidR="00642BF0" w:rsidRPr="00054206" w:rsidRDefault="00642BF0" w:rsidP="00402593">
                    <w:pPr>
                      <w:pStyle w:val="CallOuts"/>
                      <w:jc w:val="left"/>
                    </w:pPr>
                    <w:r>
                      <w:t xml:space="preserve">WDU terminals </w:t>
                    </w:r>
                    <w:r>
                      <w:br/>
                      <w:t xml:space="preserve">(for </w:t>
                    </w:r>
                    <w:proofErr w:type="spellStart"/>
                    <w:r>
                      <w:t>rail</w:t>
                    </w:r>
                    <w:proofErr w:type="spellEnd"/>
                    <w:r>
                      <w:t xml:space="preserve"> fastening)</w:t>
                    </w:r>
                  </w:p>
                </w:txbxContent>
              </v:textbox>
              <o:callout v:ext="edit" gap="2.85pt" drop="center" distance="-.15pt" length="-.1pt" minusy="t"/>
            </v:shape>
            <v:rect id="_x0000_s66732" style="position:absolute;left:13147;top:17189;width:227;height:175;flip:x" filled="f" fillcolor="#cff" stroked="f" strokeweight=".25pt">
              <v:fill color2="blue"/>
              <v:textbox style="mso-next-textbox:#_x0000_s66732" inset="0,0,0,0">
                <w:txbxContent>
                  <w:p w:rsidR="00642BF0" w:rsidRDefault="00642BF0" w:rsidP="00402593">
                    <w:pPr>
                      <w:pStyle w:val="CallOuts"/>
                      <w:jc w:val="left"/>
                    </w:pPr>
                    <w:r>
                      <w:t>E</w:t>
                    </w:r>
                  </w:p>
                </w:txbxContent>
              </v:textbox>
            </v:rect>
            <v:rect id="_x0000_s66733" style="position:absolute;left:14008;top:17117;width:227;height:175;flip:x" filled="f" fillcolor="#cff" stroked="f" strokeweight=".25pt">
              <v:fill color2="blue"/>
              <v:textbox style="mso-next-textbox:#_x0000_s66733" inset="0,0,0,0">
                <w:txbxContent>
                  <w:p w:rsidR="00642BF0" w:rsidRDefault="00642BF0" w:rsidP="00402593">
                    <w:pPr>
                      <w:pStyle w:val="CallOuts"/>
                      <w:jc w:val="left"/>
                    </w:pPr>
                    <w:r>
                      <w:t>F</w:t>
                    </w:r>
                  </w:p>
                </w:txbxContent>
              </v:textbox>
            </v:rect>
            <v:shape id="_x0000_s66734" type="#_x0000_t42" style="position:absolute;left:10778;top:18917;width:1703;height:406" adj="26661,1277,24530,10800,22323,10800,-42223,-289738" filled="f" strokecolor="#fabf8f [1945]" strokeweight="1.5pt">
              <v:textbox style="mso-next-textbox:#_x0000_s66734" inset="0,0,0,0">
                <w:txbxContent>
                  <w:p w:rsidR="00642BF0" w:rsidRPr="00402593" w:rsidRDefault="00642BF0" w:rsidP="00402593">
                    <w:pPr>
                      <w:pStyle w:val="CallOuts"/>
                      <w:jc w:val="right"/>
                      <w:rPr>
                        <w:lang w:val="en-US"/>
                      </w:rPr>
                    </w:pPr>
                    <w:r w:rsidRPr="00402593">
                      <w:rPr>
                        <w:lang w:val="en-US"/>
                      </w:rPr>
                      <w:t xml:space="preserve">Internal “+” &amp; “–” </w:t>
                    </w:r>
                    <w:r w:rsidRPr="00402593">
                      <w:rPr>
                        <w:lang w:val="en-US"/>
                      </w:rPr>
                      <w:br/>
                      <w:t>DC Output cables (4x)</w:t>
                    </w:r>
                  </w:p>
                </w:txbxContent>
              </v:textbox>
              <o:callout v:ext="edit" gap="2.85pt" drop="center" distance="-.15pt" length="-.1pt" minusx="t"/>
            </v:shape>
            <v:group id="_x0000_s66735" style="position:absolute;left:6182;top:14854;width:1023;height:167" coordorigin="14759,-3207" coordsize="1023,167">
              <v:shape id="_x0000_s66736" type="#_x0000_t75" style="position:absolute;left:14759;top:-3188;width:567;height:148;flip:x">
                <v:imagedata r:id="rId34" o:title="wrench-insulated_150-2cm"/>
              </v:shape>
              <v:rect id="_x0000_s66737" style="position:absolute;left:15368;top:-3207;width:414;height:167;flip:x" filled="f" fillcolor="#cff" stroked="f" strokeweight=".25pt">
                <v:fill color2="blue"/>
                <v:textbox style="mso-next-textbox:#_x0000_s66737" inset="0,0,0,0">
                  <w:txbxContent>
                    <w:p w:rsidR="00642BF0" w:rsidRPr="0087780B" w:rsidRDefault="00642BF0" w:rsidP="00402593">
                      <w:pPr>
                        <w:pStyle w:val="CallOuts"/>
                        <w:jc w:val="left"/>
                      </w:pPr>
                      <w:r w:rsidRPr="0087780B">
                        <w:t>IW</w:t>
                      </w:r>
                    </w:p>
                  </w:txbxContent>
                </v:textbox>
              </v:rect>
            </v:group>
            <v:group id="_x0000_s66738" style="position:absolute;left:6238;top:13764;width:1126;height:440" coordorigin="10488,15070" coordsize="1126,440">
              <v:group id="Group 61697" o:spid="_x0000_s66739" style="position:absolute;left:10488;top:15070;width:567;height:440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  <o:lock v:ext="edit" aspectratio="t"/>
                <v:shape id="Freeform 61698" o:spid="_x0000_s66740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  <o:lock v:ext="edit" aspectratio="t"/>
                </v:shape>
                <v:shape id="Freeform 61699" o:spid="_x0000_s66741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  <o:lock v:ext="edit" aspectratio="t"/>
                </v:shape>
                <v:shape id="Freeform 61700" o:spid="_x0000_s66742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  <o:lock v:ext="edit" aspectratio="t"/>
                </v:shape>
                <v:shape id="Freeform 61701" o:spid="_x0000_s66743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  <o:lock v:ext="edit" aspectratio="t"/>
                </v:shape>
                <v:shape id="Freeform 61702" o:spid="_x0000_s66744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  <o:lock v:ext="edit" aspectratio="t"/>
                </v:shape>
                <v:shape id="Freeform 61703" o:spid="_x0000_s66745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  <o:lock v:ext="edit" aspectratio="t"/>
                </v:shape>
                <v:shape id="Freeform 61704" o:spid="_x0000_s66746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  <o:lock v:ext="edit" aspectratio="t"/>
                </v:shape>
                <v:shape id="Freeform 61705" o:spid="_x0000_s66747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  <o:lock v:ext="edit" aspectratio="t"/>
                </v:shape>
                <v:shape id="Freeform 61706" o:spid="_x0000_s66748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  <o:lock v:ext="edit" aspectratio="t"/>
                </v:shape>
                <v:shape id="Freeform 61707" o:spid="_x0000_s66749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  <o:lock v:ext="edit" aspectratio="t"/>
                </v:shape>
                <v:shape id="Freeform 61708" o:spid="_x0000_s66750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  <o:lock v:ext="edit" aspectratio="t"/>
                </v:shape>
                <v:shape id="Freeform 61709" o:spid="_x0000_s66751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  <o:lock v:ext="edit" aspectratio="t"/>
                </v:shape>
                <v:shape id="Freeform 61710" o:spid="_x0000_s66752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  <o:lock v:ext="edit" aspectratio="t"/>
                </v:shape>
                <v:shape id="Freeform 61711" o:spid="_x0000_s66753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  <o:lock v:ext="edit" aspectratio="t"/>
                </v:shape>
                <v:shape id="Freeform 61712" o:spid="_x0000_s66754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  <o:lock v:ext="edit" aspectratio="t"/>
                </v:shape>
                <v:shape id="Freeform 61713" o:spid="_x0000_s66755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  <o:lock v:ext="edit" aspectratio="t"/>
                </v:shape>
                <v:shape id="Freeform 61714" o:spid="_x0000_s66756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  <o:lock v:ext="edit" aspectratio="t"/>
                </v:shape>
                <v:shape id="Freeform 61715" o:spid="_x0000_s66757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  <o:lock v:ext="edit" aspectratio="t"/>
                </v:shape>
                <v:shape id="Freeform 61716" o:spid="_x0000_s66758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  <o:lock v:ext="edit" aspectratio="t"/>
                </v:shape>
                <v:shape id="Freeform 61717" o:spid="_x0000_s66759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  <o:lock v:ext="edit" aspectratio="t"/>
                </v:shape>
                <v:shape id="Freeform 61718" o:spid="_x0000_s66760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  <o:lock v:ext="edit" aspectratio="t"/>
                </v:shape>
                <v:shape id="Freeform 61719" o:spid="_x0000_s66761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  <o:lock v:ext="edit" aspectratio="t"/>
                </v:shape>
                <v:shape id="Freeform 61720" o:spid="_x0000_s66762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  <o:lock v:ext="edit" aspectratio="t"/>
                </v:shape>
                <v:shape id="Freeform 61721" o:spid="_x0000_s66763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  <o:lock v:ext="edit" aspectratio="t"/>
                </v:shape>
                <v:shape id="Freeform 61722" o:spid="_x0000_s66764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  <o:lock v:ext="edit" aspectratio="t"/>
                </v:shape>
                <v:shape id="Freeform 61723" o:spid="_x0000_s66765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  <o:lock v:ext="edit" aspectratio="t"/>
                </v:shape>
                <v:shape id="Freeform 61724" o:spid="_x0000_s66766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  <o:lock v:ext="edit" aspectratio="t"/>
                </v:shape>
                <v:shape id="Freeform 61725" o:spid="_x0000_s66767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  <v:path arrowok="t" o:connecttype="custom" o:connectlocs="2,110;18,88;34,66;48,42;60,18;60,12;58,4;56,0;50,4;36,28;22,54;12,80;0,106;0,108;0,110;0,112;2,110;2,110" o:connectangles="0,0,0,0,0,0,0,0,0,0,0,0,0,0,0,0,0,0"/>
                  <o:lock v:ext="edit" aspectratio="t"/>
                </v:shape>
                <v:shape id="Freeform 61726" o:spid="_x0000_s66768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  <o:lock v:ext="edit" aspectratio="t"/>
                </v:shape>
                <v:shape id="Freeform 61727" o:spid="_x0000_s66769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  <o:lock v:ext="edit" aspectratio="t"/>
                </v:shape>
                <v:shape id="Freeform 61728" o:spid="_x0000_s66770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  <o:lock v:ext="edit" aspectratio="t"/>
                </v:shape>
              </v:group>
              <v:rect id="Rectangle 61732" o:spid="_x0000_s66771" style="position:absolute;left:11185;top:15191;width:429;height:179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402593">
                      <w:pPr>
                        <w:pStyle w:val="CallOuts"/>
                        <w:jc w:val="left"/>
                      </w:pPr>
                      <w:r>
                        <w:t>Flat</w:t>
                      </w:r>
                    </w:p>
                  </w:txbxContent>
                </v:textbox>
              </v:rect>
            </v:group>
            <v:group id="_x0000_s66772" style="position:absolute;left:11067;top:13764;width:1126;height:440" coordorigin="10488,15070" coordsize="1126,440">
              <v:group id="Group 61697" o:spid="_x0000_s66773" style="position:absolute;left:10488;top:15070;width:567;height:440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  <o:lock v:ext="edit" aspectratio="t"/>
                <v:shape id="Freeform 61698" o:spid="_x0000_s66774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  <o:lock v:ext="edit" aspectratio="t"/>
                </v:shape>
                <v:shape id="Freeform 61699" o:spid="_x0000_s66775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  <o:lock v:ext="edit" aspectratio="t"/>
                </v:shape>
                <v:shape id="Freeform 61700" o:spid="_x0000_s66776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  <o:lock v:ext="edit" aspectratio="t"/>
                </v:shape>
                <v:shape id="Freeform 61701" o:spid="_x0000_s66777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  <o:lock v:ext="edit" aspectratio="t"/>
                </v:shape>
                <v:shape id="Freeform 61702" o:spid="_x0000_s66778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  <o:lock v:ext="edit" aspectratio="t"/>
                </v:shape>
                <v:shape id="Freeform 61703" o:spid="_x0000_s66779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  <o:lock v:ext="edit" aspectratio="t"/>
                </v:shape>
                <v:shape id="Freeform 61704" o:spid="_x0000_s66780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  <o:lock v:ext="edit" aspectratio="t"/>
                </v:shape>
                <v:shape id="Freeform 61705" o:spid="_x0000_s66781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  <o:lock v:ext="edit" aspectratio="t"/>
                </v:shape>
                <v:shape id="Freeform 61706" o:spid="_x0000_s66782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  <o:lock v:ext="edit" aspectratio="t"/>
                </v:shape>
                <v:shape id="Freeform 61707" o:spid="_x0000_s66783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  <o:lock v:ext="edit" aspectratio="t"/>
                </v:shape>
                <v:shape id="Freeform 61708" o:spid="_x0000_s66784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  <o:lock v:ext="edit" aspectratio="t"/>
                </v:shape>
                <v:shape id="Freeform 61709" o:spid="_x0000_s66785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  <o:lock v:ext="edit" aspectratio="t"/>
                </v:shape>
                <v:shape id="Freeform 61710" o:spid="_x0000_s66786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  <o:lock v:ext="edit" aspectratio="t"/>
                </v:shape>
                <v:shape id="Freeform 61711" o:spid="_x0000_s66787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  <o:lock v:ext="edit" aspectratio="t"/>
                </v:shape>
                <v:shape id="Freeform 61712" o:spid="_x0000_s66788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  <o:lock v:ext="edit" aspectratio="t"/>
                </v:shape>
                <v:shape id="Freeform 61713" o:spid="_x0000_s66789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  <o:lock v:ext="edit" aspectratio="t"/>
                </v:shape>
                <v:shape id="Freeform 61714" o:spid="_x0000_s66790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  <o:lock v:ext="edit" aspectratio="t"/>
                </v:shape>
                <v:shape id="Freeform 61715" o:spid="_x0000_s66791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  <o:lock v:ext="edit" aspectratio="t"/>
                </v:shape>
                <v:shape id="Freeform 61716" o:spid="_x0000_s66792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  <o:lock v:ext="edit" aspectratio="t"/>
                </v:shape>
                <v:shape id="Freeform 61717" o:spid="_x0000_s66793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  <o:lock v:ext="edit" aspectratio="t"/>
                </v:shape>
                <v:shape id="Freeform 61718" o:spid="_x0000_s66794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  <o:lock v:ext="edit" aspectratio="t"/>
                </v:shape>
                <v:shape id="Freeform 61719" o:spid="_x0000_s66795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  <o:lock v:ext="edit" aspectratio="t"/>
                </v:shape>
                <v:shape id="Freeform 61720" o:spid="_x0000_s66796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  <o:lock v:ext="edit" aspectratio="t"/>
                </v:shape>
                <v:shape id="Freeform 61721" o:spid="_x0000_s66797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  <o:lock v:ext="edit" aspectratio="t"/>
                </v:shape>
                <v:shape id="Freeform 61722" o:spid="_x0000_s66798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  <o:lock v:ext="edit" aspectratio="t"/>
                </v:shape>
                <v:shape id="Freeform 61723" o:spid="_x0000_s66799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  <o:lock v:ext="edit" aspectratio="t"/>
                </v:shape>
                <v:shape id="Freeform 61724" o:spid="_x0000_s66800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  <o:lock v:ext="edit" aspectratio="t"/>
                </v:shape>
                <v:shape id="Freeform 61725" o:spid="_x0000_s66801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  <v:path arrowok="t" o:connecttype="custom" o:connectlocs="2,110;18,88;34,66;48,42;60,18;60,12;58,4;56,0;50,4;36,28;22,54;12,80;0,106;0,108;0,110;0,112;2,110;2,110" o:connectangles="0,0,0,0,0,0,0,0,0,0,0,0,0,0,0,0,0,0"/>
                  <o:lock v:ext="edit" aspectratio="t"/>
                </v:shape>
                <v:shape id="Freeform 61726" o:spid="_x0000_s66802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  <o:lock v:ext="edit" aspectratio="t"/>
                </v:shape>
                <v:shape id="Freeform 61727" o:spid="_x0000_s66803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  <o:lock v:ext="edit" aspectratio="t"/>
                </v:shape>
                <v:shape id="Freeform 61728" o:spid="_x0000_s66804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  <o:lock v:ext="edit" aspectratio="t"/>
                </v:shape>
              </v:group>
              <v:rect id="Rectangle 61732" o:spid="_x0000_s66805" style="position:absolute;left:11185;top:15191;width:429;height:179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402593">
                      <w:pPr>
                        <w:pStyle w:val="CallOuts"/>
                        <w:jc w:val="left"/>
                      </w:pPr>
                      <w:r>
                        <w:t>Flat</w:t>
                      </w:r>
                    </w:p>
                  </w:txbxContent>
                </v:textbox>
              </v:rect>
            </v:group>
            <v:group id="_x0000_s66806" style="position:absolute;left:6233;top:16852;width:1126;height:440" coordorigin="10488,15070" coordsize="1126,440">
              <v:group id="Group 61697" o:spid="_x0000_s66807" style="position:absolute;left:10488;top:15070;width:567;height:440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  <o:lock v:ext="edit" aspectratio="t"/>
                <v:shape id="Freeform 61698" o:spid="_x0000_s66808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  <o:lock v:ext="edit" aspectratio="t"/>
                </v:shape>
                <v:shape id="Freeform 61699" o:spid="_x0000_s66809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  <o:lock v:ext="edit" aspectratio="t"/>
                </v:shape>
                <v:shape id="Freeform 61700" o:spid="_x0000_s66810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  <o:lock v:ext="edit" aspectratio="t"/>
                </v:shape>
                <v:shape id="Freeform 61701" o:spid="_x0000_s66811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  <o:lock v:ext="edit" aspectratio="t"/>
                </v:shape>
                <v:shape id="Freeform 61702" o:spid="_x0000_s66812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  <o:lock v:ext="edit" aspectratio="t"/>
                </v:shape>
                <v:shape id="Freeform 61703" o:spid="_x0000_s66813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  <o:lock v:ext="edit" aspectratio="t"/>
                </v:shape>
                <v:shape id="Freeform 61704" o:spid="_x0000_s66814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  <o:lock v:ext="edit" aspectratio="t"/>
                </v:shape>
                <v:shape id="Freeform 61705" o:spid="_x0000_s66815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  <o:lock v:ext="edit" aspectratio="t"/>
                </v:shape>
                <v:shape id="Freeform 61706" o:spid="_x0000_s66816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  <o:lock v:ext="edit" aspectratio="t"/>
                </v:shape>
                <v:shape id="Freeform 61707" o:spid="_x0000_s66817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  <o:lock v:ext="edit" aspectratio="t"/>
                </v:shape>
                <v:shape id="Freeform 61708" o:spid="_x0000_s66818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  <o:lock v:ext="edit" aspectratio="t"/>
                </v:shape>
                <v:shape id="Freeform 61709" o:spid="_x0000_s66819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  <o:lock v:ext="edit" aspectratio="t"/>
                </v:shape>
                <v:shape id="Freeform 61710" o:spid="_x0000_s66820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  <o:lock v:ext="edit" aspectratio="t"/>
                </v:shape>
                <v:shape id="Freeform 61711" o:spid="_x0000_s66821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  <o:lock v:ext="edit" aspectratio="t"/>
                </v:shape>
                <v:shape id="Freeform 61712" o:spid="_x0000_s66822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  <o:lock v:ext="edit" aspectratio="t"/>
                </v:shape>
                <v:shape id="Freeform 61713" o:spid="_x0000_s66823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  <o:lock v:ext="edit" aspectratio="t"/>
                </v:shape>
                <v:shape id="Freeform 61714" o:spid="_x0000_s66824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  <o:lock v:ext="edit" aspectratio="t"/>
                </v:shape>
                <v:shape id="Freeform 61715" o:spid="_x0000_s66825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  <o:lock v:ext="edit" aspectratio="t"/>
                </v:shape>
                <v:shape id="Freeform 61716" o:spid="_x0000_s66826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  <o:lock v:ext="edit" aspectratio="t"/>
                </v:shape>
                <v:shape id="Freeform 61717" o:spid="_x0000_s66827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  <o:lock v:ext="edit" aspectratio="t"/>
                </v:shape>
                <v:shape id="Freeform 61718" o:spid="_x0000_s66828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  <o:lock v:ext="edit" aspectratio="t"/>
                </v:shape>
                <v:shape id="Freeform 61719" o:spid="_x0000_s66829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  <o:lock v:ext="edit" aspectratio="t"/>
                </v:shape>
                <v:shape id="Freeform 61720" o:spid="_x0000_s66830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  <o:lock v:ext="edit" aspectratio="t"/>
                </v:shape>
                <v:shape id="Freeform 61721" o:spid="_x0000_s66831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  <o:lock v:ext="edit" aspectratio="t"/>
                </v:shape>
                <v:shape id="Freeform 61722" o:spid="_x0000_s66832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  <o:lock v:ext="edit" aspectratio="t"/>
                </v:shape>
                <v:shape id="Freeform 61723" o:spid="_x0000_s66833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  <o:lock v:ext="edit" aspectratio="t"/>
                </v:shape>
                <v:shape id="Freeform 61724" o:spid="_x0000_s66834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  <o:lock v:ext="edit" aspectratio="t"/>
                </v:shape>
                <v:shape id="Freeform 61725" o:spid="_x0000_s66835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  <v:path arrowok="t" o:connecttype="custom" o:connectlocs="2,110;18,88;34,66;48,42;60,18;60,12;58,4;56,0;50,4;36,28;22,54;12,80;0,106;0,108;0,110;0,112;2,110;2,110" o:connectangles="0,0,0,0,0,0,0,0,0,0,0,0,0,0,0,0,0,0"/>
                  <o:lock v:ext="edit" aspectratio="t"/>
                </v:shape>
                <v:shape id="Freeform 61726" o:spid="_x0000_s66836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  <o:lock v:ext="edit" aspectratio="t"/>
                </v:shape>
                <v:shape id="Freeform 61727" o:spid="_x0000_s66837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  <o:lock v:ext="edit" aspectratio="t"/>
                </v:shape>
                <v:shape id="Freeform 61728" o:spid="_x0000_s66838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  <o:lock v:ext="edit" aspectratio="t"/>
                </v:shape>
              </v:group>
              <v:rect id="Rectangle 61732" o:spid="_x0000_s66839" style="position:absolute;left:11185;top:15191;width:429;height:179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402593">
                      <w:pPr>
                        <w:pStyle w:val="CallOuts"/>
                        <w:jc w:val="left"/>
                      </w:pPr>
                      <w:r>
                        <w:t>Flat</w:t>
                      </w:r>
                    </w:p>
                  </w:txbxContent>
                </v:textbox>
              </v:rect>
            </v:group>
            <v:group id="_x0000_s66840" style="position:absolute;left:6233;top:17708;width:1126;height:440" coordorigin="10488,15070" coordsize="1126,440">
              <v:group id="Group 61697" o:spid="_x0000_s66841" style="position:absolute;left:10488;top:15070;width:567;height:440;rotation:9415303fd" coordorigin="-6157,12950" coordsize="397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raFccAAADe&#10;AAAADwAAAAAAAAAAAAAAAACqAgAAZHJzL2Rvd25yZXYueG1sUEsFBgAAAAAEAAQA+gAAAJ4DAAAA&#10;AA==&#10;">
                <o:lock v:ext="edit" aspectratio="t"/>
                <v:shape id="Freeform 61698" o:spid="_x0000_s66842" style="position:absolute;left:-4319;top:14241;width:2104;height:1754;visibility:visible;mso-wrap-style:square;v-text-anchor:top" coordsize="210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dVsQA&#10;AADeAAAADwAAAGRycy9kb3ducmV2LnhtbESPT4vCMBTE7wv7HcITvK2pgsXtGkUWhIU9Wf+cH82z&#10;rWleahO1fnsjCB6HmfkNM1/2thFX6nztWMF4lIAgLpyuuVSw266/ZiB8QNbYOCYFd/KwXHx+zDHT&#10;7sYbuuahFBHCPkMFVQhtJqUvKrLoR64ljt7RdRZDlF0pdYe3CLeNnCRJKi3WHBcqbOm3osLkF6vg&#10;258P271JT/82N82mNOe7QVRqOOhXPyAC9eEdfrX/tIJ0nE4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XVbEAAAA3gAAAA8AAAAAAAAAAAAAAAAAmAIAAGRycy9k&#10;b3ducmV2LnhtbFBLBQYAAAAABAAEAPUAAACJAwAAAAA=&#10;" path="m304,18r-6,4l278,34,252,54,216,82r-38,36l136,162,96,212,60,269,32,321,12,363,2,397,,423r8,22l22,465r22,22l72,509r32,22l132,549r26,14l180,573r20,8l218,585r14,2l244,585r12,-2l272,581r20,-2l316,577r22,2l364,583r24,6l409,599r22,16l455,637r24,28l503,697r20,35l539,764r10,32l553,824r4,46l567,908r16,30l603,962r22,22l651,1002r26,18l705,1036r22,14l763,1074r50,34l871,1148r67,47l1012,1245r76,52l1168,1353r80,54l1324,1459r72,50l1461,1553r56,38l1563,1624r34,22l1615,1658r20,14l1655,1690r22,18l1701,1724r28,14l1761,1748r36,6l1841,1750r42,-10l1918,1728r32,-16l1976,1694r22,-20l2018,1650r20,-26l2058,1598r18,-31l2090,1533r10,-36l2104,1457r-2,-42l2092,1373r-16,-44l2050,1287r-24,-28l1986,1219r-52,-50l1869,1110r-72,-66l1717,976r-84,-72l1547,830r-84,-70l1382,691r-76,-62l1240,573r-58,-48l1140,489r-28,-22l1102,459r-6,-6l1082,441r-22,-18l1030,403,996,387,956,373r-42,-6l871,373r-46,8l775,383r-52,-6l675,363,631,339,595,309,567,269,553,220r2,-10l555,182r-4,-32l535,116,519,98,497,74,471,50,439,26,405,8,372,,338,2,304,18xe" fillcolor="#f7b22b" stroked="f">
                  <v:path arrowok="t" o:connecttype="custom" o:connectlocs="278,34;178,118;60,269;2,397;22,465;104,531;180,573;232,587;272,581;338,579;409,599;479,665;539,764;557,870;603,962;677,1020;763,1074;938,1195;1168,1353;1396,1509;1563,1624;1635,1672;1701,1724;1797,1754;1918,1728;1998,1674;2058,1598;2100,1497;2092,1373;2026,1259;1869,1110;1633,904;1382,691;1182,525;1102,459;1060,423;956,373;825,381;675,363;567,269;555,182;519,98;439,26;338,2" o:connectangles="0,0,0,0,0,0,0,0,0,0,0,0,0,0,0,0,0,0,0,0,0,0,0,0,0,0,0,0,0,0,0,0,0,0,0,0,0,0,0,0,0,0,0,0"/>
                  <o:lock v:ext="edit" aspectratio="t"/>
                </v:shape>
                <v:shape id="Freeform 61699" o:spid="_x0000_s66843" style="position:absolute;left:-6153;top:12970;width:2064;height:1529;visibility:visible;mso-wrap-style:square;v-text-anchor:top" coordsize="2064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Y8kA&#10;AADeAAAADwAAAGRycy9kb3ducmV2LnhtbESPT2sCMRTE74V+h/AKvdWslq66NYqWFkTw4B/U3l43&#10;r5ttNy/rJtXtt28KgsdhZn7DjCatrcSJGl86VtDtJCCIc6dLLhRsN28PAxA+IGusHJOCX/IwGd/e&#10;jDDT7swrOq1DISKEfYYKTAh1JqXPDVn0HVcTR+/TNRZDlE0hdYPnCLeV7CVJKi2WHBcM1vRiKP9e&#10;/1gF7z1z5NfF8Gu3P7TV1n/grL88KnV/106fQQRqwzV8ac+1grSbPj3C/514BeT4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EXY8kAAADeAAAADwAAAAAAAAAAAAAAAACYAgAA&#10;ZHJzL2Rvd25yZXYueG1sUEsFBgAAAAAEAAQA9QAAAI4DAAAAAA==&#10;" path="m54,l,116,281,363r268,68l1998,1529r4,-2l2012,1521r12,-10l2038,1497r14,-16l2060,1465r4,-20l2058,1425,557,383,429,162,54,xe" stroked="f">
                  <v:path arrowok="t" o:connecttype="custom" o:connectlocs="54,0;0,116;281,363;549,431;1998,1529;2002,1527;2012,1521;2024,1511;2038,1497;2052,1481;2060,1465;2064,1445;2058,1425;557,383;429,162;54,0" o:connectangles="0,0,0,0,0,0,0,0,0,0,0,0,0,0,0,0"/>
                  <o:lock v:ext="edit" aspectratio="t"/>
                </v:shape>
                <v:shape id="Freeform 61700" o:spid="_x0000_s66844" style="position:absolute;left:-4333;top:14209;width:443;height:507;visibility:visible;mso-wrap-style:square;v-text-anchor:top" coordsize="44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ANcUA&#10;AADeAAAADwAAAGRycy9kb3ducmV2LnhtbESPQWvCQBSE7wX/w/IEb3Wj1iCpqxhB8Cbaen/NPpO0&#10;2bdhdxPjv3cLhR6HmfmGWW8H04ienK8tK5hNExDEhdU1lwo+Pw6vKxA+IGtsLJOCB3nYbkYva8y0&#10;vfOZ+ksoRYSwz1BBFUKbSemLigz6qW2Jo3ezzmCI0pVSO7xHuGnkPElSabDmuFBhS/uKip9LZxQ0&#10;wX0PeY9f/Xl/u3bLxanL85NSk/GwewcRaAj/4b/2UStIZ+nyDX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8A1xQAAAN4AAAAPAAAAAAAAAAAAAAAAAJgCAABkcnMv&#10;ZG93bnJldi54bWxQSwUGAAAAAAQABAD1AAAAigMAAAAA&#10;" path="m,439r4,36l18,495r22,12l68,507r30,-6l128,491r28,-12l180,465r38,-26l256,407r36,-34l326,335r30,-40l384,252r24,-42l427,168r8,-24l441,116r2,-32l441,54,431,28,418,10,394,,362,6r-20,8l318,26,294,38,272,54,250,70,230,90r-14,20l208,130r,8l212,142r6,2l226,140r12,-10l248,122r12,-10l272,104r12,-8l296,90r12,-8l322,76r12,-6l350,64r14,-2l376,64r8,20l382,110r-8,26l368,156r-6,14l354,184r-8,12l338,210r-10,12l320,234r-10,12l302,258r-10,12l284,284r-10,13l264,309r-10,14l244,335r-10,12l224,359r-18,18l180,401r-34,28l110,453,76,469r-30,6l24,463,14,431r-2,-4l8,427r-4,6l,439xe" fillcolor="black" stroked="f">
                  <v:path arrowok="t" o:connecttype="custom" o:connectlocs="4,475;40,507;98,501;156,479;218,439;292,373;356,295;408,210;435,144;443,84;431,28;394,0;342,14;294,38;250,70;216,110;208,138;218,144;238,130;260,112;284,96;308,82;334,70;364,62;384,84;374,136;362,170;346,196;328,222;310,246;292,270;274,297;254,323;234,347;206,377;146,429;76,469;24,463;12,427;4,433;0,439" o:connectangles="0,0,0,0,0,0,0,0,0,0,0,0,0,0,0,0,0,0,0,0,0,0,0,0,0,0,0,0,0,0,0,0,0,0,0,0,0,0,0,0,0"/>
                  <o:lock v:ext="edit" aspectratio="t"/>
                </v:shape>
                <v:shape id="Freeform 61701" o:spid="_x0000_s66845" style="position:absolute;left:-4211;top:14604;width:156;height:140;visibility:visible;mso-wrap-style:square;v-text-anchor:top" coordsize="1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ZvMgA&#10;AADeAAAADwAAAGRycy9kb3ducmV2LnhtbESPT2vCQBTE74V+h+UVeqsbaw2SuooU0+pBqH8Oentk&#10;X5Ng9m3IbnT99t2C0OMwM79hpvNgGnGhztWWFQwHCQjiwuqaSwWHff4yAeE8ssbGMim4kYP57PFh&#10;ipm2V97SZedLESHsMlRQed9mUrqiIoNuYFvi6P3YzqCPsiul7vAa4aaRr0mSSoM1x4UKW/qoqDjv&#10;eqNgk5/e8Is/69Et5eXRfYfVug9KPT+FxTsIT8H/h+/tlVaQDtPxG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Ttm8yAAAAN4AAAAPAAAAAAAAAAAAAAAAAJgCAABk&#10;cnMvZG93bnJldi54bWxQSwUGAAAAAAQABAD1AAAAjQMAAAAA&#10;" path="m2,118r16,10l34,136r16,4l68,140r18,-2l104,132r16,-8l134,112,146,96r8,-16l156,60,154,42,150,24,140,10,126,,110,2r-8,8l96,20,94,30r,12l102,56r8,12l112,78,102,94r-10,8l82,110r-14,4l56,116r-14,2l30,118,16,114,4,110r-2,l,112r,4l2,118xe" fillcolor="black" stroked="f">
                  <v:path arrowok="t" o:connecttype="custom" o:connectlocs="2,118;18,128;34,136;50,140;68,140;86,138;104,132;120,124;134,112;146,96;154,80;156,60;154,42;150,24;140,10;126,0;110,2;102,10;96,20;94,30;94,42;102,56;110,68;112,78;102,94;92,102;82,110;68,114;56,116;42,118;30,118;16,114;4,110;2,110;0,112;0,116;2,118;2,118" o:connectangles="0,0,0,0,0,0,0,0,0,0,0,0,0,0,0,0,0,0,0,0,0,0,0,0,0,0,0,0,0,0,0,0,0,0,0,0,0,0"/>
                  <o:lock v:ext="edit" aspectratio="t"/>
                </v:shape>
                <v:shape id="Freeform 61702" o:spid="_x0000_s66846" style="position:absolute;left:-4021;top:14397;width:137;height:199;visibility:visible;mso-wrap-style:square;v-text-anchor:top" coordsize="1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yBMYA&#10;AADeAAAADwAAAGRycy9kb3ducmV2LnhtbESPT4vCMBTE7wt+h/AWvGnagkWqUVxF8CCCfy7e3jbP&#10;tmzzUpuo1U9vFhb2OMzMb5jpvDO1uFPrKssK4mEEgji3uuJCwem4HoxBOI+ssbZMCp7kYD7rfUwx&#10;0/bBe7offCEChF2GCkrvm0xKl5dk0A1tQxy8i20N+iDbQuoWHwFuaplEUSoNVhwWSmxoWVL+c7gZ&#10;BUmc190Vd8sv/Tp/by0Xq0uyUKr/2S0mIDx1/j/8195oBWmcjlL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8yBMYAAADeAAAADwAAAAAAAAAAAAAAAACYAgAAZHJz&#10;L2Rvd25yZXYueG1sUEsFBgAAAAAEAAQA9QAAAIsDAAAAAA==&#10;" path="m2,195r10,l22,195r8,2l40,197r10,2l58,199r10,l78,197r20,-8l115,175r12,-20l135,135r2,-18l135,94,131,72,125,50,115,30,102,14,86,4,66,,54,6,46,16,42,28r,14l52,62,64,82r12,20l84,125r2,16l82,153,72,163r-12,6l46,175r-14,4l18,183,4,185r-2,2l,191r,2l2,195xe" fillcolor="black" stroked="f">
                  <v:path arrowok="t" o:connecttype="custom" o:connectlocs="2,195;12,195;22,195;30,197;40,197;50,199;58,199;68,199;78,197;98,189;115,175;127,155;135,135;137,117;135,94;131,72;125,50;115,30;102,14;86,4;66,0;54,6;46,16;42,28;42,42;52,62;64,82;76,102;84,125;86,141;82,153;72,163;60,169;46,175;32,179;18,183;4,185;2,187;0,191;0,193;2,195;2,195" o:connectangles="0,0,0,0,0,0,0,0,0,0,0,0,0,0,0,0,0,0,0,0,0,0,0,0,0,0,0,0,0,0,0,0,0,0,0,0,0,0,0,0,0,0"/>
                  <o:lock v:ext="edit" aspectratio="t"/>
                </v:shape>
                <v:shape id="Freeform 61703" o:spid="_x0000_s66847" style="position:absolute;left:-3908;top:1427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KK8UA&#10;AADeAAAADwAAAGRycy9kb3ducmV2LnhtbESPQWvCQBSE7wX/w/IK3upGoVGiqxRpQdCDje39kX0m&#10;wezbmH3VtL/eFQoeh5n5hlmseteoC3Wh9mxgPEpAERfe1lwa+Dp8vMxABUG22HgmA78UYLUcPC0w&#10;s/7Kn3TJpVQRwiFDA5VIm2kdioochpFviaN39J1DibIrte3wGuGu0ZMkSbXDmuNChS2tKypO+Y8z&#10;IO58bFyekkz279+b9d90l8vWmOFz/zYHJdTLI/zf3lgD6Th9ncL9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orxQAAAN4AAAAPAAAAAAAAAAAAAAAAAJgCAABkcnMv&#10;ZG93bnJldi54bWxQSwUGAAAAAAQABAD1AAAAigMAAAAA&#10;" path="m6,106r6,-2l18,102r4,l28,100r6,-2l42,96r8,-2l56,90r6,-6l68,76,70,66r2,-8l68,40,58,24,44,10,30,,22,,20,8r-2,8l20,24r8,8l36,42r8,8l50,60r,4l48,66r-6,4l36,72r-8,4l20,80r-8,6l4,90,2,94,,100r2,4l6,106xe" fillcolor="black" stroked="f">
                  <v:path arrowok="t" o:connecttype="custom" o:connectlocs="6,106;12,104;18,102;22,102;28,100;34,98;42,96;50,94;56,90;62,84;68,76;70,66;72,58;68,40;58,24;44,10;30,0;22,0;20,8;18,16;20,24;28,32;36,42;44,50;50,60;50,64;48,66;42,70;36,72;28,76;20,80;12,86;4,90;2,94;0,100;2,104;6,106;6,106" o:connectangles="0,0,0,0,0,0,0,0,0,0,0,0,0,0,0,0,0,0,0,0,0,0,0,0,0,0,0,0,0,0,0,0,0,0,0,0,0,0"/>
                  <o:lock v:ext="edit" aspectratio="t"/>
                </v:shape>
                <v:shape id="Freeform 61704" o:spid="_x0000_s66848" style="position:absolute;left:-4111;top:14359;width:375;height:489;visibility:visible;mso-wrap-style:square;v-text-anchor:top" coordsize="3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x1sQA&#10;AADeAAAADwAAAGRycy9kb3ducmV2LnhtbERPz2vCMBS+C/4P4Qm7aerA4DpTUUGQwWB2HnZ8NM+2&#10;tHmpSabdf78cBjt+fL8329H24k4+tI41LBcZCOLKmZZrDZfP43wNIkRkg71j0vBDAbbFdLLB3LgH&#10;n+lexlqkEA45amhiHHIpQ9WQxbBwA3Hirs5bjAn6WhqPjxRue/mcZUpabDk1NDjQoaGqK7+thveP&#10;wb/d9uXYH15U97W7KCyPN62fZuPuFUSkMf6L/9wno0Et1SrtTXfS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8dbEAAAA3gAAAA8AAAAAAAAAAAAAAAAAmAIAAGRycy9k&#10;b3ducmV2LnhtbFBLBQYAAAAABAAEAPUAAACJAwAAAAA=&#10;" path="m6,489l46,473,86,455r38,-20l162,413r34,-24l229,361r32,-28l291,301r14,-16l317,267r10,-18l337,231r10,-20l355,191r6,-20l367,151r6,-37l375,74,367,36,347,4,337,,327,4r-8,8l313,22r-4,28l309,80r,30l307,138r-4,19l297,175r-8,16l281,209r-8,16l263,241r-10,16l243,273r-24,32l194,335r-28,28l136,389r-32,24l72,435,38,455,4,473,,477r,6l2,489r4,xe" fillcolor="black" stroked="f">
                  <v:path arrowok="t" o:connecttype="custom" o:connectlocs="6,489;46,473;86,455;124,435;162,413;196,389;229,361;261,333;291,301;305,285;317,267;327,249;337,231;347,211;355,191;361,171;367,151;373,114;375,74;367,36;347,4;337,0;327,4;319,12;313,22;309,50;309,80;309,110;307,138;303,157;297,175;289,191;281,209;273,225;263,241;253,257;243,273;219,305;194,335;166,363;136,389;104,413;72,435;38,455;4,473;0,477;0,483;2,489;6,489;6,489" o:connectangles="0,0,0,0,0,0,0,0,0,0,0,0,0,0,0,0,0,0,0,0,0,0,0,0,0,0,0,0,0,0,0,0,0,0,0,0,0,0,0,0,0,0,0,0,0,0,0,0,0,0"/>
                  <o:lock v:ext="edit" aspectratio="t"/>
                </v:shape>
                <v:shape id="Freeform 61705" o:spid="_x0000_s66849" style="position:absolute;left:-3989;top:14489;width:303;height:343;visibility:visible;mso-wrap-style:square;v-text-anchor:top" coordsize="30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b98cA&#10;AADeAAAADwAAAGRycy9kb3ducmV2LnhtbESPT2vCQBTE74LfYXmF3nQTS4OmriK1LV6K+Pf8mn1N&#10;gtm3YXcb47fvFgoeh5n5DTNf9qYRHTlfW1aQjhMQxIXVNZcKjof30RSED8gaG8uk4EYelovhYI65&#10;tlfeUbcPpYgQ9jkqqEJocyl9UZFBP7YtcfS+rTMYonSl1A6vEW4aOUmSTBqsOS5U2NJrRcVl/2MU&#10;zJ6+dmvZduuPbXpJHZ8mb/rzrNTjQ796ARGoD/fwf3ujFWRp9jy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4G/fHAAAA3gAAAA8AAAAAAAAAAAAAAAAAmAIAAGRy&#10;cy9kb3ducmV2LnhtbFBLBQYAAAAABAAEAPUAAACMAwAAAAA=&#10;" path="m2,343l34,333,66,321,95,309r30,-16l153,275r26,-18l205,233r22,-24l235,197r8,-12l251,171r8,-14l267,143r6,-14l281,117r6,-14l295,79r6,-24l303,31,299,6,295,r-6,2l283,10r-2,7l277,41r-6,26l261,91r-12,26l237,141r-16,24l207,185r-16,20l171,225r-22,20l127,261r-24,16l77,293,54,307,28,321,2,333,,335r,4l,343r2,xe" fillcolor="black" stroked="f">
                  <v:path arrowok="t" o:connecttype="custom" o:connectlocs="2,343;34,333;66,321;95,309;125,293;153,275;179,257;205,233;227,209;235,197;243,185;251,171;259,157;267,143;273,129;281,117;287,103;295,79;301,55;303,31;299,6;295,0;289,2;283,10;281,17;277,41;271,67;261,91;249,117;237,141;221,165;207,185;191,205;171,225;149,245;127,261;103,277;77,293;54,307;28,321;2,333;0,335;0,339;0,343;2,343;2,343" o:connectangles="0,0,0,0,0,0,0,0,0,0,0,0,0,0,0,0,0,0,0,0,0,0,0,0,0,0,0,0,0,0,0,0,0,0,0,0,0,0,0,0,0,0,0,0,0,0"/>
                  <o:lock v:ext="edit" aspectratio="t"/>
                </v:shape>
                <v:shape id="Freeform 61706" o:spid="_x0000_s66850" style="position:absolute;left:-3921;top:14574;width:279;height:290;visibility:visible;mso-wrap-style:square;v-text-anchor:top" coordsize="2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qUMQA&#10;AADeAAAADwAAAGRycy9kb3ducmV2LnhtbESPXWvCMBSG7wf7D+EMdjM06WRhVKOMgSAMLFZ3f2jO&#10;mrLmpDRRu39vLoRdvrxfPKvN5HtxoTF2gQ0UcwWCuAm249bA6bidvYOICdliH5gM/FGEzfrxYYWl&#10;DVc+0KVOrcgjHEs04FIaSilj48hjnIeBOHs/YfSYshxbaUe85nHfy1eltPTYcX5wONCno+a3PnsD&#10;SnfVsfpq1H7x7Q5tMZ2r+PZizPPT9LEEkWhK/+F7e2cN6ELrDJBxMg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6lDEAAAA3gAAAA8AAAAAAAAAAAAAAAAAmAIAAGRycy9k&#10;b3ducmV2LnhtbFBLBQYAAAAABAAEAPUAAACJAwAAAAA=&#10;" path="m2,290r25,-8l53,272,79,262r24,-12l127,236r24,-14l173,206r20,-18l209,170r16,-18l241,130r14,-22l267,84r8,-26l279,34r,-24l273,r-6,l259,4r-6,10l237,60r-22,42l189,140r-30,34l125,204,87,232,47,258,4,280r-2,2l,286r,2l2,290xe" fillcolor="black" stroked="f">
                  <v:path arrowok="t" o:connecttype="custom" o:connectlocs="2,290;27,282;53,272;79,262;103,250;127,236;151,222;173,206;193,188;209,170;225,152;241,130;255,108;267,84;275,58;279,34;279,10;273,0;267,0;259,4;253,14;237,60;215,102;189,140;159,174;125,204;87,232;47,258;4,280;2,282;0,286;0,288;2,290;2,290" o:connectangles="0,0,0,0,0,0,0,0,0,0,0,0,0,0,0,0,0,0,0,0,0,0,0,0,0,0,0,0,0,0,0,0,0,0"/>
                  <o:lock v:ext="edit" aspectratio="t"/>
                </v:shape>
                <v:shape id="Freeform 61707" o:spid="_x0000_s66851" style="position:absolute;left:-4061;top:14788;width:1487;height:1207;visibility:visible;mso-wrap-style:square;v-text-anchor:top" coordsize="1487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tsYA&#10;AADeAAAADwAAAGRycy9kb3ducmV2LnhtbESPzWrDMBCE74G+g9hCb4nsFERwo4SSJhB6yk8PPS7W&#10;1jKxVq6lxvbbV4FAjsPMfMMs14NrxJW6UHvWkM8yEMSlNzVXGr7Ou+kCRIjIBhvPpGGkAOvV02SJ&#10;hfE9H+l6ipVIEA4FarAxtoWUobTkMMx8S5y8H985jEl2lTQd9gnuGjnPMiUd1pwWLLa0sVReTn9O&#10;QxwPl8/dq9rIrR3n/fC737Yf31q/PA/vbyAiDfERvrf3RoPKlcrhd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gtsYAAADeAAAADwAAAAAAAAAAAAAAAACYAgAAZHJz&#10;L2Rvd25yZXYueG1sUEsFBgAAAAAEAAQA9QAAAIsDAAAAAA==&#10;" path="m2,16l30,26,58,38,86,48r28,14l140,76r23,18l185,114r20,22l221,163r16,26l251,215r12,26l273,267r8,28l289,325r6,30l299,371r6,16l315,401r10,12l335,421r8,10l353,441r8,8l371,459r8,10l389,477r10,8l425,505r26,20l479,545r26,20l533,583r26,21l587,624r28,18l641,660r27,20l694,698r26,20l748,736r26,20l800,774r28,18l854,812r26,18l906,850r28,18l960,888r26,18l1014,926r26,18l1066,962r26,18l1120,996r25,18l1171,1032r28,17l1225,1067r26,18l1277,1103r24,18l1327,1137r26,18l1381,1169r26,16l1435,1197r30,10l1475,1205r8,-12l1487,1179r-4,-10l1461,1149r-24,-18l1413,1113r-24,-18l1365,1077r-24,-18l1317,1042r-26,-18l1267,1008r-26,-18l1217,974r-26,-16l1167,940r-23,-16l1118,908r-24,-18l1066,870r-28,-18l1010,832,982,814,954,796,926,776,898,758,870,740,840,722,812,704,784,688,754,670,726,652,696,634,668,618,639,599,609,583,581,565,553,549,525,531,495,515,467,497,439,479,411,461r-10,-8l389,445,377,435,365,425,351,415,341,405,331,395r-8,-10l311,355r-6,-34l301,283r-2,-32l295,227r-8,-22l277,183,265,161,251,140,237,118,223,100,207,82r-8,-8l189,66,177,58,165,52,151,48,140,42,128,38,116,34,104,28,90,24,78,20,64,16,50,12,36,8,24,4,10,,6,2,2,6,,12r2,4xe" fillcolor="black" stroked="f">
                  <v:path arrowok="t" o:connecttype="custom" o:connectlocs="58,38;140,76;205,136;251,215;281,295;299,371;325,413;353,441;379,469;425,505;505,565;587,624;668,680;748,736;828,792;906,850;986,906;1066,962;1145,1014;1225,1067;1301,1121;1381,1169;1465,1207;1487,1179;1437,1131;1365,1077;1291,1024;1217,974;1144,924;1066,870;982,814;898,758;812,704;726,652;639,599;553,549;467,497;401,453;365,425;331,395;305,321;295,227;265,161;223,100;189,66;151,48;116,34;78,20;36,8;6,2;2,16" o:connectangles="0,0,0,0,0,0,0,0,0,0,0,0,0,0,0,0,0,0,0,0,0,0,0,0,0,0,0,0,0,0,0,0,0,0,0,0,0,0,0,0,0,0,0,0,0,0,0,0,0,0,0"/>
                  <o:lock v:ext="edit" aspectratio="t"/>
                </v:shape>
                <v:shape id="Freeform 61708" o:spid="_x0000_s66852" style="position:absolute;left:-3742;top:14487;width:1557;height:1542;visibility:visible;mso-wrap-style:square;v-text-anchor:top" coordsize="1557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aiscA&#10;AADeAAAADwAAAGRycy9kb3ducmV2LnhtbESPQWvCQBSE70L/w/IKvUjdKBLa1FVEEOpFUSt6fGSf&#10;2dDs25Bdk/jv3ULB4zAz3zCzRW8r0VLjS8cKxqMEBHHudMmFgp/j+v0DhA/IGivHpOBOHhbzl8EM&#10;M+063lN7CIWIEPYZKjAh1JmUPjdk0Y9cTRy9q2sshiibQuoGuwi3lZwkSSotlhwXDNa0MpT/Hm5W&#10;wdR0ejfMb+3+87TS9+3mcj2fpkq9vfbLLxCB+vAM/7e/tYJ0nKYT+Ls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morHAAAA3gAAAA8AAAAAAAAAAAAAAAAAmAIAAGRy&#10;cy9kb3ducmV2LnhtbFBLBQYAAAAABAAEAPUAAACMAwAAAAA=&#10;" path="m,6l18,41,40,73r26,28l94,127r32,22l162,165r36,10l238,177r10,l258,175r12,-2l280,171r10,-2l300,167r10,-4l320,161r15,-4l349,155r14,l375,155r14,2l401,159r14,4l429,169r24,10l475,191r22,14l517,221r20,18l557,255r20,18l595,289r22,18l639,327r22,18l681,363r22,20l725,401r22,20l769,439r20,18l811,478r21,18l854,514r20,20l896,552r22,20l940,590r22,20l984,630r22,18l1028,668r22,20l1072,708r22,18l1116,746r24,18l1162,784r22,18l1206,822r24,18l1252,858r22,18l1298,894r12,11l1322,915r11,10l1345,935r12,10l1369,957r12,10l1393,977r16,14l1423,1007r14,16l1451,1041r14,18l1477,1077r10,18l1495,1113r14,42l1517,1199r-6,40l1493,1279r-12,18l1467,1315r-12,16l1441,1347r-14,17l1411,1380r-16,14l1379,1408r-20,14l1339,1432r-19,8l1298,1448r-20,4l1256,1456r-24,4l1210,1464r-16,12l1188,1498r4,22l1204,1534r44,8l1292,1540r41,-12l1373,1510r36,-24l1443,1456r30,-32l1499,1390r20,-32l1537,1323r10,-32l1555,1259r2,-34l1555,1191r-6,-36l1539,1117r-12,-30l1515,1059r-16,-28l1481,1007r-18,-24l1441,959r-22,-22l1397,915r-24,-21l1349,874r-24,-20l1300,834r-24,-20l1250,796r-24,-20l1202,756r-26,-22l1148,710r-26,-22l1096,664r-28,-22l1042,618r-26,-22l988,572,962,548,936,526,908,502,882,480,854,455,828,433,801,409,775,387,757,371,737,355,719,339,701,321,681,305,663,289,645,273,627,257,599,231,571,205,541,177,507,151,473,129,439,111,401,99,363,95r-12,l339,97r-12,2l316,101r-12,2l292,107r-12,2l268,113r-14,2l242,117r-14,l216,117r-12,-2l192,113r-12,-2l166,109r-26,-6l116,97,94,87,72,73,54,59,34,41,18,23,2,,,,,2,,4,,6xe" fillcolor="black" stroked="f">
                  <v:path arrowok="t" o:connecttype="custom" o:connectlocs="66,101;198,175;270,173;310,163;363,155;415,163;497,205;577,273;661,345;747,421;832,496;918,572;1006,648;1094,726;1184,802;1274,876;1333,925;1381,967;1437,1023;1487,1095;1511,1239;1455,1331;1395,1394;1320,1440;1232,1460;1192,1520;1333,1528;1473,1424;1547,1291;1549,1155;1499,1031;1419,937;1325,854;1226,776;1122,688;1016,596;908,502;801,409;719,339;645,273;541,177;401,99;327,99;280,109;228,117;180,111;94,87;18,23;0,4" o:connectangles="0,0,0,0,0,0,0,0,0,0,0,0,0,0,0,0,0,0,0,0,0,0,0,0,0,0,0,0,0,0,0,0,0,0,0,0,0,0,0,0,0,0,0,0,0,0,0,0,0"/>
                  <o:lock v:ext="edit" aspectratio="t"/>
                </v:shape>
                <v:shape id="Freeform 61709" o:spid="_x0000_s66853" style="position:absolute;left:-3700;top:15059;width:1070;height:802;visibility:visible;mso-wrap-style:square;v-text-anchor:top" coordsize="107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5psgA&#10;AADeAAAADwAAAGRycy9kb3ducmV2LnhtbESPUUvDMBSF34X9h3AHexGXdkIYddlQt4kbIljd+yW5&#10;ttXmpjRx6/69EQY+Hs453+EsVoNrxZH60HjWkE8zEMTG24YrDR/v25s5iBCRLbaeScOZAqyWo6sF&#10;Ftaf+I2OZaxEgnAoUEMdY1dIGUxNDsPUd8TJ+/S9w5hkX0nb4ynBXStnWaakw4bTQo0dPdZkvssf&#10;p2G3n6+/olGHh5fysDGv+ew6Oz9pPRkP93cgIg3xP3xpP1sNKlfqFv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fmmyAAAAN4AAAAPAAAAAAAAAAAAAAAAAJgCAABk&#10;cnMvZG93bnJldi54bWxQSwUGAAAAAAQABAD1AAAAjQMAAAAA&#10;" path="m66,4l58,2,48,,38,,28,,20,2,12,6,6,12,2,22,,40,2,58,8,74r8,16l24,100r10,8l44,118r10,8l66,134r10,8l86,150r10,8l116,174r22,16l158,204r22,16l202,234r20,16l244,264r22,14l287,294r22,14l329,322r22,15l373,353r22,14l417,381r22,14l463,411r26,18l513,445r26,18l563,479r26,16l613,511r26,18l663,545r26,16l713,577r26,18l763,611r25,16l812,643r26,16l866,677r28,18l922,713r30,20l980,751r28,16l1036,786r30,16l1068,802r2,-4l1070,794r-2,-2l1034,769r-34,-24l968,723,934,699,902,675,868,653,836,629,802,605,771,581,739,557,705,533,673,511,641,487,609,463,575,439,543,415,521,399,501,385,479,369,457,353,437,339,415,322,393,306,373,290,351,276,329,260,309,244,287,228,268,214,246,198,226,182,204,166,190,154,176,144,162,132,148,122,132,112,118,100,104,90,90,78,80,70,68,64,58,56,50,48,44,42r,-8l50,28,64,22r4,-4l70,12r,-6l66,4xe" fillcolor="black" stroked="f">
                  <v:path arrowok="t" o:connecttype="custom" o:connectlocs="58,2;38,0;20,2;6,12;0,40;8,74;24,100;44,118;66,134;86,150;116,174;158,204;202,234;244,264;287,294;329,322;373,353;417,381;463,411;513,445;563,479;613,511;663,545;713,577;763,611;812,643;866,677;922,713;980,751;1036,786;1068,802;1070,794;1034,769;968,723;902,675;836,629;771,581;705,533;641,487;575,439;521,399;479,369;437,339;393,306;351,276;309,244;268,214;226,182;190,154;162,132;132,112;104,90;80,70;58,56;44,42;50,28;68,18;70,6;66,4" o:connectangles="0,0,0,0,0,0,0,0,0,0,0,0,0,0,0,0,0,0,0,0,0,0,0,0,0,0,0,0,0,0,0,0,0,0,0,0,0,0,0,0,0,0,0,0,0,0,0,0,0,0,0,0,0,0,0,0,0,0,0"/>
                  <o:lock v:ext="edit" aspectratio="t"/>
                </v:shape>
                <v:shape id="Freeform 61710" o:spid="_x0000_s66854" style="position:absolute;left:-3329;top:14600;width:1030;height:946;visibility:visible;mso-wrap-style:square;v-text-anchor:top" coordsize="1030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tuMUA&#10;AADeAAAADwAAAGRycy9kb3ducmV2LnhtbESPQWvCQBSE7wX/w/IEb3VjkaVEV1Eh0JO26sXbI/tM&#10;otm3Mbsx6b/vFgo9DjPzDbNcD7YWT2p95VjDbJqAIM6dqbjQcD5lr+8gfEA2WDsmDd/kYb0avSwx&#10;Na7nL3oeQyEihH2KGsoQmlRKn5dk0U9dQxy9q2sthijbQpoW+wi3tXxLEiUtVhwXSmxoV1J+P3ZW&#10;w+3QDd324h81n7ZJts96ZbtPrSfjYbMAEWgI/+G/9ofRoGZKze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224xQAAAN4AAAAPAAAAAAAAAAAAAAAAAJgCAABkcnMv&#10;ZG93bnJldi54bWxQSwUGAAAAAAQABAD1AAAAigMAAAAA&#10;" path="m68,l44,10,24,22,12,38,4,58,,80r4,22l12,124r14,22l32,154r8,8l48,170r8,6l64,184r8,6l80,198r8,6l108,220r20,18l148,254r20,16l188,288r20,16l228,320r20,16l268,355r20,16l308,387r22,16l350,419r20,18l390,453r20,16l431,487r24,18l477,525r22,18l521,561r24,18l567,599r22,18l611,635r24,20l657,673r22,18l703,709r22,20l749,747r22,18l785,777r14,12l813,802r16,10l843,824r14,12l873,848r14,12l903,872r13,14l932,900r16,12l964,924r18,10l1000,942r18,4l1024,944r4,-6l1030,932r-4,-6l1010,916,994,906,980,894,964,880,950,868,936,854,922,840,909,828,897,818,883,806,871,796,859,785,845,775,833,763,819,753,807,743,769,709,729,677,691,643,651,611,613,577,573,545,535,511,497,479,459,445,419,413,382,379,344,344,306,312,268,278,228,244,190,210,178,200,166,188,154,178,142,168,128,158,116,146,104,136,92,126,78,114,64,102,52,90,42,76,38,62r,-14l48,32,68,18r4,-4l74,6r,-4l68,xe" fillcolor="black" stroked="f">
                  <v:path arrowok="t" o:connecttype="custom" o:connectlocs="44,10;12,38;0,80;12,124;32,154;48,170;64,184;80,198;108,220;148,254;188,288;228,320;268,355;308,387;350,419;390,453;431,487;477,525;521,561;567,599;611,635;657,673;703,709;749,747;785,777;813,802;843,824;873,848;903,872;932,900;964,924;1000,942;1024,944;1030,932;1010,916;980,894;950,868;922,840;897,818;871,796;845,775;819,753;769,709;691,643;613,577;535,511;459,445;382,379;306,312;228,244;178,200;154,178;128,158;104,136;78,114;52,90;38,62;48,32;72,14;74,2;68,0" o:connectangles="0,0,0,0,0,0,0,0,0,0,0,0,0,0,0,0,0,0,0,0,0,0,0,0,0,0,0,0,0,0,0,0,0,0,0,0,0,0,0,0,0,0,0,0,0,0,0,0,0,0,0,0,0,0,0,0,0,0,0,0,0"/>
                  <o:lock v:ext="edit" aspectratio="t"/>
                </v:shape>
                <v:shape id="Freeform 61711" o:spid="_x0000_s66855" style="position:absolute;left:-3482;top:14864;width:1064;height:918;visibility:visible;mso-wrap-style:square;v-text-anchor:top" coordsize="106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0vMUA&#10;AADeAAAADwAAAGRycy9kb3ducmV2LnhtbESPQUsDMRSE74L/ITzBi9hsBdeybVpUELx224PHx+aZ&#10;LN28rMlru/XXG0HwOMzMN8xqM4VBnSjlPrKB+awCRdxF27MzsN+93S9AZUG2OEQmAxfKsFlfX62w&#10;sfHMWzq14lSBcG7QgBcZG61z5ylgnsWRuHifMQWUIpPTNuG5wMOgH6qq1gF7LgseR3r11B3aYzDw&#10;JOjdYuu+2pfuuLsM33KXPqwxtzfT8xKU0CT/4b/2uzVQz+v6EX7vl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jS8xQAAAN4AAAAPAAAAAAAAAAAAAAAAAJgCAABkcnMv&#10;ZG93bnJldi54bWxQSwUGAAAAAAQABAD1AAAAigMAAAAA&#10;" path="m54,2l32,14,16,30,4,48,,68,,89r6,22l16,131r16,20l46,165r16,14l77,193r16,14l109,221r16,12l143,247r16,12l193,285r36,28l265,339r36,26l337,391r34,26l407,443r36,26l481,497r40,28l559,554r37,28l636,610r38,28l712,666r40,28l790,722r38,28l868,776r38,28l944,834r38,28l1020,890r38,28l1060,918r4,-2l1064,914r-2,-2l1030,884,998,858,968,830,936,802,904,776,872,748,840,720,808,694,776,666,744,638,712,612,678,584,646,558,614,530,582,503,551,475,517,445,483,417,447,387,413,359,379,331,345,301,309,273,275,243r-10,-8l255,225r-12,-8l233,209,223,199r-10,-8l201,183r-10,-8l171,161,145,143,119,125,93,103,69,80,56,56,50,32,56,8,58,6r,-4l56,,54,2xe" fillcolor="black" stroked="f">
                  <v:path arrowok="t" o:connecttype="custom" o:connectlocs="32,14;4,48;0,89;16,131;46,165;77,193;109,221;143,247;193,285;265,339;337,391;407,443;481,497;559,554;636,610;712,666;790,722;868,776;944,834;1020,890;1060,918;1064,914;1030,884;968,830;904,776;840,720;776,666;712,612;646,558;582,503;517,445;447,387;379,331;309,273;265,235;243,217;223,199;201,183;171,161;119,125;69,80;50,32;58,6;56,0;54,2" o:connectangles="0,0,0,0,0,0,0,0,0,0,0,0,0,0,0,0,0,0,0,0,0,0,0,0,0,0,0,0,0,0,0,0,0,0,0,0,0,0,0,0,0,0,0,0,0"/>
                  <o:lock v:ext="edit" aspectratio="t"/>
                </v:shape>
                <v:shape id="Freeform 61712" o:spid="_x0000_s66856" style="position:absolute;left:-3430;top:14856;width:1049;height:870;visibility:visible;mso-wrap-style:square;v-text-anchor:top" coordsize="104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OccA&#10;AADeAAAADwAAAGRycy9kb3ducmV2LnhtbESPQWvCQBSE74X+h+UVeqsbLSxtdBUpDZRGCGoFj4/s&#10;Mwlm34bsNqb/3hWEHoeZ+YZZrEbbioF63zjWMJ0kIIhLZxquNPzss5c3ED4gG2wdk4Y/8rBaPj4s&#10;MDXuwlsadqESEcI+RQ11CF0qpS9rsugnriOO3sn1FkOUfSVNj5cIt62cJYmSFhuOCzV29FFTed79&#10;Wg1ZnhXf7yrk+3w2fB42r8VwLAutn5/G9RxEoDH8h+/tL6NBTZVScLs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5TnHAAAA3gAAAA8AAAAAAAAAAAAAAAAAmAIAAGRy&#10;cy9kb3ducmV2LnhtbFBLBQYAAAAABAAEAPUAAACMAwAAAAA=&#10;" path="m2,20l14,32r9,12l35,56,45,68,57,80,67,91r12,12l91,113r14,12l119,135r12,12l145,157r14,12l173,181r12,10l199,203r20,16l239,235r20,18l281,269r20,16l321,301r20,16l363,333r20,16l403,365r20,16l445,397r20,16l485,429r22,16l526,461r22,16l568,493r22,16l612,525r20,19l654,560r22,16l696,592r22,18l740,626r20,16l782,658r20,18l824,692r20,18l866,726r22,18l912,760r22,18l958,794r22,18l1002,832r21,18l1043,870r2,l1049,866r,-4l1049,858r-16,-22l1013,816,994,798,972,778,950,760,928,742,904,726,884,708,864,690,842,674,822,656,802,640,780,622,760,604,738,588,718,570,696,554,676,536,654,517,634,501,612,483,592,467,570,449,550,433,530,417,511,399,491,383,469,365,449,349,429,333,409,317,387,299,367,283,347,267,325,251,305,235,283,219,263,203,241,187,221,171,195,151,167,129,141,109,115,86,89,64,63,42,35,22,10,,4,,,6r,8l2,20xe" fillcolor="black" stroked="f">
                  <v:path arrowok="t" o:connecttype="custom" o:connectlocs="14,32;35,56;57,80;79,103;105,125;131,147;159,169;185,191;219,219;259,253;301,285;341,317;383,349;423,381;465,413;507,445;548,477;590,509;632,544;676,576;718,610;760,642;802,676;844,710;888,744;934,778;980,812;1023,850;1045,870;1049,862;1033,836;994,798;950,760;904,726;864,690;822,656;780,622;738,588;696,554;654,517;612,483;570,449;530,417;491,383;449,349;409,317;367,283;325,251;283,219;241,187;195,151;141,109;89,64;35,22;4,0;0,14;2,20" o:connectangles="0,0,0,0,0,0,0,0,0,0,0,0,0,0,0,0,0,0,0,0,0,0,0,0,0,0,0,0,0,0,0,0,0,0,0,0,0,0,0,0,0,0,0,0,0,0,0,0,0,0,0,0,0,0,0,0,0"/>
                  <o:lock v:ext="edit" aspectratio="t"/>
                </v:shape>
                <v:shape id="Freeform 61713" o:spid="_x0000_s66857" style="position:absolute;left:-3610;top:15081;width:1084;height:816;visibility:visible;mso-wrap-style:square;v-text-anchor:top" coordsize="108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JBMUA&#10;AADeAAAADwAAAGRycy9kb3ducmV2LnhtbESPQWsCMRSE7wX/Q3hCbzXrQqNdjSKCUGgvul68PTav&#10;2cXNy7KJuu2vbwTB4zAz3zDL9eBacaU+NJ41TCcZCOLKm4athmO5e5uDCBHZYOuZNPxSgPVq9LLE&#10;wvgb7+l6iFYkCIcCNdQxdoWUoarJYZj4jjh5P753GJPsrTQ93hLctTLPMiUdNpwWauxoW1N1Plyc&#10;hq/yT813H+23s4bf9zLmF3vKtX4dD5sFiEhDfIYf7U+jQU2VmsH9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kExQAAAN4AAAAPAAAAAAAAAAAAAAAAAJgCAABkcnMv&#10;ZG93bnJldi54bWxQSwUGAAAAAAQABAD1AAAAigMAAAAA&#10;" path="m,6l34,32,68,58r36,24l138,106r36,24l209,154r36,24l281,202r36,26l353,252r34,26l423,304r34,27l493,359r34,26l563,411r36,26l633,463r36,26l704,513r34,26l774,565r34,24l844,615r16,12l878,641r16,12l910,665r18,12l944,689r18,12l980,711r14,8l1010,729r14,8l1038,747r12,9l1058,768r4,14l1060,800r-10,2l1038,800r-10,-6l1020,788r-2,l1016,790r-2,6l1016,800r16,12l1048,816r14,-2l1074,808r8,-10l1084,784r-2,-16l1070,751r-16,-14l1038,723r-18,-12l1002,699,982,687,964,677,946,665,928,653,904,637,882,619,858,603,836,585,812,569,788,553,766,535,742,519,720,503,696,485,675,469,653,453,629,435,607,419,585,401,563,385,539,367,517,351,495,333,471,317,449,300,427,282,403,266,381,250,357,234,335,218,311,202,287,186,263,172,239,156,215,140,192,126,168,110,144,96,120,80,96,64,72,48,48,32,26,16,2,,,,,2,,4,,6xe" fillcolor="black" stroked="f">
                  <v:path arrowok="t" o:connecttype="custom" o:connectlocs="34,32;104,82;174,130;245,178;317,228;387,278;457,331;527,385;599,437;669,489;738,539;808,589;860,627;894,653;928,677;962,701;994,719;1024,737;1050,756;1062,782;1050,802;1028,794;1018,788;1014,796;1032,812;1062,814;1082,798;1082,768;1054,737;1020,711;982,687;946,665;904,637;858,603;812,569;766,535;720,503;675,469;629,435;585,401;539,367;495,333;449,300;403,266;357,234;311,202;263,172;215,140;168,110;120,80;72,48;26,16;0,0;0,4;0,6" o:connectangles="0,0,0,0,0,0,0,0,0,0,0,0,0,0,0,0,0,0,0,0,0,0,0,0,0,0,0,0,0,0,0,0,0,0,0,0,0,0,0,0,0,0,0,0,0,0,0,0,0,0,0,0,0,0,0"/>
                  <o:lock v:ext="edit" aspectratio="t"/>
                </v:shape>
                <v:shape id="Freeform 61714" o:spid="_x0000_s66858" style="position:absolute;left:-5604;top:13329;width:1547;height:1096;visibility:visible;mso-wrap-style:square;v-text-anchor:top" coordsize="154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8QMAA&#10;AADeAAAADwAAAGRycy9kb3ducmV2LnhtbERPTYvCMBC9C/sfwix407Q9VKlGEUFcb+rW+9iMbbGZ&#10;lCRb67/fHBb2+Hjf6+1oOjGQ861lBek8AUFcWd1yraD8PsyWIHxA1thZJgVv8rDdfEzWWGj74gsN&#10;11CLGMK+QAVNCH0hpa8aMujntieO3MM6gyFCV0vt8BXDTSezJMmlwZZjQ4M97Ruqntcfo+CM9/Lk&#10;3oukot25PA777IZLo9T0c9ytQAQaw7/4z/2lFeRpnse98U6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u8QMAAAADeAAAADwAAAAAAAAAAAAAAAACYAgAAZHJzL2Rvd25y&#10;ZXYueG1sUEsFBgAAAAAEAAQA9QAAAIUDAAAAAA==&#10;" path="m2,8l50,42,98,76r46,34l192,146r47,34l287,214r48,36l383,285r46,36l477,355r48,34l573,425r48,34l669,493r47,36l764,563r28,20l822,605r28,20l878,645r28,20l936,687r28,20l992,728r28,20l1050,768r28,20l1106,808r30,22l1164,850r29,20l1221,890r36,26l1295,944r36,28l1371,1000r38,28l1449,1054r40,22l1531,1096r8,-2l1545,1084r2,-14l1543,1060r-34,-30l1471,1000r-38,-26l1395,948r-40,-26l1317,898r-40,-26l1239,846r-28,-20l1182,806r-28,-20l1124,766r-28,-20l1068,725r-30,-20l1010,685,980,667,952,647,924,627,894,607,866,587,836,567,808,547,778,527,730,493,683,461,635,427,585,393,537,361,489,327,441,295,393,260,345,228,295,194,247,162,199,128,150,96,102,64,54,32,4,,2,,,2,,6,2,8xe" fillcolor="black" stroked="f">
                  <v:path arrowok="t" o:connecttype="custom" o:connectlocs="50,42;144,110;239,180;335,250;429,321;525,389;621,459;716,529;792,583;850,625;906,665;964,707;1020,748;1078,788;1136,830;1193,870;1257,916;1331,972;1409,1028;1489,1076;1539,1094;1547,1070;1509,1030;1433,974;1355,922;1277,872;1211,826;1154,786;1096,746;1038,705;980,667;924,627;866,587;808,547;730,493;635,427;537,361;441,295;345,228;247,162;150,96;54,32;2,0;0,6;2,8" o:connectangles="0,0,0,0,0,0,0,0,0,0,0,0,0,0,0,0,0,0,0,0,0,0,0,0,0,0,0,0,0,0,0,0,0,0,0,0,0,0,0,0,0,0,0,0,0"/>
                  <o:lock v:ext="edit" aspectratio="t"/>
                </v:shape>
                <v:shape id="Freeform 61715" o:spid="_x0000_s66859" style="position:absolute;left:-5620;top:13411;width:1467;height:1105;visibility:visible;mso-wrap-style:square;v-text-anchor:top" coordsize="146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E6ccA&#10;AADeAAAADwAAAGRycy9kb3ducmV2LnhtbESPT2vCQBTE70K/w/IK3uomWpYaXUUshbaHgqkXb4/s&#10;yx/Nvg3ZNabfvlsoeBxm5jfMejvaVgzU+8axhnSWgCAunGm40nD8fnt6AeEDssHWMWn4IQ/bzcNk&#10;jZlxNz7QkIdKRAj7DDXUIXSZlL6oyaKfuY44eqXrLYYo+0qaHm8Rbls5TxIlLTYcF2rsaF9Tccmv&#10;VsNp+fWxKMfUD8+f7nV3Pl9NqUjr6eO4W4EINIZ7+L/9bjSoV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OnHAAAA3gAAAA8AAAAAAAAAAAAAAAAAmAIAAGRy&#10;cy9kb3ducmV2LnhtbFBLBQYAAAAABAAEAPUAAACMAwAAAAA=&#10;" path="m2,10l50,46,98,82r50,38l196,156r47,36l291,229r48,36l389,301r48,38l485,375r48,36l581,447r48,36l679,521r47,36l774,593r26,20l824,631r26,21l874,670r26,20l926,708r24,20l976,746r26,20l1026,784r26,20l1078,822r24,20l1128,860r24,20l1178,898r33,26l1245,950r34,28l1313,1004r34,28l1381,1056r36,26l1453,1105r6,l1465,1099r2,-6l1465,1088r-30,-28l1405,1034r-32,-24l1341,986r-34,-24l1275,938r-34,-24l1209,890r-25,-18l1158,852r-26,-18l1106,814r-26,-18l1054,776r-26,-18l1004,738,978,720,952,700,926,682,900,662,874,643,848,623,822,605,796,585,746,549,699,513,649,475,599,439,549,403,501,367,451,331,401,293,351,257,303,221,253,184,204,146,156,110,106,74,58,36,8,,4,,2,4,,8r2,2xe" fillcolor="black" stroked="f">
                  <v:path arrowok="t" o:connecttype="custom" o:connectlocs="50,46;148,120;243,192;339,265;437,339;533,411;629,483;726,557;800,613;850,652;900,690;950,728;1002,766;1052,804;1102,842;1152,880;1211,924;1279,978;1347,1032;1417,1082;1459,1105;1467,1093;1435,1060;1373,1010;1307,962;1241,914;1184,872;1132,834;1080,796;1028,758;978,720;926,682;874,643;822,605;746,549;649,475;549,403;451,331;351,257;253,184;156,110;58,36;4,0;0,8;2,10" o:connectangles="0,0,0,0,0,0,0,0,0,0,0,0,0,0,0,0,0,0,0,0,0,0,0,0,0,0,0,0,0,0,0,0,0,0,0,0,0,0,0,0,0,0,0,0,0"/>
                  <o:lock v:ext="edit" aspectratio="t"/>
                </v:shape>
                <v:shape id="Freeform 61716" o:spid="_x0000_s66860" style="position:absolute;left:-4165;top:14365;width:104;height:165;visibility:visible;mso-wrap-style:square;v-text-anchor:top" coordsize="1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GsYA&#10;AADeAAAADwAAAGRycy9kb3ducmV2LnhtbESPy2rDMBBF94X+g5hCd4mc0NjFjRxKXmRRCnVD1oM1&#10;9aPWyFhKYufrq0Wgy8t9cZarwbTiQr2rLSuYTSMQxIXVNZcKjt+7ySsI55E1tpZJwUgOVtnjwxJT&#10;ba/8RZfclyKMsEtRQeV9l0rpiooMuqntiIP3Y3uDPsi+lLrHaxg3rZxHUSwN1hweKuxoXVHxm5+N&#10;gsPnS2Qod00z3sp9cvpYbLbjQqnnp+H9DYSnwf+H7+2DVhDP4iQABJyA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bnGsYAAADeAAAADwAAAAAAAAAAAAAAAACYAgAAZHJz&#10;L2Rvd25yZXYueG1sUEsFBgAAAAAEAAQA9QAAAIsDAAAAAA==&#10;" path="m2,165r16,-8l34,147,48,134,60,120,72,104,84,86,94,66r8,-18l104,36r,-10l102,14,96,6,88,,80,,72,2,64,8,54,24,48,42,42,62,38,82r-6,22l26,122,16,141,,157r,2l,163r,2l2,165xe" fillcolor="black" stroked="f">
                  <v:path arrowok="t" o:connecttype="custom" o:connectlocs="2,165;18,157;34,147;48,134;60,120;72,104;84,86;94,66;102,48;104,36;104,26;102,14;96,6;88,0;80,0;72,2;64,8;54,24;48,42;42,62;38,82;32,104;26,122;16,141;0,157;0,159;0,163;0,165;2,165;2,165" o:connectangles="0,0,0,0,0,0,0,0,0,0,0,0,0,0,0,0,0,0,0,0,0,0,0,0,0,0,0,0,0,0"/>
                  <o:lock v:ext="edit" aspectratio="t"/>
                </v:shape>
                <v:shape id="Freeform 61717" o:spid="_x0000_s66861" style="position:absolute;left:-3912;top:14221;width:174;height:198;visibility:visible;mso-wrap-style:square;v-text-anchor:top" coordsize="1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SJ8cA&#10;AADeAAAADwAAAGRycy9kb3ducmV2LnhtbESPQWvCQBSE74X+h+UVequbCE01uopICx6EojGeH9ln&#10;kjb7NuxuNfbXd4WCx2FmvmHmy8F04kzOt5YVpKMEBHFldcu1gkPx8TIB4QOyxs4yKbiSh+Xi8WGO&#10;ubYX3tF5H2oRIexzVNCE0OdS+qohg35ke+LonawzGKJ0tdQOLxFuOjlOkkwabDkuNNjTuqHqe/9j&#10;FEw1Hb8278aZ8rUsP9PfbbG+bpV6fhpWMxCBhnAP/7c3WkGWZm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UifHAAAA3gAAAA8AAAAAAAAAAAAAAAAAmAIAAGRy&#10;cy9kb3ducmV2LnhtbFBLBQYAAAAABAAEAPUAAACMAwAAAAA=&#10;" path="m,14l12,40,26,64,42,88r16,22l66,122r10,14l86,150r10,12l106,176r12,10l130,194r14,4l160,196r10,-14l174,166r-2,-16l164,138r-8,-12l146,116,134,106,122,96,110,86,98,78,88,68,78,60,68,52,58,44,48,36,38,28,28,18,18,10,10,,6,,2,4,,10r,4xe" fillcolor="black" stroked="f">
                  <v:path arrowok="t" o:connecttype="custom" o:connectlocs="0,14;12,40;26,64;42,88;58,110;66,122;76,136;86,150;96,162;106,176;118,186;130,194;144,198;160,196;170,182;174,166;172,150;164,138;156,126;146,116;134,106;122,96;110,86;98,78;88,68;78,60;68,52;58,44;48,36;38,28;28,18;18,10;10,0;6,0;2,4;0,10;0,14;0,14" o:connectangles="0,0,0,0,0,0,0,0,0,0,0,0,0,0,0,0,0,0,0,0,0,0,0,0,0,0,0,0,0,0,0,0,0,0,0,0,0,0"/>
                  <o:lock v:ext="edit" aspectratio="t"/>
                </v:shape>
                <v:shape id="Freeform 61718" o:spid="_x0000_s66862" style="position:absolute;left:-3826;top:14516;width:122;height:186;visibility:visible;mso-wrap-style:square;v-text-anchor:top" coordsize="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+lcgA&#10;AADeAAAADwAAAGRycy9kb3ducmV2LnhtbESPQUvDQBSE70L/w/IEL2I3KZhK7LaUQosePBjrwdsj&#10;+0yC2bdh9zVN/fWuIHgcZuYbZrWZXK9GCrHzbCCfZ6CIa287bgwc3/Z3D6CiIFvsPZOBC0XYrGdX&#10;KyytP/MrjZU0KkE4lmigFRlKrWPdksM49wNx8j59cChJhkbbgOcEd71eZFmhHXacFlocaNdS/VWd&#10;nIEXh7cfh+rwLs97udff28sY8p0xN9fT9hGU0CT/4b/2kzVQ5MVyAb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6VyAAAAN4AAAAPAAAAAAAAAAAAAAAAAJgCAABk&#10;cnMvZG93bnJldi54bWxQSwUGAAAAAAQABAD1AAAAjQMAAAAA&#10;" path="m6,186r12,-2l28,180r12,-6l50,168r8,-8l68,152r8,-8l84,134,94,120r8,-14l108,90r4,-14l118,58r4,-18l120,22,112,6,106,2,102,,96,2,90,4,74,18,62,38,56,60,50,80r-6,22l34,124,22,146,8,162r-4,6l,176r,8l6,186xe" fillcolor="black" stroked="f">
                  <v:path arrowok="t" o:connecttype="custom" o:connectlocs="6,186;18,184;28,180;40,174;50,168;58,160;68,152;76,144;84,134;94,120;102,106;108,90;112,76;118,58;122,40;120,22;112,6;106,2;102,0;96,2;90,4;74,18;62,38;56,60;50,80;44,102;34,124;22,146;8,162;4,168;0,176;0,184;6,186;6,186" o:connectangles="0,0,0,0,0,0,0,0,0,0,0,0,0,0,0,0,0,0,0,0,0,0,0,0,0,0,0,0,0,0,0,0,0,0"/>
                  <o:lock v:ext="edit" aspectratio="t"/>
                </v:shape>
                <v:shape id="Freeform 61719" o:spid="_x0000_s66863" style="position:absolute;left:-4285;top:14722;width:208;height:148;visibility:visible;mso-wrap-style:square;v-text-anchor:top" coordsize="20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CFsgA&#10;AADeAAAADwAAAGRycy9kb3ducmV2LnhtbESPQUsDMRSE74L/ITzBi9i3W2GVbdMiitRDPbT10ONj&#10;87pZ3LysSdqu/nojCB6HmfmGmS9H16sTh9h50VBOClAsjTedtBredy+3D6BiIjHUe2ENXxxhubi8&#10;mFNt/Fk2fNqmVmWIxJo02JSGGjE2lh3FiR9YsnfwwVHKMrRoAp0z3PU4LYoKHXWSFywN/GS5+dge&#10;nYaw/l7d7N9wd+SpfT6sSqTPNWp9fTU+zkAlHtN/+K/9ajRUZXV/B7938hXA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MIWyAAAAN4AAAAPAAAAAAAAAAAAAAAAAJgCAABk&#10;cnMvZG93bnJldi54bWxQSwUGAAAAAAQABAD1AAAAjQMAAAAA&#10;" path="m,12l10,22,22,32r10,8l44,48,56,58r12,6l80,72r12,8l104,88r12,10l128,106r14,10l154,124r12,8l180,140r12,8l200,148r6,-8l208,132r-2,-6l198,114,188,104,178,94,166,86,154,78,142,72,128,66,116,60,102,54,88,46,74,40,60,32,46,24,34,16,20,8,8,,4,,2,4,,8r,4xe" fillcolor="black" stroked="f">
                  <v:path arrowok="t" o:connecttype="custom" o:connectlocs="0,12;10,22;22,32;32,40;44,48;56,58;68,64;80,72;92,80;104,88;116,98;128,106;142,116;154,124;166,132;180,140;192,148;200,148;206,140;208,132;206,126;198,114;188,104;178,94;166,86;154,78;142,72;128,66;116,60;102,54;88,46;74,40;60,32;46,24;34,16;20,8;8,0;4,0;2,4;0,8;0,12;0,12" o:connectangles="0,0,0,0,0,0,0,0,0,0,0,0,0,0,0,0,0,0,0,0,0,0,0,0,0,0,0,0,0,0,0,0,0,0,0,0,0,0,0,0,0,0"/>
                  <o:lock v:ext="edit" aspectratio="t"/>
                </v:shape>
                <v:shape id="Freeform 61720" o:spid="_x0000_s66864" style="position:absolute;left:-2401;top:15700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hccA&#10;AADeAAAADwAAAGRycy9kb3ducmV2LnhtbESPQWvCQBSE7wX/w/IEb3WTKrGmbsQKYgu9VHvo8ZF9&#10;JiHZtyG7mvXfdwuFHoeZ+YbZbIPpxI0G11hWkM4TEMSl1Q1XCr7Oh8dnEM4ja+wsk4I7OdgWk4cN&#10;5tqO/Em3k69EhLDLUUHtfZ9L6cqaDLq57Ymjd7GDQR/lUEk94BjhppNPSZJJgw3HhRp72tdUtqer&#10;UXCU76++7T++m8PY7he2DetsHZSaTcPuBYSn4P/Df+03rSBLs9US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4XHAAAA3gAAAA8AAAAAAAAAAAAAAAAAmAIAAGRy&#10;cy9kb3ducmV2LnhtbFBLBQYAAAAABAAEAPUAAACMAwAAAAA=&#10;" path="m14,90l26,88r8,-6l40,74,42,62r,-18l36,28,24,14,10,2,6,,2,2,,6r,4l8,20r8,6l24,34r4,10l30,54r,12l26,76r-8,6l16,82r-2,4l12,88r2,2xe" fillcolor="black" stroked="f">
                  <v:path arrowok="t" o:connecttype="custom" o:connectlocs="14,90;26,88;34,82;40,74;42,62;42,44;36,28;24,14;10,2;6,0;2,2;0,6;0,10;8,20;16,26;24,34;28,44;30,54;30,66;26,76;18,82;16,82;14,86;12,88;14,90;14,90" o:connectangles="0,0,0,0,0,0,0,0,0,0,0,0,0,0,0,0,0,0,0,0,0,0,0,0,0,0"/>
                  <o:lock v:ext="edit" aspectratio="t"/>
                </v:shape>
                <v:shape id="Freeform 61721" o:spid="_x0000_s66865" style="position:absolute;left:-4319;top:14457;width:100;height:169;visibility:visible;mso-wrap-style:square;v-text-anchor:top" coordsize="10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IMUA&#10;AADeAAAADwAAAGRycy9kb3ducmV2LnhtbESPQWvCQBSE7wX/w/KE3uomgluJriJCURCEps39kX0m&#10;0ezbkN3G1F/fLRR6HGbmG2a9HW0rBup941hDOktAEJfONFxp+Px4e1mC8AHZYOuYNHyTh+1m8rTG&#10;zLg7v9OQh0pECPsMNdQhdJmUvqzJop+5jjh6F9dbDFH2lTQ93iPctnKeJEpabDgu1NjRvqbyln9Z&#10;DcP8oC6u4YUyZ5+erkXxOOeF1s/TcbcCEWgM/+G/9tFoUKl6XcD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uwgxQAAAN4AAAAPAAAAAAAAAAAAAAAAAJgCAABkcnMv&#10;ZG93bnJldi54bWxQSwUGAAAAAAQABAD1AAAAigMAAAAA&#10;" path="m4,167l14,143,26,121,40,99,56,79,70,65,84,49,96,32r4,-18l96,4,90,,82,2,74,8,62,26,50,45,40,65,30,85r-8,20l14,125,6,147,,167r,2l2,169r2,-2xe" fillcolor="black" stroked="f">
                  <v:path arrowok="t" o:connecttype="custom" o:connectlocs="4,167;14,143;26,121;40,99;56,79;70,65;84,49;96,32;100,14;96,4;90,0;82,2;74,8;62,26;50,45;40,65;30,85;22,105;14,125;6,147;0,167;0,169;2,169;2,169;4,167;4,167" o:connectangles="0,0,0,0,0,0,0,0,0,0,0,0,0,0,0,0,0,0,0,0,0,0,0,0,0,0"/>
                  <o:lock v:ext="edit" aspectratio="t"/>
                </v:shape>
                <v:shape id="Freeform 61722" o:spid="_x0000_s66866" style="position:absolute;left:-5860;top:13337;width:238;height:88;visibility:visible;mso-wrap-style:square;v-text-anchor:top" coordsize="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48gA&#10;AADeAAAADwAAAGRycy9kb3ducmV2LnhtbESPQWvCQBSE70L/w/IKvelGD7FGV4lCqSAtaovo7ZF9&#10;JsHs2zS7xvTfu0Khx2FmvmFmi85UoqXGlZYVDAcRCOLM6pJzBd9fb/1XEM4ja6wsk4JfcrCYP/Vm&#10;mGh74x21e5+LAGGXoILC+zqR0mUFGXQDWxMH72wbgz7IJpe6wVuAm0qOoiiWBksOCwXWtCoou+yv&#10;RsHuY7Ld+PfTjz0c2uPnZpnyeJIq9fLcpVMQnjr/H/5rr7WCeBiP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svjyAAAAN4AAAAPAAAAAAAAAAAAAAAAAJgCAABk&#10;cnMvZG93bnJldi54bWxQSwUGAAAAAAQABAD1AAAAjQMAAAAA&#10;" path="m2,14r12,6l28,24r12,6l54,34r14,4l82,40r12,4l108,48r14,4l138,58r12,4l164,68r14,6l192,78r14,6l220,88r10,-4l236,74r2,-12l234,52,222,44,210,36,198,32,184,28,170,26,154,24,142,22,128,20,112,18r-16,l82,16,66,14,52,12,36,8,22,4,6,,2,,,4r,6l2,14xe" fillcolor="black" stroked="f">
                  <v:path arrowok="t" o:connecttype="custom" o:connectlocs="2,14;14,20;28,24;40,30;54,34;68,38;82,40;94,44;108,48;122,52;138,58;150,62;164,68;178,74;192,78;206,84;220,88;230,84;236,74;238,62;234,52;222,44;210,36;198,32;184,28;170,26;154,24;142,22;128,20;112,18;96,18;82,16;66,14;52,12;36,8;22,4;6,0;2,0;0,4;0,10;2,14;2,14" o:connectangles="0,0,0,0,0,0,0,0,0,0,0,0,0,0,0,0,0,0,0,0,0,0,0,0,0,0,0,0,0,0,0,0,0,0,0,0,0,0,0,0,0,0"/>
                  <o:lock v:ext="edit" aspectratio="t"/>
                </v:shape>
                <v:shape id="Freeform 61723" o:spid="_x0000_s66867" style="position:absolute;left:-5714;top:13124;width:140;height:247;visibility:visible;mso-wrap-style:square;v-text-anchor:top" coordsize="14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YZ8YA&#10;AADeAAAADwAAAGRycy9kb3ducmV2LnhtbESPQWvCQBSE74L/YXlCb7qxlBiiq5RCqaA9VAvV2yP7&#10;TEKz74XsNqb/3i0UPA4z8w2z2gyuUT11vhY2MJ8loIgLsTWXBj6Pr9MMlA/IFhthMvBLHjbr8WiF&#10;uZUrf1B/CKWKEPY5GqhCaHOtfVGRQz+Tljh6F+kchii7UtsOrxHuGv2YJKl2WHNcqLCll4qK78OP&#10;M8DDyb09WfnqLe3e99lOsu1ZjHmYDM9LUIGGcA//t7fWQDpPFwv4uxOv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3YZ8YAAADeAAAADwAAAAAAAAAAAAAAAACYAgAAZHJz&#10;L2Rvd25yZXYueG1sUEsFBgAAAAAEAAQA9QAAAIsDAAAAAA==&#10;" path="m,16l10,47,20,77r12,30l46,139r16,30l78,197r18,26l118,245r10,2l136,239r4,-12l138,217r-8,-14l122,189r-8,-14l106,163,96,149,86,137,78,123,68,111,52,85,38,59,24,30,12,4,8,,4,4,,10r,6xe" fillcolor="black" stroked="f">
                  <v:path arrowok="t" o:connecttype="custom" o:connectlocs="0,16;10,47;20,77;32,107;46,139;62,169;78,197;96,223;118,245;128,247;136,239;140,227;138,217;130,203;122,189;114,175;106,163;96,149;86,137;78,123;68,111;52,85;38,59;24,30;12,4;8,0;4,4;0,10;0,16;0,16" o:connectangles="0,0,0,0,0,0,0,0,0,0,0,0,0,0,0,0,0,0,0,0,0,0,0,0,0,0,0,0,0,0"/>
                  <o:lock v:ext="edit" aspectratio="t"/>
                </v:shape>
                <v:shape id="Freeform 61724" o:spid="_x0000_s66868" style="position:absolute;left:-6157;top:13078;width:335;height:321;visibility:visible;mso-wrap-style:square;v-text-anchor:top" coordsize="33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CscEA&#10;AADeAAAADwAAAGRycy9kb3ducmV2LnhtbERPz2vCMBS+C/4P4Qm7adoIdeuMMgaDwU5W8fxonk1Z&#10;81Ka2Hb765fDwOPH93t/nF0nRhpC61lDvslAENfetNxouJw/1s8gQkQ22HkmDT8U4HhYLvZYGj/x&#10;icYqNiKFcChRg42xL6UMtSWHYeN74sTd/OAwJjg00gw4pXDXSZVlhXTYcmqw2NO7pfq7ujsNXyon&#10;df3ll3scbaeq21bxtNX6aTW/vYKINMeH+N/9aTQUebFLe9OddAX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grHBAAAA3gAAAA8AAAAAAAAAAAAAAAAAmAIAAGRycy9kb3du&#10;cmV2LnhtbFBLBQYAAAAABAAEAPUAAACGAwAAAAA=&#10;" path="m,10l20,28,42,48,62,68,82,86r20,21l122,127r20,20l162,165r20,20l202,205r20,20l242,245r19,18l281,283r22,20l323,321r4,l333,317r2,-8l333,303,317,281,299,261,279,241,261,221,242,201,222,181,200,163,180,143,158,125,136,107,114,89,92,70,70,52,48,36,28,18,6,,4,,,2,,6r,4xe" fillcolor="black" stroked="f">
                  <v:path arrowok="t" o:connecttype="custom" o:connectlocs="0,10;20,28;42,48;62,68;82,86;102,107;122,127;142,147;162,165;182,185;202,205;222,225;242,245;261,263;281,283;303,303;323,321;327,321;333,317;335,309;333,303;317,281;299,261;279,241;261,221;242,201;222,181;200,163;180,143;158,125;136,107;114,89;92,70;70,52;48,36;28,18;6,0;4,0;0,2;0,6;0,10;0,10" o:connectangles="0,0,0,0,0,0,0,0,0,0,0,0,0,0,0,0,0,0,0,0,0,0,0,0,0,0,0,0,0,0,0,0,0,0,0,0,0,0,0,0,0,0"/>
                  <o:lock v:ext="edit" aspectratio="t"/>
                </v:shape>
                <v:shape id="Freeform 61725" o:spid="_x0000_s66869" style="position:absolute;left:-6155;top:12976;width:60;height:112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gsUA&#10;AADeAAAADwAAAGRycy9kb3ducmV2LnhtbESPQYvCMBSE74L/ITxhb5rWxbpWoyyCsIIXq+z50Tzb&#10;YvPSbWLt/nsjCB6HmfmGWW16U4uOWldZVhBPIhDEudUVFwrOp934C4TzyBpry6Tgnxxs1sPBClNt&#10;73ykLvOFCBB2KSoovW9SKV1ekkE3sQ1x8C62NeiDbAupW7wHuKnlNIoSabDisFBiQ9uS8mt2Mwp0&#10;p11f/87+9tP4Ux5nh2ibzM9KfYz67yUIT71/h1/tH60giZP5Ap53w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OCxQAAAN4AAAAPAAAAAAAAAAAAAAAAAJgCAABkcnMv&#10;ZG93bnJldi54bWxQSwUGAAAAAAQABAD1AAAAigMAAAAA&#10;" path="m2,110l18,88,34,66,48,42,60,18r,-6l58,4,56,,50,4,36,28,22,54,12,80,,106r,2l,110r,2l2,110xe" fillcolor="black" stroked="f">
                  <v:path arrowok="t" o:connecttype="custom" o:connectlocs="2,110;18,88;34,66;48,42;60,18;60,12;58,4;56,0;50,4;36,28;22,54;12,80;0,106;0,108;0,110;0,112;2,110;2,110" o:connectangles="0,0,0,0,0,0,0,0,0,0,0,0,0,0,0,0,0,0"/>
                  <o:lock v:ext="edit" aspectratio="t"/>
                </v:shape>
                <v:shape id="Freeform 61726" o:spid="_x0000_s66870" style="position:absolute;left:-6103;top:12950;width:427;height:212;visibility:visible;mso-wrap-style:square;v-text-anchor:top" coordsize="4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GYMQA&#10;AADeAAAADwAAAGRycy9kb3ducmV2LnhtbESPzWrCQBSF94W+w3AFN6VOtDVIdJQqVNw2CtleMrdJ&#10;MHMnzIxJ7NM7i4LLw/nj2+xG04qenG8sK5jPEhDEpdUNVwou5+/3FQgfkDW2lknBnTzstq8vG8y0&#10;HfiH+jxUIo6wz1BBHUKXSenLmgz6me2Io/drncEQpaukdjjEcdPKRZKk0mDD8aHGjg41ldf8ZhQc&#10;aXgr3HWffnam//jL26JYMis1nYxfaxCBxvAM/7dPWkE6T1cRIOJEFJ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BmDEAAAA3gAAAA8AAAAAAAAAAAAAAAAAmAIAAGRycy9k&#10;b3ducmV2LnhtbFBLBQYAAAAABAAEAPUAAACJAwAAAAA=&#10;" path="m4,20l30,34,56,46,80,58r26,14l132,84r26,12l184,106r25,12l235,130r26,12l287,154r26,12l337,180r26,12l389,202r26,10l423,210r4,-10l427,190r-4,-8l399,168,375,154,351,140,325,128,299,116,273,106,247,94,221,84,193,74,168,64,142,54,114,44,88,34,62,22,36,12,10,,4,,2,6,,14r4,6xe" fillcolor="black" stroked="f">
                  <v:path arrowok="t" o:connecttype="custom" o:connectlocs="4,20;30,34;56,46;80,58;106,72;132,84;158,96;184,106;209,118;235,130;261,142;287,154;313,166;337,180;363,192;389,202;415,212;423,210;427,200;427,190;423,182;399,168;375,154;351,140;325,128;299,116;273,106;247,94;221,84;193,74;168,64;142,54;114,44;88,34;62,22;36,12;10,0;4,0;2,6;0,14;4,20;4,20" o:connectangles="0,0,0,0,0,0,0,0,0,0,0,0,0,0,0,0,0,0,0,0,0,0,0,0,0,0,0,0,0,0,0,0,0,0,0,0,0,0,0,0,0,0"/>
                  <o:lock v:ext="edit" aspectratio="t"/>
                </v:shape>
                <v:shape id="Freeform 61727" o:spid="_x0000_s66871" style="position:absolute;left:-5740;top:1313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pCscA&#10;AADeAAAADwAAAGRycy9kb3ducmV2LnhtbESPUUvDMBSF34X9h3AHvohLK1pGXTbGVPBF0G4/4Npc&#10;k2Jz0yVxrf56Iwh7PJxzvsNZbSbXixOF2HlWUC4KEMSt1x0bBYf90/USREzIGnvPpOCbImzWs4sV&#10;1tqP/EanJhmRIRxrVGBTGmopY2vJYVz4gTh7Hz44TFkGI3XAMcNdL2+KopIOO84LFgfaWWo/my+n&#10;YLd/NPG9uTrchoc7Y/n4+vLTj0pdzqftPYhEUzqH/9vPWkFVVssS/u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aQrHAAAA3gAAAA8AAAAAAAAAAAAAAAAAmAIAAGRy&#10;cy9kb3ducmV2LnhtbFBLBQYAAAAABAAEAPUAAACMAwAAAAA=&#10;" path="m16,2l4,22,,43,2,63r8,22l22,109r16,24l54,157r16,24l86,203r18,22l120,249r16,22l138,273r4,-2l142,267r,-4l134,247r-8,-16l118,215,108,199,98,185,90,169,80,155,70,139,62,127,50,113,40,97,28,79,20,63,14,45r,-19l20,10,22,6r,-4l18,,16,2xe" fillcolor="black" stroked="f">
                  <v:path arrowok="t" o:connecttype="custom" o:connectlocs="16,2;4,22;0,43;2,63;10,85;22,109;38,133;54,157;70,181;86,203;104,225;120,249;136,271;138,273;142,271;142,267;142,263;134,247;126,231;118,215;108,199;98,185;90,169;80,155;70,139;62,127;50,113;40,97;28,79;20,63;14,45;14,26;20,10;22,6;22,2;18,0;16,2;16,2" o:connectangles="0,0,0,0,0,0,0,0,0,0,0,0,0,0,0,0,0,0,0,0,0,0,0,0,0,0,0,0,0,0,0,0,0,0,0,0,0,0"/>
                  <o:lock v:ext="edit" aspectratio="t"/>
                </v:shape>
                <v:shape id="Freeform 61728" o:spid="_x0000_s66872" style="position:absolute;left:-4902;top:13830;width:799;height:613;visibility:visible;mso-wrap-style:square;v-text-anchor:top" coordsize="79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53ccA&#10;AADeAAAADwAAAGRycy9kb3ducmV2LnhtbESPT4vCMBTE7wt+h/CEva1pPRSpRhFFES/rn/Xg7dE8&#10;22LzUptou/vpjSDscZiZ3zCTWWcq8aDGlZYVxIMIBHFmdcm5gp/j6msEwnlkjZVlUvBLDmbT3scE&#10;U21b3tPj4HMRIOxSVFB4X6dSuqwgg25ga+LgXWxj0AfZ5FI32Aa4qeQwihJpsOSwUGBNi4Ky6+Fu&#10;FESrdbw8fuu96U7l7ezs33bXLpX67HfzMQhPnf8Pv9sbrSCJk9EQ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ud3HAAAA3gAAAA8AAAAAAAAAAAAAAAAAmAIAAGRy&#10;cy9kb3ducmV2LnhtbFBLBQYAAAAABAAEAPUAAACMAwAAAAA=&#10;" path="m,l26,24,52,48,78,72r28,22l132,118r28,22l186,162r28,22l242,206r28,23l298,251r30,20l356,293r28,22l412,335r28,22l470,379r29,22l527,423r30,20l587,465r28,22l645,507r30,22l689,539r14,12l717,563r14,10l745,585r16,10l775,605r16,8l795,611r4,-6l799,599r-4,-4l781,589r-14,-8l751,573,737,563r-14,-8l711,545,697,535,685,525,655,503,625,483,597,461,567,441,539,419,509,399,482,377,452,355,424,333,394,313,366,291,336,269,308,249,280,227,250,204,222,182,192,162,164,140,136,116,108,94,80,72,54,48,26,24,,xe" fillcolor="black" stroked="f">
                  <v:path arrowok="t" o:connecttype="custom" o:connectlocs="26,24;78,72;132,118;186,162;242,206;298,251;356,293;412,335;470,379;527,423;587,465;645,507;689,539;717,563;745,585;775,605;795,611;799,599;781,589;751,573;723,555;697,535;655,503;597,461;539,419;482,377;424,333;366,291;308,249;250,204;192,162;136,116;80,72;26,24;0,0;0,0;0,0" o:connectangles="0,0,0,0,0,0,0,0,0,0,0,0,0,0,0,0,0,0,0,0,0,0,0,0,0,0,0,0,0,0,0,0,0,0,0,0,0"/>
                  <o:lock v:ext="edit" aspectratio="t"/>
                </v:shape>
              </v:group>
              <v:rect id="Rectangle 61732" o:spid="_x0000_s66873" style="position:absolute;left:11185;top:15191;width:429;height:179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kMgA&#10;AADeAAAADwAAAGRycy9kb3ducmV2LnhtbESPQU/CQBSE7yb+h80z4WJki9EKhYUoiQY4YSVwfXQf&#10;bWP3bdldofx7l8TE42RmvslMZp1pxImcry0rGPQTEMSF1TWXCjZf7w9DED4ga2wsk4ILeZhNb28m&#10;mGl75k865aEUEcI+QwVVCG0mpS8qMuj7tiWO3sE6gyFKV0rt8BzhppGPSZJKgzXHhQpbmldUfOc/&#10;RsHb/cf+yR3d0u5G6xW5xX77XLwo1bvrXscgAnXhP/zXXmgF6SAdpnC9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b6QyAAAAN4AAAAPAAAAAAAAAAAAAAAAAJgCAABk&#10;cnMvZG93bnJldi54bWxQSwUGAAAAAAQABAD1AAAAjQMAAAAA&#10;" filled="f" fillcolor="#cff" stroked="f" strokeweight=".25pt">
                <v:textbox inset="0,0,0,0">
                  <w:txbxContent>
                    <w:p w:rsidR="00642BF0" w:rsidRPr="00396E6B" w:rsidRDefault="00642BF0" w:rsidP="00402593">
                      <w:pPr>
                        <w:pStyle w:val="CallOuts"/>
                        <w:jc w:val="left"/>
                      </w:pPr>
                      <w:r>
                        <w:t>Flat</w:t>
                      </w:r>
                    </w:p>
                  </w:txbxContent>
                </v:textbox>
              </v:rect>
            </v:group>
            <w10:anchorlock/>
          </v:group>
        </w:pict>
      </w:r>
      <w:r>
        <w:rPr>
          <w:noProof/>
          <w:lang w:val="nb-NO"/>
        </w:rPr>
        <w:pict>
          <v:rect id="_x0000_s65378" style="position:absolute;left:0;text-align:left;margin-left:75.45pt;margin-top:78.85pt;width:476.55pt;height:20.45pt;flip:x;z-index:251750912;mso-position-horizontal-relative:page;mso-position-vertical-relative:page" stroked="f" strokeweight=".25pt">
            <v:fill color2="blue"/>
            <v:textbox style="mso-next-textbox:#_x0000_s65378" inset="1mm,0,1mm,0">
              <w:txbxContent>
                <w:p w:rsidR="00642BF0" w:rsidRPr="00237CF5" w:rsidRDefault="00642BF0" w:rsidP="00525F98">
                  <w:pPr>
                    <w:pStyle w:val="MainHead4"/>
                    <w:tabs>
                      <w:tab w:val="right" w:pos="9356"/>
                    </w:tabs>
                    <w:ind w:left="57" w:right="57"/>
                  </w:pPr>
                  <w:bookmarkStart w:id="5" w:name="ConnectingLoad110VDCSystems"/>
                  <w:r w:rsidRPr="004E69D6">
                    <w:t>Connecting the Load in 110VDC Power Systems</w:t>
                  </w:r>
                  <w:bookmarkEnd w:id="5"/>
                  <w:r>
                    <w:tab/>
                    <w:t>B</w:t>
                  </w:r>
                  <w:proofErr w:type="gramStart"/>
                  <w:r>
                    <w:t>:1</w:t>
                  </w:r>
                  <w:proofErr w:type="gramEnd"/>
                  <w:r>
                    <w:t>-5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group id="_x0000_s65373" editas="canvas" style="position:absolute;left:0;text-align:left;margin-left:34.3pt;margin-top:28.2pt;width:538.6pt;height:47.05pt;z-index:251749888;mso-position-horizontal-relative:page;mso-position-vertical-relative:page" coordorigin="975,567" coordsize="10772,941">
            <v:shape id="_x0000_s65374" type="#_x0000_t75" style="position:absolute;left:975;top:567;width:10772;height:941" o:preferrelative="f" fillcolor="yellow">
              <v:fill opacity="9830f" o:detectmouseclick="t"/>
              <v:path o:extrusionok="t" o:connecttype="none"/>
              <o:lock v:ext="edit" aspectratio="f" text="t"/>
            </v:shape>
            <v:shape id="_x0000_s65375" type="#_x0000_t202" style="position:absolute;left:1775;top:804;width:9554;height:516" filled="f" stroked="f">
              <v:textbox style="mso-next-textbox:#_x0000_s65375" inset="0,0,0,0">
                <w:txbxContent>
                  <w:p w:rsidR="00642BF0" w:rsidRPr="00284C44" w:rsidRDefault="00642BF0" w:rsidP="00525F98">
                    <w:pPr>
                      <w:pStyle w:val="MainHead"/>
                      <w:tabs>
                        <w:tab w:val="right" w:pos="9498"/>
                      </w:tabs>
                      <w:ind w:left="0" w:right="-22"/>
                      <w:rPr>
                        <w:sz w:val="28"/>
                        <w:szCs w:val="28"/>
                        <w:lang w:val="en-US"/>
                      </w:rPr>
                    </w:pPr>
                    <w:r w:rsidRPr="00D6241C">
                      <w:rPr>
                        <w:lang w:val="en-US"/>
                      </w:rPr>
                      <w:t>Electrical Connections</w:t>
                    </w:r>
                    <w:r>
                      <w:rPr>
                        <w:lang w:val="en-US"/>
                      </w:rPr>
                      <w:tab/>
                    </w:r>
                    <w:r>
                      <w:rPr>
                        <w:sz w:val="28"/>
                        <w:szCs w:val="28"/>
                        <w:lang w:val="en-US"/>
                      </w:rPr>
                      <w:t>A-B</w:t>
                    </w:r>
                  </w:p>
                </w:txbxContent>
              </v:textbox>
            </v:shape>
            <v:shape id="_x0000_s65377" type="#_x0000_t75" style="position:absolute;left:1017;top:587;width:499;height:902">
              <v:imagedata r:id="rId71" o:title=""/>
            </v:shape>
            <w10:wrap anchorx="page" anchory="page"/>
            <w10:anchorlock/>
          </v:group>
        </w:pict>
      </w: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 w:rsidP="00F101EF">
      <w:pPr>
        <w:rPr>
          <w:lang w:val="en-US"/>
        </w:rPr>
      </w:pPr>
    </w:p>
    <w:p w:rsidR="00E016AF" w:rsidRDefault="00E016AF">
      <w:pPr>
        <w:rPr>
          <w:lang w:val="en-US"/>
        </w:rPr>
      </w:pPr>
      <w:r>
        <w:rPr>
          <w:lang w:val="en-US"/>
        </w:rPr>
        <w:br w:type="page"/>
      </w:r>
    </w:p>
    <w:p w:rsidR="00E016AF" w:rsidRPr="00BC50D0" w:rsidRDefault="00E016AF" w:rsidP="007870A3">
      <w:pPr>
        <w:pStyle w:val="AnclaGrafica"/>
      </w:pPr>
    </w:p>
    <w:p w:rsidR="008925FA" w:rsidRDefault="008925FA">
      <w:pPr>
        <w:rPr>
          <w:lang w:val="en-US"/>
        </w:rPr>
      </w:pPr>
    </w:p>
    <w:p w:rsidR="00F92037" w:rsidRPr="00F50B5C" w:rsidRDefault="00F92037" w:rsidP="00B84C47">
      <w:pPr>
        <w:jc w:val="center"/>
        <w:rPr>
          <w:i/>
          <w:vanish/>
          <w:color w:val="999999"/>
          <w:sz w:val="32"/>
          <w:szCs w:val="32"/>
          <w:lang w:val="en-US"/>
        </w:rPr>
      </w:pPr>
      <w:r w:rsidRPr="00F50B5C">
        <w:rPr>
          <w:i/>
          <w:vanish/>
          <w:color w:val="999999"/>
          <w:sz w:val="32"/>
          <w:szCs w:val="32"/>
          <w:lang w:val="en-US"/>
        </w:rPr>
        <w:t>This page has intentionally been left empty</w:t>
      </w:r>
    </w:p>
    <w:p w:rsidR="00F92037" w:rsidRPr="00F50B5C" w:rsidRDefault="00F92037" w:rsidP="00B84C47">
      <w:pPr>
        <w:rPr>
          <w:lang w:val="en-US"/>
        </w:rPr>
      </w:pPr>
    </w:p>
    <w:p w:rsidR="00F101EF" w:rsidRDefault="00F92037">
      <w:pPr>
        <w:rPr>
          <w:lang w:val="en-US"/>
        </w:rPr>
      </w:pPr>
      <w:r>
        <w:rPr>
          <w:lang w:val="en-US"/>
        </w:rPr>
        <w:t xml:space="preserve"> </w:t>
      </w:r>
    </w:p>
    <w:p w:rsidR="00F101EF" w:rsidRDefault="00F101EF">
      <w:pPr>
        <w:rPr>
          <w:lang w:val="en-US"/>
        </w:rPr>
      </w:pPr>
    </w:p>
    <w:p w:rsidR="00F101EF" w:rsidRDefault="00F101EF">
      <w:pPr>
        <w:rPr>
          <w:lang w:val="en-US"/>
        </w:rPr>
      </w:pPr>
    </w:p>
    <w:p w:rsidR="00F101EF" w:rsidRPr="00BC50D0" w:rsidRDefault="00F101EF">
      <w:pPr>
        <w:rPr>
          <w:lang w:val="en-US"/>
        </w:rPr>
      </w:pPr>
    </w:p>
    <w:p w:rsidR="00087BE0" w:rsidRDefault="00087BE0">
      <w:pPr>
        <w:rPr>
          <w:lang w:val="en-US"/>
        </w:rPr>
      </w:pPr>
    </w:p>
    <w:p w:rsidR="002019BB" w:rsidRPr="00BC50D0" w:rsidRDefault="002019BB">
      <w:pPr>
        <w:rPr>
          <w:lang w:val="en-US"/>
        </w:rPr>
      </w:pPr>
    </w:p>
    <w:p w:rsidR="008938B2" w:rsidRPr="00BC50D0" w:rsidRDefault="008938B2">
      <w:pPr>
        <w:rPr>
          <w:lang w:val="en-US"/>
        </w:rPr>
      </w:pPr>
    </w:p>
    <w:p w:rsidR="005D3962" w:rsidRDefault="005D3962" w:rsidP="005D3962">
      <w:pPr>
        <w:rPr>
          <w:lang w:val="en-US"/>
        </w:rPr>
      </w:pPr>
    </w:p>
    <w:p w:rsidR="005D3962" w:rsidRDefault="005D3962" w:rsidP="005D3962">
      <w:pPr>
        <w:rPr>
          <w:lang w:val="en-US"/>
        </w:rPr>
      </w:pPr>
    </w:p>
    <w:p w:rsidR="005D3962" w:rsidRDefault="005D3962" w:rsidP="005D3962">
      <w:pPr>
        <w:rPr>
          <w:lang w:val="en-US"/>
        </w:rPr>
      </w:pPr>
    </w:p>
    <w:p w:rsidR="00964546" w:rsidRPr="00BC50D0" w:rsidRDefault="00964546" w:rsidP="00964546">
      <w:pPr>
        <w:rPr>
          <w:lang w:val="en-US"/>
        </w:rPr>
      </w:pPr>
    </w:p>
    <w:p w:rsidR="008938B2" w:rsidRDefault="008938B2">
      <w:pPr>
        <w:rPr>
          <w:lang w:val="en-US"/>
        </w:rPr>
      </w:pPr>
    </w:p>
    <w:p w:rsidR="008C0ECE" w:rsidRDefault="008C0ECE">
      <w:pPr>
        <w:rPr>
          <w:lang w:val="en-US"/>
        </w:rPr>
      </w:pPr>
    </w:p>
    <w:p w:rsidR="00964546" w:rsidRDefault="00964546" w:rsidP="00964546">
      <w:pPr>
        <w:rPr>
          <w:lang w:val="en-US"/>
        </w:rPr>
      </w:pPr>
    </w:p>
    <w:p w:rsidR="008437AC" w:rsidRDefault="008437AC" w:rsidP="00964546">
      <w:pPr>
        <w:rPr>
          <w:lang w:val="en-US"/>
        </w:rPr>
      </w:pPr>
    </w:p>
    <w:p w:rsidR="005C5B6C" w:rsidRDefault="005C5B6C" w:rsidP="005C5B6C">
      <w:pPr>
        <w:rPr>
          <w:lang w:val="en-US"/>
        </w:rPr>
      </w:pPr>
    </w:p>
    <w:p w:rsidR="008C0ECE" w:rsidRPr="00BC50D0" w:rsidRDefault="008C0ECE">
      <w:pPr>
        <w:rPr>
          <w:lang w:val="en-US"/>
        </w:rPr>
      </w:pPr>
    </w:p>
    <w:p w:rsidR="008938B2" w:rsidRDefault="008938B2">
      <w:pPr>
        <w:rPr>
          <w:lang w:val="en-US"/>
        </w:rPr>
      </w:pPr>
    </w:p>
    <w:p w:rsidR="00441441" w:rsidRDefault="00441441">
      <w:pPr>
        <w:rPr>
          <w:lang w:val="en-US"/>
        </w:rPr>
      </w:pPr>
    </w:p>
    <w:p w:rsidR="00441441" w:rsidRDefault="00441441">
      <w:pPr>
        <w:rPr>
          <w:lang w:val="en-US"/>
        </w:rPr>
      </w:pPr>
    </w:p>
    <w:p w:rsidR="00441441" w:rsidRDefault="00441441">
      <w:pPr>
        <w:rPr>
          <w:lang w:val="en-US"/>
        </w:rPr>
      </w:pPr>
    </w:p>
    <w:p w:rsidR="00441441" w:rsidRPr="00BC50D0" w:rsidRDefault="00441441">
      <w:pPr>
        <w:rPr>
          <w:lang w:val="en-US"/>
        </w:rPr>
      </w:pPr>
    </w:p>
    <w:p w:rsidR="008938B2" w:rsidRPr="00BC50D0" w:rsidRDefault="008938B2">
      <w:pPr>
        <w:rPr>
          <w:lang w:val="en-US"/>
        </w:rPr>
      </w:pPr>
    </w:p>
    <w:p w:rsidR="00087BE0" w:rsidRPr="00BC50D0" w:rsidRDefault="00087BE0">
      <w:pPr>
        <w:rPr>
          <w:lang w:val="en-US"/>
        </w:rPr>
      </w:pPr>
    </w:p>
    <w:p w:rsidR="00402A15" w:rsidRPr="00BC50D0" w:rsidRDefault="00402A15">
      <w:pPr>
        <w:rPr>
          <w:lang w:val="en-US"/>
        </w:rPr>
        <w:sectPr w:rsidR="00402A15" w:rsidRPr="00BC50D0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pgSz w:w="11907" w:h="16840" w:code="9"/>
          <w:pgMar w:top="1418" w:right="1418" w:bottom="1418" w:left="1418" w:header="708" w:footer="708" w:gutter="284"/>
          <w:cols w:space="708"/>
        </w:sectPr>
      </w:pPr>
    </w:p>
    <w:p w:rsidR="00087BE0" w:rsidRPr="00BC50D0" w:rsidRDefault="00087BE0" w:rsidP="00730607">
      <w:pPr>
        <w:pStyle w:val="AnclaGrafica"/>
        <w:rPr>
          <w:noProof/>
          <w:lang w:eastAsia="en-US"/>
        </w:rPr>
      </w:pPr>
      <w:bookmarkStart w:id="6" w:name="_Ref346164073"/>
      <w:bookmarkStart w:id="7" w:name="_Toc358687579"/>
      <w:bookmarkStart w:id="8" w:name="_Toc382652582"/>
    </w:p>
    <w:bookmarkEnd w:id="6"/>
    <w:bookmarkEnd w:id="7"/>
    <w:bookmarkEnd w:id="8"/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781202" w:rsidRPr="00BC50D0" w:rsidRDefault="00781202" w:rsidP="00723312">
      <w:pPr>
        <w:pStyle w:val="BodyText"/>
        <w:ind w:right="2833"/>
        <w:rPr>
          <w:lang w:val="en-US"/>
        </w:rPr>
      </w:pPr>
    </w:p>
    <w:p w:rsidR="004E3A4C" w:rsidRPr="00BC50D0" w:rsidRDefault="004E3A4C" w:rsidP="00723312">
      <w:pPr>
        <w:pStyle w:val="BodyText"/>
        <w:ind w:right="2833"/>
        <w:rPr>
          <w:lang w:val="en-US"/>
        </w:rPr>
      </w:pPr>
    </w:p>
    <w:p w:rsidR="00723312" w:rsidRPr="00BC50D0" w:rsidRDefault="00723312" w:rsidP="00723312">
      <w:pPr>
        <w:pStyle w:val="BodyText"/>
        <w:ind w:right="2833"/>
        <w:rPr>
          <w:lang w:val="en-US"/>
        </w:rPr>
      </w:pPr>
    </w:p>
    <w:p w:rsidR="000B05CE" w:rsidRPr="00BC50D0" w:rsidRDefault="000B05CE" w:rsidP="00723312">
      <w:pPr>
        <w:pStyle w:val="BodyText"/>
        <w:ind w:right="2833"/>
        <w:rPr>
          <w:lang w:val="en-US"/>
        </w:rPr>
      </w:pPr>
    </w:p>
    <w:p w:rsidR="0071722F" w:rsidRDefault="0071722F" w:rsidP="00BC11D8">
      <w:pPr>
        <w:pStyle w:val="BodyText"/>
        <w:ind w:right="2833"/>
        <w:rPr>
          <w:lang w:val="en-US"/>
        </w:rPr>
        <w:sectPr w:rsidR="0071722F" w:rsidSect="0066399F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pgSz w:w="11907" w:h="16840" w:code="9"/>
          <w:pgMar w:top="1418" w:right="1418" w:bottom="1418" w:left="1418" w:header="708" w:footer="708" w:gutter="284"/>
          <w:cols w:space="708"/>
          <w:docGrid w:linePitch="360"/>
        </w:sectPr>
      </w:pPr>
    </w:p>
    <w:p w:rsidR="0072450A" w:rsidRDefault="008040BF" w:rsidP="0071722F">
      <w:pPr>
        <w:pStyle w:val="AnclaGrafica"/>
      </w:pPr>
      <w:r>
        <w:rPr>
          <w:noProof/>
          <w:lang w:val="nb-NO"/>
        </w:rPr>
        <w:lastRenderedPageBreak/>
        <w:pict>
          <v:rect id="_x0000_s65509" style="position:absolute;left:0;text-align:left;margin-left:0;margin-top:.2pt;width:42.5pt;height:846pt;z-index:-251560448;mso-position-horizontal-relative:page;mso-position-vertical-relative:page" fillcolor="#ddd" stroked="f">
            <v:textbox style="layout-flow:vertical;mso-layout-flow-alt:bottom-to-top;mso-next-textbox:#_x0000_s65509" inset="0,0,0,0">
              <w:txbxContent>
                <w:p w:rsidR="00642BF0" w:rsidRPr="00AE7B27" w:rsidRDefault="00642BF0" w:rsidP="0071722F">
                  <w:pPr>
                    <w:rPr>
                      <w:rFonts w:ascii="Arial" w:hAnsi="Arial"/>
                      <w:sz w:val="14"/>
                      <w:szCs w:val="14"/>
                      <w:lang w:val="en-US"/>
                    </w:rPr>
                  </w:pPr>
                </w:p>
                <w:p w:rsidR="00642BF0" w:rsidRPr="005C7217" w:rsidRDefault="00642BF0" w:rsidP="0071722F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Verdana" w:hAnsi="Verdana" w:cs="Arial"/>
                      <w:color w:val="FFFFFF"/>
                      <w:sz w:val="28"/>
                      <w:szCs w:val="28"/>
                      <w:lang w:val="en-GB"/>
                    </w:rPr>
                    <w:t>PULLOUT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5508" style="position:absolute;left:0;text-align:left;margin-left:185.25pt;margin-top:91.2pt;width:108.3pt;height:604.2pt;z-index:-251561472;mso-position-horizontal-relative:page;mso-position-vertical-relative:page" filled="f" fillcolor="#ddd" stroked="f">
            <v:textbox style="layout-flow:vertical;mso-layout-flow-alt:bottom-to-top;mso-next-textbox:#_x0000_s65508" inset="0,0,0,0">
              <w:txbxContent>
                <w:p w:rsidR="00642BF0" w:rsidRDefault="00642BF0" w:rsidP="0071722F">
                  <w:pPr>
                    <w:spacing w:after="240"/>
                    <w:jc w:val="center"/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</w:pPr>
                  <w:r w:rsidRPr="00ED41D0"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  <w:t xml:space="preserve">Check Lists </w:t>
                  </w:r>
                  <w:proofErr w:type="spellStart"/>
                  <w:r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  <w:t>Pullout</w:t>
                  </w:r>
                  <w:proofErr w:type="spellEnd"/>
                </w:p>
                <w:p w:rsidR="00642BF0" w:rsidRPr="007B27F0" w:rsidRDefault="00642BF0" w:rsidP="0071722F">
                  <w:pPr>
                    <w:jc w:val="center"/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 xml:space="preserve">Pull out the pages with the </w:t>
                  </w:r>
                  <w:proofErr w:type="spellStart"/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>gray</w:t>
                  </w:r>
                  <w:proofErr w:type="spellEnd"/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 xml:space="preserve"> outer band, </w:t>
                  </w:r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br/>
                    <w:t>and use them as check lists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shape id="_x0000_s65507" type="#_x0000_t202" style="position:absolute;left:0;text-align:left;margin-left:23.2pt;margin-top:-45.25pt;width:444.6pt;height:162.45pt;z-index:251753984" filled="f" stroked="f">
            <v:textbox>
              <w:txbxContent>
                <w:p w:rsidR="00642BF0" w:rsidRDefault="00642BF0" w:rsidP="0071722F">
                  <w:p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 w:rsidRPr="00BE482A"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Instructions to 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create the PDF publication with the </w:t>
                  </w:r>
                  <w:proofErr w:type="spellStart"/>
                  <w:r w:rsidRPr="00001095">
                    <w:rPr>
                      <w:rFonts w:ascii="Arial" w:hAnsi="Arial" w:cs="Arial"/>
                      <w:i/>
                      <w:vanish/>
                      <w:color w:val="FF00FF"/>
                      <w:sz w:val="28"/>
                      <w:szCs w:val="28"/>
                      <w:lang w:val="en-GB"/>
                    </w:rPr>
                    <w:t>Pullout</w:t>
                  </w:r>
                  <w:proofErr w:type="spellEnd"/>
                  <w:r w:rsidRPr="00001095">
                    <w:rPr>
                      <w:rFonts w:ascii="Arial" w:hAnsi="Arial" w:cs="Arial"/>
                      <w:i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 Section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 in the middle, between pages 6 and 7 (12/2):</w:t>
                  </w:r>
                </w:p>
                <w:p w:rsidR="00642BF0" w:rsidRDefault="00642BF0" w:rsidP="0071722F">
                  <w:p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</w:p>
                <w:p w:rsidR="00642BF0" w:rsidRDefault="00642BF0" w:rsidP="0071722F">
                  <w:pPr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>Create the PDF file from the Word document</w:t>
                  </w:r>
                </w:p>
                <w:p w:rsidR="00642BF0" w:rsidRPr="00BE482A" w:rsidRDefault="00642BF0" w:rsidP="0071722F">
                  <w:pPr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>In Adobe Acrobat: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Rotate pages 13 through 16, 180 degrees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Move pages 13 through 16 in between pages 6 and 7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Save the PDF file</w:t>
                  </w:r>
                </w:p>
              </w:txbxContent>
            </v:textbox>
            <w10:anchorlock/>
          </v:shape>
        </w:pict>
      </w:r>
    </w:p>
    <w:p w:rsidR="0071722F" w:rsidRDefault="0071722F" w:rsidP="00BC11D8">
      <w:pPr>
        <w:pStyle w:val="BodyText"/>
        <w:ind w:right="2833"/>
        <w:rPr>
          <w:lang w:val="en-US"/>
        </w:rPr>
      </w:pPr>
    </w:p>
    <w:p w:rsidR="0071722F" w:rsidRDefault="0071722F" w:rsidP="00BC11D8">
      <w:pPr>
        <w:pStyle w:val="BodyText"/>
        <w:ind w:right="2833"/>
        <w:rPr>
          <w:lang w:val="en-US"/>
        </w:rPr>
      </w:pPr>
    </w:p>
    <w:p w:rsidR="0071722F" w:rsidRDefault="0071722F">
      <w:pPr>
        <w:rPr>
          <w:lang w:val="en-US"/>
        </w:rPr>
      </w:pPr>
      <w:r>
        <w:rPr>
          <w:lang w:val="en-US"/>
        </w:rPr>
        <w:br w:type="page"/>
      </w:r>
    </w:p>
    <w:p w:rsidR="0071722F" w:rsidRDefault="008040BF" w:rsidP="0071722F">
      <w:pPr>
        <w:pStyle w:val="AnclaGrafica"/>
      </w:pPr>
      <w:r>
        <w:rPr>
          <w:noProof/>
          <w:lang w:val="nb-NO"/>
        </w:rPr>
        <w:lastRenderedPageBreak/>
        <w:pict>
          <v:rect id="_x0000_s65525" style="position:absolute;left:0;text-align:left;margin-left:22.05pt;margin-top:111.35pt;width:8.55pt;height:650.8pt;z-index:251762176;mso-position-horizontal-relative:page;mso-position-vertical-relative:page" filled="f" stroked="f">
            <v:textbox style="layout-flow:vertical;mso-layout-flow-alt:bottom-to-top;mso-next-textbox:#_x0000_s65525" inset="0,0,0,0">
              <w:txbxContent>
                <w:p w:rsidR="00642BF0" w:rsidRPr="005B2A51" w:rsidRDefault="00642BF0" w:rsidP="007901F6">
                  <w:pPr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</w:pPr>
                  <w:r w:rsidRPr="005B2A51"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Form 17</w:t>
                  </w:r>
                  <w:r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8</w:t>
                  </w:r>
                  <w:r w:rsidRPr="005B2A51"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-gb-v</w:t>
                  </w:r>
                  <w:r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1</w:t>
                  </w:r>
                  <w:r w:rsidRPr="005B2A51"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-C01_</w:t>
                  </w:r>
                  <w:r>
                    <w:rPr>
                      <w:rFonts w:ascii="Arial" w:hAnsi="Arial"/>
                      <w:color w:val="808080"/>
                      <w:sz w:val="14"/>
                      <w:szCs w:val="14"/>
                      <w:lang w:val="en-US"/>
                    </w:rPr>
                    <w:t>354034-103_1v0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group id="_x0000_s65511" style="position:absolute;left:0;text-align:left;margin-left:-45.7pt;margin-top:-22.7pt;width:524.25pt;height:701.1pt;z-index:251758080" coordorigin="801,885" coordsize="10485,14022">
            <v:shape id="_x0000_s65512" type="#_x0000_t202" style="position:absolute;left:1251;top:885;width:10035;height:14022;mso-position-vertical:absolute;mso-position-vertical-relative:page" filled="f" stroked="f">
              <v:textbox style="mso-next-textbox:#_x0000_s65512" inset="1mm,0,1mm,0">
                <w:txbxContent>
                  <w:p w:rsidR="00642BF0" w:rsidRPr="00211574" w:rsidRDefault="00642BF0" w:rsidP="0071722F"/>
                  <w:p w:rsidR="00642BF0" w:rsidRPr="00AF6BEA" w:rsidRDefault="00642BF0" w:rsidP="0071722F">
                    <w:pPr>
                      <w:pStyle w:val="BodyText"/>
                      <w:jc w:val="center"/>
                      <w:rPr>
                        <w:b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="Arial Halvfet" w:hAnsi="Arial Halvfet"/>
                        <w:b/>
                        <w:smallCaps/>
                        <w:sz w:val="44"/>
                        <w:szCs w:val="44"/>
                        <w:lang w:val="en-US"/>
                      </w:rPr>
                      <w:t>commissioning</w:t>
                    </w:r>
                    <w:r w:rsidRPr="00AF6BEA">
                      <w:rPr>
                        <w:rFonts w:ascii="Arial Halvfet" w:hAnsi="Arial Halvfet"/>
                        <w:b/>
                        <w:smallCaps/>
                        <w:sz w:val="44"/>
                        <w:szCs w:val="44"/>
                        <w:lang w:val="en-US"/>
                      </w:rPr>
                      <w:t xml:space="preserve"> procedure</w:t>
                    </w:r>
                  </w:p>
                  <w:p w:rsidR="00642BF0" w:rsidRPr="00A64379" w:rsidRDefault="00642BF0" w:rsidP="0071722F">
                    <w:pPr>
                      <w:tabs>
                        <w:tab w:val="left" w:pos="709"/>
                        <w:tab w:val="right" w:pos="9781"/>
                      </w:tabs>
                      <w:ind w:left="284"/>
                      <w:rPr>
                        <w:rFonts w:ascii="Arial" w:hAnsi="Arial"/>
                        <w:i/>
                        <w:sz w:val="24"/>
                        <w:lang w:val="en-US"/>
                      </w:rPr>
                    </w:pPr>
                    <w:r w:rsidRPr="00A64379">
                      <w:rPr>
                        <w:rFonts w:ascii="Arial" w:hAnsi="Arial"/>
                        <w:sz w:val="24"/>
                        <w:lang w:val="en-US"/>
                      </w:rPr>
                      <w:t>System Data</w:t>
                    </w:r>
                    <w:r w:rsidRPr="00A64379">
                      <w:rPr>
                        <w:rFonts w:ascii="Arial" w:hAnsi="Arial"/>
                        <w:sz w:val="24"/>
                        <w:lang w:val="en-US"/>
                      </w:rPr>
                      <w:tab/>
                    </w:r>
                    <w:r w:rsidRPr="00A64379">
                      <w:rPr>
                        <w:rFonts w:ascii="Arial" w:hAnsi="Arial"/>
                        <w:i/>
                        <w:sz w:val="20"/>
                        <w:lang w:val="en-US"/>
                      </w:rPr>
                      <w:t xml:space="preserve">Flatpack2 </w:t>
                    </w:r>
                    <w:r>
                      <w:rPr>
                        <w:rFonts w:ascii="Arial" w:hAnsi="Arial"/>
                        <w:i/>
                        <w:sz w:val="20"/>
                        <w:lang w:val="en-US"/>
                      </w:rPr>
                      <w:t xml:space="preserve">Wallbox </w:t>
                    </w:r>
                    <w:r w:rsidRPr="00A64379">
                      <w:rPr>
                        <w:rFonts w:ascii="Arial" w:hAnsi="Arial"/>
                        <w:i/>
                        <w:sz w:val="20"/>
                        <w:lang w:val="en-US"/>
                      </w:rPr>
                      <w:t>PS System</w:t>
                    </w:r>
                  </w:p>
                  <w:tbl>
                    <w:tblPr>
                      <w:tblW w:w="9639" w:type="dxa"/>
                      <w:tblInd w:w="354" w:type="dxa"/>
                      <w:tbl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253"/>
                      <w:gridCol w:w="234"/>
                      <w:gridCol w:w="2488"/>
                      <w:gridCol w:w="1710"/>
                      <w:gridCol w:w="2954"/>
                    </w:tblGrid>
                    <w:tr w:rsidR="00642BF0" w:rsidRPr="00AF6BEA">
                      <w:trPr>
                        <w:trHeight w:hRule="exact" w:val="500"/>
                      </w:trPr>
                      <w:tc>
                        <w:tcPr>
                          <w:tcW w:w="2055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Supplier’s</w:t>
                          </w:r>
                          <w:r w:rsidRPr="00AF6BEA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O</w:t>
                          </w:r>
                          <w:r w:rsidRPr="00AF6BEA">
                            <w:rPr>
                              <w:lang w:val="en-US"/>
                            </w:rPr>
                            <w:t>rder</w:t>
                          </w:r>
                          <w:r>
                            <w:rPr>
                              <w:lang w:val="en-US"/>
                            </w:rPr>
                            <w:t xml:space="preserve"> No</w:t>
                          </w:r>
                          <w:r w:rsidRPr="00AF6BEA">
                            <w:rPr>
                              <w:lang w:val="en-US"/>
                            </w:rPr>
                            <w:t>.:</w:t>
                          </w:r>
                        </w:p>
                      </w:tc>
                      <w:tc>
                        <w:tcPr>
                          <w:tcW w:w="4040" w:type="dxa"/>
                          <w:gridSpan w:val="3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AF6BEA">
                            <w:rPr>
                              <w:i/>
                              <w:lang w:val="en-US"/>
                            </w:rPr>
                            <w:t>Flatpack</w:t>
                          </w:r>
                          <w:r>
                            <w:rPr>
                              <w:i/>
                              <w:lang w:val="en-US"/>
                            </w:rPr>
                            <w:t>2</w:t>
                          </w:r>
                          <w:r w:rsidRPr="00AF6BEA">
                            <w:rPr>
                              <w:i/>
                              <w:lang w:val="en-US"/>
                            </w:rPr>
                            <w:t> </w:t>
                          </w:r>
                          <w:r>
                            <w:rPr>
                              <w:i/>
                              <w:lang w:val="en-US"/>
                            </w:rPr>
                            <w:t xml:space="preserve">Wallbox </w:t>
                          </w:r>
                          <w:r w:rsidRPr="00AF6BEA">
                            <w:rPr>
                              <w:i/>
                              <w:lang w:val="en-US"/>
                            </w:rPr>
                            <w:t>P</w:t>
                          </w:r>
                          <w:r>
                            <w:rPr>
                              <w:i/>
                              <w:lang w:val="en-US"/>
                            </w:rPr>
                            <w:t xml:space="preserve">ower </w:t>
                          </w:r>
                          <w:r w:rsidRPr="00AF6BEA">
                            <w:rPr>
                              <w:i/>
                              <w:lang w:val="en-US"/>
                            </w:rPr>
                            <w:t>S</w:t>
                          </w:r>
                          <w:r>
                            <w:rPr>
                              <w:i/>
                              <w:lang w:val="en-US"/>
                            </w:rPr>
                            <w:t>upply System</w:t>
                          </w:r>
                          <w:r w:rsidRPr="00AF6BEA">
                            <w:rPr>
                              <w:lang w:val="en-US"/>
                            </w:rPr>
                            <w:t>, type:</w:t>
                          </w:r>
                        </w:p>
                      </w:tc>
                      <w:tc>
                        <w:tcPr>
                          <w:tcW w:w="2693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Article</w:t>
                          </w:r>
                          <w:r w:rsidRPr="00AF6BEA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No</w:t>
                          </w:r>
                          <w:r w:rsidRPr="00AF6BEA">
                            <w:rPr>
                              <w:lang w:val="en-US"/>
                            </w:rPr>
                            <w:t>.:</w:t>
                          </w:r>
                        </w:p>
                      </w:tc>
                    </w:tr>
                    <w:tr w:rsidR="00642BF0" w:rsidRPr="00AF6BEA">
                      <w:trPr>
                        <w:trHeight w:hRule="exact" w:val="500"/>
                      </w:trPr>
                      <w:tc>
                        <w:tcPr>
                          <w:tcW w:w="8788" w:type="dxa"/>
                          <w:gridSpan w:val="5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Site</w:t>
                          </w:r>
                          <w:r w:rsidRPr="00AF6BEA">
                            <w:rPr>
                              <w:lang w:val="en-US"/>
                            </w:rPr>
                            <w:t xml:space="preserve">, </w:t>
                          </w:r>
                          <w:r>
                            <w:rPr>
                              <w:lang w:val="en-US"/>
                            </w:rPr>
                            <w:t>name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42BF0" w:rsidRPr="00AF6BEA">
                      <w:trPr>
                        <w:trHeight w:hRule="exact" w:val="500"/>
                      </w:trPr>
                      <w:tc>
                        <w:tcPr>
                          <w:tcW w:w="2268" w:type="dxa"/>
                          <w:gridSpan w:val="2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Serial No.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  <w:tc>
                        <w:tcPr>
                          <w:tcW w:w="3827" w:type="dxa"/>
                          <w:gridSpan w:val="2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AF6BEA">
                            <w:rPr>
                              <w:lang w:val="en-US"/>
                            </w:rPr>
                            <w:t>Software</w:t>
                          </w:r>
                          <w:r>
                            <w:rPr>
                              <w:lang w:val="en-US"/>
                            </w:rPr>
                            <w:t>,</w:t>
                          </w:r>
                          <w:r w:rsidRPr="00AF6BEA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version No.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  <w:tc>
                        <w:tcPr>
                          <w:tcW w:w="2693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</w:pPr>
                          <w:r w:rsidRPr="00AF6BEA">
                            <w:rPr>
                              <w:lang w:val="en-US"/>
                            </w:rPr>
                            <w:t>Rectifiers</w:t>
                          </w:r>
                          <w:r w:rsidRPr="00AF6BEA">
                            <w:t xml:space="preserve">, type &amp; </w:t>
                          </w:r>
                          <w:r w:rsidRPr="00AF6BEA">
                            <w:rPr>
                              <w:lang w:val="en-US"/>
                            </w:rPr>
                            <w:t>number of:</w:t>
                          </w:r>
                        </w:p>
                      </w:tc>
                    </w:tr>
                    <w:tr w:rsidR="00642BF0" w:rsidRPr="00642BF0">
                      <w:trPr>
                        <w:trHeight w:hRule="exact" w:val="500"/>
                      </w:trPr>
                      <w:tc>
                        <w:tcPr>
                          <w:tcW w:w="2268" w:type="dxa"/>
                          <w:gridSpan w:val="2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AF6BEA"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lang w:val="en-US"/>
                            </w:rPr>
                            <w:t>C</w:t>
                          </w:r>
                          <w:r w:rsidRPr="00AF6BEA">
                            <w:rPr>
                              <w:lang w:val="en-US"/>
                            </w:rPr>
                            <w:t xml:space="preserve"> Input Voltage, </w:t>
                          </w:r>
                          <w:r>
                            <w:rPr>
                              <w:lang w:val="en-US"/>
                            </w:rPr>
                            <w:t>measured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AF6BEA">
                            <w:rPr>
                              <w:lang w:val="en-US"/>
                            </w:rPr>
                            <w:t>Batter</w:t>
                          </w:r>
                          <w:r>
                            <w:rPr>
                              <w:lang w:val="en-US"/>
                            </w:rPr>
                            <w:t>y T</w:t>
                          </w:r>
                          <w:r w:rsidRPr="00AF6BEA">
                            <w:rPr>
                              <w:lang w:val="en-US"/>
                            </w:rPr>
                            <w:t>ype</w:t>
                          </w:r>
                          <w:r>
                            <w:rPr>
                              <w:lang w:val="en-US"/>
                            </w:rPr>
                            <w:t>, if applicable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smartTag w:uri="urn:schemas-microsoft-com:office:smarttags" w:element="place">
                            <w:r w:rsidRPr="00AF6BEA">
                              <w:rPr>
                                <w:lang w:val="en-US"/>
                              </w:rPr>
                              <w:t>Batter</w:t>
                            </w:r>
                            <w:r>
                              <w:rPr>
                                <w:lang w:val="en-US"/>
                              </w:rPr>
                              <w:t>y</w:t>
                            </w:r>
                          </w:smartTag>
                          <w:r>
                            <w:rPr>
                              <w:lang w:val="en-US"/>
                            </w:rPr>
                            <w:t xml:space="preserve"> C</w:t>
                          </w:r>
                          <w:r w:rsidRPr="00AF6BEA">
                            <w:rPr>
                              <w:lang w:val="en-US"/>
                            </w:rPr>
                            <w:t>apa</w:t>
                          </w:r>
                          <w:r>
                            <w:rPr>
                              <w:lang w:val="en-US"/>
                            </w:rPr>
                            <w:t>c</w:t>
                          </w:r>
                          <w:r w:rsidRPr="00AF6BEA">
                            <w:rPr>
                              <w:lang w:val="en-US"/>
                            </w:rPr>
                            <w:t>it</w:t>
                          </w:r>
                          <w:r>
                            <w:rPr>
                              <w:lang w:val="en-US"/>
                            </w:rPr>
                            <w:t>y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  <w:tc>
                        <w:tcPr>
                          <w:tcW w:w="2693" w:type="dxa"/>
                        </w:tcPr>
                        <w:p w:rsidR="00642BF0" w:rsidRPr="00AF6BEA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Commissioning carried out by</w:t>
                          </w:r>
                          <w:r w:rsidRPr="00AF6BEA">
                            <w:rPr>
                              <w:lang w:val="en-US"/>
                            </w:rPr>
                            <w:t>, n</w:t>
                          </w:r>
                          <w:r>
                            <w:rPr>
                              <w:lang w:val="en-US"/>
                            </w:rPr>
                            <w:t>ame</w:t>
                          </w:r>
                          <w:r w:rsidRPr="00AF6BEA">
                            <w:rPr>
                              <w:lang w:val="en-US"/>
                            </w:rPr>
                            <w:t>:</w:t>
                          </w:r>
                        </w:p>
                      </w:tc>
                    </w:tr>
                  </w:tbl>
                  <w:p w:rsidR="00642BF0" w:rsidRPr="00140F3C" w:rsidRDefault="00642BF0" w:rsidP="0071722F">
                    <w:pPr>
                      <w:tabs>
                        <w:tab w:val="left" w:pos="709"/>
                        <w:tab w:val="right" w:pos="9781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  <w:r w:rsidRPr="00140F3C">
                      <w:rPr>
                        <w:rFonts w:ascii="Arial" w:hAnsi="Arial"/>
                        <w:sz w:val="24"/>
                        <w:lang w:val="en-US"/>
                      </w:rPr>
                      <w:t>Pre-Start Check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tab/>
                    </w:r>
                    <w:r w:rsidRPr="00A64379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Power is OFF!</w:t>
                    </w:r>
                  </w:p>
                  <w:tbl>
                    <w:tblPr>
                      <w:tblW w:w="9639" w:type="dxa"/>
                      <w:tblInd w:w="354" w:type="dxa"/>
                      <w:tbl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072"/>
                      <w:gridCol w:w="567"/>
                    </w:tblGrid>
                    <w:tr w:rsidR="00642BF0" w:rsidRPr="00F23AA4" w:rsidTr="00403761">
                      <w:tc>
                        <w:tcPr>
                          <w:tcW w:w="9072" w:type="dxa"/>
                          <w:tcBorders>
                            <w:top w:val="single" w:sz="6" w:space="0" w:color="79B41C"/>
                            <w:left w:val="single" w:sz="6" w:space="0" w:color="79B41C"/>
                            <w:bottom w:val="single" w:sz="6" w:space="0" w:color="79B41C"/>
                            <w:right w:val="single" w:sz="6" w:space="0" w:color="79B41C"/>
                          </w:tcBorders>
                          <w:shd w:val="clear" w:color="auto" w:fill="79B41C"/>
                        </w:tcPr>
                        <w:p w:rsidR="00642BF0" w:rsidRPr="00140F3C" w:rsidRDefault="00642BF0" w:rsidP="00403761">
                          <w:pPr>
                            <w:pStyle w:val="BodyText"/>
                            <w:spacing w:after="0"/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  <w:lang w:val="en-US"/>
                            </w:rPr>
                          </w:pPr>
                          <w:r w:rsidRPr="00140F3C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  <w:lang w:val="en-US"/>
                            </w:rPr>
                            <w:t>check following: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79B41C"/>
                            <w:left w:val="single" w:sz="6" w:space="0" w:color="79B41C"/>
                            <w:bottom w:val="single" w:sz="6" w:space="0" w:color="79B41C"/>
                            <w:right w:val="single" w:sz="6" w:space="0" w:color="79B41C"/>
                          </w:tcBorders>
                          <w:shd w:val="clear" w:color="auto" w:fill="79B41C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</w:rPr>
                            <w:t>ok</w:t>
                          </w:r>
                        </w:p>
                      </w:tc>
                    </w:tr>
                    <w:tr w:rsidR="00642BF0" w:rsidRPr="00F23AA4" w:rsidTr="00403761">
                      <w:tc>
                        <w:tcPr>
                          <w:tcW w:w="9072" w:type="dxa"/>
                          <w:tcBorders>
                            <w:top w:val="single" w:sz="6" w:space="0" w:color="79B41C"/>
                          </w:tcBorders>
                        </w:tcPr>
                        <w:p w:rsidR="00642BF0" w:rsidRPr="00645F0C" w:rsidRDefault="00642BF0" w:rsidP="0071722F">
                          <w:pPr>
                            <w:pStyle w:val="BodyText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425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szCs w:val="22"/>
                              <w:lang w:val="en-US"/>
                            </w:rPr>
                          </w:pPr>
                          <w:r w:rsidRPr="00645F0C">
                            <w:rPr>
                              <w:rFonts w:ascii="Arial" w:hAnsi="Arial" w:cs="Arial"/>
                              <w:szCs w:val="22"/>
                              <w:lang w:val="en-US"/>
                            </w:rPr>
                            <w:t xml:space="preserve">Flatpack2 </w:t>
                          </w:r>
                          <w:r>
                            <w:rPr>
                              <w:rFonts w:ascii="Arial" w:hAnsi="Arial" w:cs="Arial"/>
                              <w:szCs w:val="22"/>
                              <w:lang w:val="en-US"/>
                            </w:rPr>
                            <w:t xml:space="preserve">Wallbox </w:t>
                          </w:r>
                          <w:r w:rsidRPr="00645F0C">
                            <w:rPr>
                              <w:rFonts w:ascii="Arial" w:hAnsi="Arial" w:cs="Arial"/>
                              <w:szCs w:val="22"/>
                              <w:lang w:val="en-US"/>
                            </w:rPr>
                            <w:t>system installation is completed;</w:t>
                          </w:r>
                          <w:r w:rsidRPr="00645F0C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645F0C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645F0C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  <w:t>All cabling is securely terminated with correct polarity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79B41C"/>
                          </w:tcBorders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7470E9" w:rsidRDefault="00642BF0" w:rsidP="0071722F">
                          <w:pPr>
                            <w:pStyle w:val="BodyText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425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All external load MCBs/ fuses are switched OFF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7470E9" w:rsidRDefault="00642BF0" w:rsidP="0071722F">
                          <w:pPr>
                            <w:pStyle w:val="BodyText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425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7470E9">
                            <w:rPr>
                              <w:rFonts w:ascii="Arial" w:hAnsi="Arial" w:cs="Arial"/>
                              <w:lang w:val="en-US"/>
                            </w:rPr>
                            <w:t>AC input cable(s) and AC earth wire (PE) are terminated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7470E9" w:rsidRDefault="00642BF0" w:rsidP="0071722F">
                          <w:pPr>
                            <w:pStyle w:val="BodyText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425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Site specific parameters and settings are known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7470E9" w:rsidRDefault="00642BF0" w:rsidP="0071722F">
                          <w:pPr>
                            <w:pStyle w:val="BodyText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425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AC supply and all external and internal MCBs/ fuses are switched OFF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</w:tbl>
                  <w:p w:rsidR="00642BF0" w:rsidRPr="007470E9" w:rsidRDefault="00642BF0" w:rsidP="0071722F">
                    <w:pPr>
                      <w:tabs>
                        <w:tab w:val="left" w:pos="709"/>
                        <w:tab w:val="right" w:pos="9781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  <w:r w:rsidRPr="007470E9">
                      <w:rPr>
                        <w:rFonts w:ascii="Arial" w:hAnsi="Arial"/>
                        <w:sz w:val="24"/>
                        <w:lang w:val="en-US"/>
                      </w:rPr>
                      <w:t>Start-up, No-Load &amp; Load A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t>djustments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tab/>
                    </w:r>
                    <w:r w:rsidRPr="00A64379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Power is O</w:t>
                    </w: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N</w:t>
                    </w:r>
                    <w:r w:rsidRPr="00A64379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!</w:t>
                    </w:r>
                  </w:p>
                  <w:tbl>
                    <w:tblPr>
                      <w:tblW w:w="9639" w:type="dxa"/>
                      <w:tblInd w:w="354" w:type="dxa"/>
                      <w:tbl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072"/>
                      <w:gridCol w:w="567"/>
                    </w:tblGrid>
                    <w:tr w:rsidR="00642BF0" w:rsidRPr="00F23AA4" w:rsidTr="00403761">
                      <w:tc>
                        <w:tcPr>
                          <w:tcW w:w="9072" w:type="dxa"/>
                          <w:tcBorders>
                            <w:top w:val="single" w:sz="6" w:space="0" w:color="79B41C"/>
                            <w:left w:val="single" w:sz="6" w:space="0" w:color="79B41C"/>
                            <w:bottom w:val="single" w:sz="6" w:space="0" w:color="79B41C"/>
                            <w:right w:val="single" w:sz="6" w:space="0" w:color="79B41C"/>
                          </w:tcBorders>
                          <w:shd w:val="clear" w:color="auto" w:fill="79B41C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  <w:lang w:val="en-US"/>
                            </w:rPr>
                            <w:t xml:space="preserve">carry out </w:t>
                          </w:r>
                          <w:r w:rsidRPr="00140F3C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  <w:lang w:val="en-US"/>
                            </w:rPr>
                            <w:t>following: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79B41C"/>
                            <w:left w:val="single" w:sz="6" w:space="0" w:color="79B41C"/>
                            <w:bottom w:val="single" w:sz="6" w:space="0" w:color="79B41C"/>
                            <w:right w:val="single" w:sz="6" w:space="0" w:color="79B41C"/>
                          </w:tcBorders>
                          <w:shd w:val="clear" w:color="auto" w:fill="79B41C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b/>
                              <w:smallCaps/>
                              <w:color w:val="FFFFFF"/>
                              <w:sz w:val="24"/>
                            </w:rPr>
                            <w:t>ok</w:t>
                          </w:r>
                        </w:p>
                      </w:tc>
                    </w:tr>
                    <w:tr w:rsidR="00642BF0" w:rsidRPr="00033D63" w:rsidTr="00403761">
                      <w:tc>
                        <w:tcPr>
                          <w:tcW w:w="9072" w:type="dxa"/>
                          <w:tcBorders>
                            <w:top w:val="single" w:sz="6" w:space="0" w:color="79B41C"/>
                          </w:tcBorders>
                        </w:tcPr>
                        <w:p w:rsidR="00642BF0" w:rsidRPr="00033D63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033D63">
                            <w:rPr>
                              <w:rFonts w:ascii="Arial" w:hAnsi="Arial" w:cs="Arial"/>
                              <w:lang w:val="en-US"/>
                            </w:rPr>
                            <w:t>Disconnect all rectifier modules, without removing them (keep original location)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79B41C"/>
                          </w:tcBorders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  <w:tcBorders>
                            <w:top w:val="nil"/>
                          </w:tcBorders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Switch ON the system (</w:t>
                          </w:r>
                          <w:r w:rsidRPr="00C47E61">
                            <w:rPr>
                              <w:rFonts w:ascii="Arial" w:hAnsi="Arial" w:cs="Arial"/>
                              <w:lang w:val="en-US"/>
                            </w:rPr>
                            <w:t xml:space="preserve">external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and internal </w:t>
                          </w:r>
                          <w:r w:rsidRPr="00C47E61">
                            <w:rPr>
                              <w:rFonts w:ascii="Arial" w:hAnsi="Arial" w:cs="Arial"/>
                              <w:lang w:val="en-US"/>
                            </w:rPr>
                            <w:t xml:space="preserve">AC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MCBs/</w:t>
                          </w:r>
                          <w:r w:rsidRPr="00C47E61">
                            <w:rPr>
                              <w:rFonts w:ascii="Arial" w:hAnsi="Arial" w:cs="Arial"/>
                              <w:lang w:val="en-US"/>
                            </w:rPr>
                            <w:t>fuses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 ON</w:t>
                          </w:r>
                          <w:r w:rsidRPr="00C47E61">
                            <w:rPr>
                              <w:rFonts w:ascii="Arial" w:hAnsi="Arial" w:cs="Arial"/>
                              <w:lang w:val="en-US"/>
                            </w:rPr>
                            <w:t>)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</w:tcBorders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AC input voltage is correct;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1A79D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easure and verify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Insert all </w:t>
                          </w:r>
                          <w:r w:rsidRPr="006D720A">
                            <w:rPr>
                              <w:rFonts w:ascii="Arial" w:hAnsi="Arial" w:cs="Arial"/>
                              <w:i/>
                              <w:lang w:val="en-US"/>
                            </w:rPr>
                            <w:t>Flatpack</w:t>
                          </w:r>
                          <w:r>
                            <w:rPr>
                              <w:rFonts w:ascii="Arial" w:hAnsi="Arial" w:cs="Arial"/>
                              <w:i/>
                              <w:lang w:val="en-US"/>
                            </w:rPr>
                            <w:t>2 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rectifiers in their original locations in the power rack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The </w:t>
                          </w:r>
                          <w:r w:rsidRPr="00C47E61">
                            <w:rPr>
                              <w:rFonts w:ascii="Arial" w:hAnsi="Arial" w:cs="Arial"/>
                              <w:i/>
                              <w:lang w:val="en-US"/>
                            </w:rPr>
                            <w:t>Smartpack</w:t>
                          </w:r>
                          <w:r>
                            <w:rPr>
                              <w:rFonts w:ascii="Arial" w:hAnsi="Arial" w:cs="Arial"/>
                              <w:i/>
                              <w:lang w:val="en-US"/>
                            </w:rPr>
                            <w:t>2 Master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 and all rectifier modules are working, LEDs are ON;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V</w:t>
                          </w:r>
                          <w:r w:rsidRPr="00B34B4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erify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Connect a PC to the PS system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Use a standard Ethernet cable and access the controller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DC output voltage;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B34B4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easure and adjust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Pr="00F23AA4" w:rsidRDefault="00642BF0" w:rsidP="00403761">
                          <w:pPr>
                            <w:pStyle w:val="BodyText"/>
                            <w:spacing w:after="0"/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F23AA4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Alarm relay test;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V</w:t>
                          </w:r>
                          <w:r w:rsidRPr="00B34B4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erify all alarm relays are working correctly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Default="00642BF0" w:rsidP="00403761">
                          <w:pPr>
                            <w:jc w:val="center"/>
                          </w:pPr>
                          <w:r w:rsidRPr="00224E7F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 xml:space="preserve">System Setup is in accordance with configuration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</w:t>
                          </w:r>
                          <w:r w:rsidRPr="00B34B4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nter site spec. info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via front keys or PC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Default="00642BF0" w:rsidP="00403761">
                          <w:pPr>
                            <w:jc w:val="center"/>
                          </w:pPr>
                          <w:r w:rsidRPr="00224E7F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  <w:tr w:rsidR="00642BF0" w:rsidRPr="00F23AA4">
                      <w:tc>
                        <w:tcPr>
                          <w:tcW w:w="9072" w:type="dxa"/>
                        </w:tcPr>
                        <w:p w:rsidR="00642BF0" w:rsidRPr="006D720A" w:rsidRDefault="00642BF0" w:rsidP="0071722F">
                          <w:pPr>
                            <w:pStyle w:val="BodyText"/>
                            <w:numPr>
                              <w:ilvl w:val="0"/>
                              <w:numId w:val="18"/>
                            </w:numPr>
                            <w:tabs>
                              <w:tab w:val="clear" w:pos="720"/>
                              <w:tab w:val="left" w:pos="422"/>
                              <w:tab w:val="right" w:pos="8860"/>
                            </w:tabs>
                            <w:spacing w:after="0"/>
                            <w:ind w:left="497" w:right="0" w:hanging="425"/>
                            <w:jc w:val="lef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Connect all external load MCBs/ fuses, and verify no alarms are displayed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642BF0" w:rsidRDefault="00642BF0" w:rsidP="00403761">
                          <w:pPr>
                            <w:jc w:val="center"/>
                          </w:pPr>
                          <w:r w:rsidRPr="00224E7F">
                            <w:rPr>
                              <w:rFonts w:ascii="Arial" w:hAnsi="Arial" w:cs="Arial"/>
                              <w:sz w:val="36"/>
                            </w:rPr>
                            <w:sym w:font="Wingdings" w:char="F06F"/>
                          </w:r>
                        </w:p>
                      </w:tc>
                    </w:tr>
                  </w:tbl>
                  <w:p w:rsidR="00642BF0" w:rsidRDefault="00642BF0" w:rsidP="0071722F">
                    <w:pPr>
                      <w:tabs>
                        <w:tab w:val="left" w:pos="709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</w:p>
                  <w:p w:rsidR="00642BF0" w:rsidRDefault="00642BF0" w:rsidP="0071722F">
                    <w:pPr>
                      <w:tabs>
                        <w:tab w:val="left" w:pos="709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</w:p>
                  <w:p w:rsidR="00642BF0" w:rsidRDefault="00642BF0" w:rsidP="0071722F">
                    <w:pPr>
                      <w:tabs>
                        <w:tab w:val="left" w:pos="709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</w:p>
                  <w:p w:rsidR="00642BF0" w:rsidRPr="00145AE7" w:rsidRDefault="00642BF0" w:rsidP="0071722F">
                    <w:pPr>
                      <w:tabs>
                        <w:tab w:val="left" w:pos="709"/>
                      </w:tabs>
                      <w:spacing w:before="240"/>
                      <w:ind w:left="284"/>
                      <w:rPr>
                        <w:rFonts w:ascii="Arial" w:hAnsi="Arial"/>
                        <w:sz w:val="24"/>
                        <w:lang w:val="en-US"/>
                      </w:rPr>
                    </w:pPr>
                    <w:r>
                      <w:rPr>
                        <w:rFonts w:ascii="Arial" w:hAnsi="Arial"/>
                        <w:sz w:val="24"/>
                        <w:lang w:val="en-US"/>
                      </w:rPr>
                      <w:t>Approval</w:t>
                    </w:r>
                  </w:p>
                  <w:tbl>
                    <w:tblPr>
                      <w:tblW w:w="9639" w:type="dxa"/>
                      <w:tblInd w:w="354" w:type="dxa"/>
                      <w:tbl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445"/>
                      <w:gridCol w:w="1689"/>
                      <w:gridCol w:w="4505"/>
                    </w:tblGrid>
                    <w:tr w:rsidR="00642BF0" w:rsidRPr="00145AE7">
                      <w:trPr>
                        <w:trHeight w:hRule="exact" w:val="600"/>
                      </w:trPr>
                      <w:tc>
                        <w:tcPr>
                          <w:tcW w:w="3445" w:type="dxa"/>
                        </w:tcPr>
                        <w:p w:rsidR="00642BF0" w:rsidRPr="00145AE7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145AE7">
                            <w:rPr>
                              <w:lang w:val="en-US"/>
                            </w:rPr>
                            <w:t xml:space="preserve">Responsible of </w:t>
                          </w:r>
                          <w:r>
                            <w:rPr>
                              <w:lang w:val="en-US"/>
                            </w:rPr>
                            <w:t>commissioning</w:t>
                          </w:r>
                          <w:r w:rsidRPr="00145AE7">
                            <w:rPr>
                              <w:lang w:val="en-US"/>
                            </w:rPr>
                            <w:t xml:space="preserve">, </w:t>
                          </w:r>
                          <w:proofErr w:type="gramStart"/>
                          <w:r w:rsidRPr="00145AE7">
                            <w:rPr>
                              <w:lang w:val="en-US"/>
                            </w:rPr>
                            <w:t>sign.:</w:t>
                          </w:r>
                          <w:proofErr w:type="gramEnd"/>
                        </w:p>
                      </w:tc>
                      <w:tc>
                        <w:tcPr>
                          <w:tcW w:w="1689" w:type="dxa"/>
                        </w:tcPr>
                        <w:p w:rsidR="00642BF0" w:rsidRPr="00145AE7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145AE7">
                            <w:rPr>
                              <w:lang w:val="en-US"/>
                            </w:rPr>
                            <w:t>Date:</w:t>
                          </w:r>
                        </w:p>
                      </w:tc>
                      <w:tc>
                        <w:tcPr>
                          <w:tcW w:w="4505" w:type="dxa"/>
                        </w:tcPr>
                        <w:p w:rsidR="00642BF0" w:rsidRPr="00145AE7" w:rsidRDefault="00642BF0" w:rsidP="00403761">
                          <w:pPr>
                            <w:pStyle w:val="Felttitler"/>
                            <w:rPr>
                              <w:lang w:val="en-US"/>
                            </w:rPr>
                          </w:pPr>
                          <w:r w:rsidRPr="00145AE7">
                            <w:rPr>
                              <w:lang w:val="en-US"/>
                            </w:rPr>
                            <w:t xml:space="preserve">Approved by customer, </w:t>
                          </w:r>
                          <w:proofErr w:type="gramStart"/>
                          <w:r w:rsidRPr="00145AE7">
                            <w:rPr>
                              <w:lang w:val="en-US"/>
                            </w:rPr>
                            <w:t>sign.:</w:t>
                          </w:r>
                          <w:proofErr w:type="gramEnd"/>
                        </w:p>
                      </w:tc>
                    </w:tr>
                  </w:tbl>
                  <w:p w:rsidR="00642BF0" w:rsidRPr="00211574" w:rsidRDefault="00642BF0" w:rsidP="0071722F"/>
                  <w:p w:rsidR="00642BF0" w:rsidRPr="00211574" w:rsidRDefault="00642BF0" w:rsidP="0071722F"/>
                  <w:p w:rsidR="00642BF0" w:rsidRPr="00211574" w:rsidRDefault="00642BF0" w:rsidP="0071722F"/>
                </w:txbxContent>
              </v:textbox>
            </v:shape>
            <v:rect id="_x0000_s65513" style="position:absolute;left:848;top:4134;width:525;height:444;flip:x" filled="f" stroked="f">
              <v:textbox style="mso-next-textbox:#_x0000_s65513" inset="0,0,0,0">
                <w:txbxContent>
                  <w:p w:rsidR="00642BF0" w:rsidRPr="00396E25" w:rsidRDefault="00642BF0" w:rsidP="0071722F">
                    <w:pPr>
                      <w:jc w:val="center"/>
                      <w:rPr>
                        <w:color w:val="808080"/>
                        <w:sz w:val="40"/>
                        <w:szCs w:val="40"/>
                      </w:rPr>
                    </w:pPr>
                    <w:r w:rsidRPr="00396E25">
                      <w:rPr>
                        <w:color w:val="808080"/>
                        <w:sz w:val="40"/>
                        <w:szCs w:val="40"/>
                      </w:rPr>
                      <w:t>I</w:t>
                    </w:r>
                  </w:p>
                </w:txbxContent>
              </v:textbox>
            </v:rect>
            <v:rect id="_x0000_s65514" style="position:absolute;left:848;top:7212;width:525;height:444;flip:x" filled="f" stroked="f">
              <v:textbox style="mso-next-textbox:#_x0000_s65514" inset="0,0,0,0">
                <w:txbxContent>
                  <w:p w:rsidR="00642BF0" w:rsidRPr="00396E25" w:rsidRDefault="00642BF0" w:rsidP="0071722F">
                    <w:pPr>
                      <w:jc w:val="center"/>
                      <w:rPr>
                        <w:color w:val="808080"/>
                        <w:sz w:val="40"/>
                        <w:szCs w:val="40"/>
                      </w:rPr>
                    </w:pPr>
                    <w:r w:rsidRPr="00396E25">
                      <w:rPr>
                        <w:color w:val="808080"/>
                        <w:sz w:val="40"/>
                        <w:szCs w:val="40"/>
                      </w:rPr>
                      <w:t>I</w:t>
                    </w:r>
                    <w:r>
                      <w:rPr>
                        <w:color w:val="808080"/>
                        <w:sz w:val="40"/>
                        <w:szCs w:val="40"/>
                      </w:rPr>
                      <w:t>I</w:t>
                    </w:r>
                  </w:p>
                </w:txbxContent>
              </v:textbox>
            </v:rect>
            <v:group id="_x0000_s65515" style="position:absolute;left:801;top:4864;width:684;height:782" coordorigin="1048,13316" coordsize="684,782">
              <v:rect id="_x0000_s65516" style="position:absolute;left:1048;top:13756;width:684;height:342;flip:x" filled="f" stroked="f">
                <v:textbox style="mso-next-textbox:#_x0000_s65516" inset="0,0,0,0">
                  <w:txbxContent>
                    <w:p w:rsidR="00642BF0" w:rsidRPr="00FC3003" w:rsidRDefault="00642BF0" w:rsidP="0071722F">
                      <w:pPr>
                        <w:pStyle w:val="DwgTxt6"/>
                        <w:jc w:val="center"/>
                      </w:pPr>
                      <w:r>
                        <w:t>Device</w:t>
                      </w:r>
                      <w:r w:rsidRPr="00BE1569">
                        <w:br/>
                      </w:r>
                      <w:r>
                        <w:t>Hazard</w:t>
                      </w:r>
                    </w:p>
                  </w:txbxContent>
                </v:textbox>
              </v:rect>
              <v:shape id="_x0000_s65517" type="#_x0000_t75" style="position:absolute;left:1136;top:13316;width:510;height:428">
                <v:imagedata r:id="rId23" o:title="sign-warning_2"/>
              </v:shape>
            </v:group>
            <v:group id="_x0000_s65518" style="position:absolute;left:801;top:7744;width:684;height:782" coordorigin="1048,13316" coordsize="684,782">
              <v:rect id="_x0000_s65519" style="position:absolute;left:1048;top:13756;width:684;height:342;flip:x" filled="f" stroked="f">
                <v:textbox style="mso-next-textbox:#_x0000_s65519" inset="0,0,0,0">
                  <w:txbxContent>
                    <w:p w:rsidR="00642BF0" w:rsidRPr="00FC3003" w:rsidRDefault="00642BF0" w:rsidP="0071722F">
                      <w:pPr>
                        <w:pStyle w:val="DwgTxt6"/>
                        <w:jc w:val="center"/>
                      </w:pPr>
                      <w:r>
                        <w:t>Device</w:t>
                      </w:r>
                      <w:r w:rsidRPr="00BE1569">
                        <w:br/>
                      </w:r>
                      <w:r>
                        <w:t>Hazard</w:t>
                      </w:r>
                    </w:p>
                  </w:txbxContent>
                </v:textbox>
              </v:rect>
              <v:shape id="_x0000_s65520" type="#_x0000_t75" style="position:absolute;left:1136;top:13316;width:510;height:428">
                <v:imagedata r:id="rId23" o:title="sign-warning_2"/>
              </v:shape>
            </v:group>
            <w10:wrap anchory="page"/>
            <w10:anchorlock/>
          </v:group>
        </w:pict>
      </w:r>
      <w:r>
        <w:rPr>
          <w:noProof/>
          <w:lang w:val="nb-NO"/>
        </w:rPr>
        <w:pict>
          <v:rect id="_x0000_s65510" style="position:absolute;left:0;text-align:left;margin-left:556pt;margin-top:0;width:42.5pt;height:846pt;z-index:-251559424;mso-position-horizontal-relative:page;mso-position-vertical-relative:page" fillcolor="#ddd" stroked="f">
            <v:textbox style="layout-flow:vertical;mso-layout-flow-alt:bottom-to-top;mso-next-textbox:#_x0000_s65510" inset="0,0,0,0">
              <w:txbxContent>
                <w:p w:rsidR="00642BF0" w:rsidRPr="005C7217" w:rsidRDefault="00642BF0" w:rsidP="007901F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Verdana" w:hAnsi="Verdana" w:cs="Arial"/>
                      <w:color w:val="FFFFFF"/>
                      <w:sz w:val="28"/>
                      <w:szCs w:val="28"/>
                      <w:lang w:val="en-GB"/>
                    </w:rPr>
                    <w:t>PULLOUT</w:t>
                  </w:r>
                </w:p>
                <w:p w:rsidR="00642BF0" w:rsidRPr="00AE7B27" w:rsidRDefault="00642BF0" w:rsidP="007901F6">
                  <w:pPr>
                    <w:jc w:val="center"/>
                    <w:rPr>
                      <w:rFonts w:ascii="Arial" w:hAnsi="Arial"/>
                      <w:sz w:val="14"/>
                      <w:szCs w:val="14"/>
                      <w:lang w:val="en-US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71722F" w:rsidRDefault="0071722F" w:rsidP="00BC11D8">
      <w:pPr>
        <w:pStyle w:val="BodyText"/>
        <w:ind w:right="2833"/>
        <w:rPr>
          <w:lang w:val="en-US"/>
        </w:rPr>
      </w:pPr>
    </w:p>
    <w:p w:rsidR="0071722F" w:rsidRDefault="0071722F" w:rsidP="00BC11D8">
      <w:pPr>
        <w:pStyle w:val="BodyText"/>
        <w:ind w:right="2833"/>
        <w:rPr>
          <w:lang w:val="en-US"/>
        </w:rPr>
      </w:pPr>
    </w:p>
    <w:p w:rsidR="0071722F" w:rsidRDefault="0071722F" w:rsidP="00BC11D8">
      <w:pPr>
        <w:pStyle w:val="BodyText"/>
        <w:ind w:right="2833"/>
        <w:rPr>
          <w:lang w:val="en-US"/>
        </w:rPr>
      </w:pPr>
    </w:p>
    <w:p w:rsidR="0071722F" w:rsidRDefault="008040BF">
      <w:pPr>
        <w:rPr>
          <w:lang w:val="en-US"/>
        </w:rPr>
      </w:pPr>
      <w:r>
        <w:rPr>
          <w:noProof/>
        </w:rPr>
        <w:pict>
          <v:shape id="_x0000_s65524" type="#_x0000_t202" style="position:absolute;margin-left:21.85pt;margin-top:768pt;width:341.2pt;height:57.25pt;z-index:251761152;mso-position-horizontal-relative:page;mso-position-vertical-relative:page" filled="f" stroked="f">
            <v:textbox style="mso-next-textbox:#_x0000_s65524" inset="0,0,0,0">
              <w:txbxContent>
                <w:p w:rsidR="00642BF0" w:rsidRPr="00552148" w:rsidRDefault="00642BF0" w:rsidP="007901F6">
                  <w:pPr>
                    <w:pStyle w:val="BasicParagraphgreen"/>
                    <w:rPr>
                      <w:b w:val="0"/>
                    </w:rPr>
                  </w:pPr>
                  <w:r w:rsidRPr="00552148">
                    <w:rPr>
                      <w:b w:val="0"/>
                    </w:rPr>
                    <w:t>www.eltekvalere.com</w:t>
                  </w:r>
                </w:p>
                <w:tbl>
                  <w:tblPr>
                    <w:tblW w:w="0" w:type="auto"/>
                    <w:tblInd w:w="113" w:type="dxa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61"/>
                    <w:gridCol w:w="120"/>
                  </w:tblGrid>
                  <w:tr w:rsidR="00642BF0" w:rsidRPr="00BE6E47" w:rsidTr="00403761">
                    <w:tc>
                      <w:tcPr>
                        <w:tcW w:w="0" w:type="auto"/>
                        <w:shd w:val="clear" w:color="auto" w:fill="auto"/>
                      </w:tcPr>
                      <w:p w:rsidR="00642BF0" w:rsidRPr="001353AA" w:rsidRDefault="00642BF0" w:rsidP="00403761">
                        <w:pPr>
                          <w:pStyle w:val="Address"/>
                          <w:tabs>
                            <w:tab w:val="left" w:pos="1588"/>
                          </w:tabs>
                          <w:ind w:left="0" w:firstLine="0"/>
                          <w:rPr>
                            <w:color w:val="FFFFFF"/>
                            <w:lang w:val="nb-NO"/>
                          </w:rPr>
                        </w:pPr>
                        <w:proofErr w:type="spellStart"/>
                        <w:r w:rsidRPr="001353AA">
                          <w:rPr>
                            <w:color w:val="FFFFFF"/>
                            <w:lang w:val="nb-NO"/>
                          </w:rPr>
                          <w:t>Headquarters</w:t>
                        </w:r>
                        <w:proofErr w:type="spellEnd"/>
                        <w:r w:rsidRPr="001353AA">
                          <w:rPr>
                            <w:color w:val="FFFFFF"/>
                            <w:lang w:val="nb-NO"/>
                          </w:rPr>
                          <w:t>:</w:t>
                        </w:r>
                        <w:r w:rsidRPr="001353AA">
                          <w:rPr>
                            <w:color w:val="FFFFFF"/>
                            <w:lang w:val="nb-NO"/>
                          </w:rPr>
                          <w:br/>
                        </w:r>
                        <w:r w:rsidRPr="001353AA">
                          <w:rPr>
                            <w:b/>
                            <w:color w:val="FFFFFF"/>
                            <w:lang w:val="nb-NO"/>
                          </w:rPr>
                          <w:t>Eltek Valere</w:t>
                        </w:r>
                        <w:r w:rsidRPr="001353AA">
                          <w:rPr>
                            <w:b/>
                            <w:color w:val="FFFFFF"/>
                            <w:lang w:val="nb-NO"/>
                          </w:rPr>
                          <w:br/>
                        </w:r>
                        <w:proofErr w:type="spellStart"/>
                        <w:r w:rsidRPr="001353AA">
                          <w:rPr>
                            <w:color w:val="FFFFFF"/>
                            <w:lang w:val="nb-NO"/>
                          </w:rPr>
                          <w:t>Gråterudv</w:t>
                        </w:r>
                        <w:proofErr w:type="spellEnd"/>
                        <w:r w:rsidRPr="001353AA">
                          <w:rPr>
                            <w:color w:val="FFFFFF"/>
                            <w:lang w:val="nb-NO"/>
                          </w:rPr>
                          <w:t>. 8, PB 2340 Strømsø, 3003 Drammen, Norway</w:t>
                        </w:r>
                        <w:r w:rsidRPr="001353AA">
                          <w:rPr>
                            <w:color w:val="FFFFFF"/>
                            <w:lang w:val="nb-NO"/>
                          </w:rPr>
                          <w:br/>
                          <w:t>Phone: +47 32 20 32 00</w:t>
                        </w:r>
                        <w:r w:rsidRPr="001353AA">
                          <w:rPr>
                            <w:color w:val="FFFFFF"/>
                            <w:lang w:val="nb-NO"/>
                          </w:rPr>
                          <w:tab/>
                          <w:t>Fax: +47 32 20 32 10</w:t>
                        </w:r>
                        <w:r>
                          <w:rPr>
                            <w:color w:val="FFFFFF"/>
                            <w:lang w:val="nb-NO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</w:tcPr>
                      <w:p w:rsidR="00642BF0" w:rsidRPr="001353AA" w:rsidRDefault="00642BF0" w:rsidP="00403761">
                        <w:pPr>
                          <w:pStyle w:val="Address"/>
                          <w:ind w:left="0" w:firstLine="0"/>
                          <w:rPr>
                            <w:color w:val="FFFFFF"/>
                            <w:lang w:val="nb-NO"/>
                          </w:rPr>
                        </w:pPr>
                        <w:r w:rsidRPr="001353AA">
                          <w:rPr>
                            <w:color w:val="FFFFFF"/>
                            <w:lang w:val="nb-NO"/>
                          </w:rPr>
                          <w:br/>
                        </w:r>
                      </w:p>
                    </w:tc>
                  </w:tr>
                </w:tbl>
                <w:p w:rsidR="00642BF0" w:rsidRPr="001353AA" w:rsidRDefault="00642BF0" w:rsidP="007901F6">
                  <w:pPr>
                    <w:pStyle w:val="Address"/>
                    <w:rPr>
                      <w:lang w:val="nb-NO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23" type="#_x0000_t75" style="position:absolute;margin-left:20.25pt;margin-top:779.65pt;width:532.8pt;height:49.75pt;z-index:-251556352;mso-position-horizontal-relative:page;mso-position-vertical-relative:page">
            <v:imagedata r:id="rId86" o:title="EV-dsheet-botom-logo3_150-18cm7"/>
            <w10:wrap anchorx="page" anchory="page"/>
          </v:shape>
        </w:pict>
      </w:r>
      <w:r w:rsidR="0071722F">
        <w:rPr>
          <w:lang w:val="en-US"/>
        </w:rPr>
        <w:br w:type="page"/>
      </w:r>
    </w:p>
    <w:p w:rsidR="007901F6" w:rsidRDefault="008040BF" w:rsidP="007901F6">
      <w:pPr>
        <w:pStyle w:val="AnclaGrafica"/>
      </w:pPr>
      <w:r>
        <w:rPr>
          <w:noProof/>
          <w:lang w:val="nb-NO"/>
        </w:rPr>
        <w:lastRenderedPageBreak/>
        <w:pict>
          <v:rect id="_x0000_s65527" style="position:absolute;left:0;text-align:left;margin-left:-2.85pt;margin-top:0;width:42.5pt;height:846pt;z-index:-251553280;mso-position-horizontal-relative:page;mso-position-vertical-relative:page" fillcolor="#ddd" stroked="f">
            <v:textbox style="layout-flow:vertical;mso-layout-flow-alt:bottom-to-top;mso-next-textbox:#_x0000_s65527" inset="0,0,0,0">
              <w:txbxContent>
                <w:p w:rsidR="00642BF0" w:rsidRDefault="00642BF0" w:rsidP="007901F6">
                  <w:pPr>
                    <w:jc w:val="center"/>
                    <w:rPr>
                      <w:rFonts w:ascii="Verdana" w:hAnsi="Verdana" w:cs="Arial"/>
                      <w:color w:val="FFFFFF"/>
                      <w:sz w:val="28"/>
                      <w:szCs w:val="28"/>
                      <w:lang w:val="en-GB"/>
                    </w:rPr>
                  </w:pPr>
                </w:p>
                <w:p w:rsidR="00642BF0" w:rsidRPr="005C7217" w:rsidRDefault="00642BF0" w:rsidP="007901F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Verdana" w:hAnsi="Verdana" w:cs="Arial"/>
                      <w:color w:val="FFFFFF"/>
                      <w:sz w:val="28"/>
                      <w:szCs w:val="28"/>
                      <w:lang w:val="en-GB"/>
                    </w:rPr>
                    <w:t>PULLOUT</w:t>
                  </w:r>
                </w:p>
                <w:p w:rsidR="00642BF0" w:rsidRPr="00AE7B27" w:rsidRDefault="00642BF0" w:rsidP="007901F6">
                  <w:pPr>
                    <w:jc w:val="center"/>
                    <w:rPr>
                      <w:rFonts w:ascii="Arial" w:hAnsi="Arial"/>
                      <w:sz w:val="14"/>
                      <w:szCs w:val="14"/>
                      <w:lang w:val="en-US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7901F6" w:rsidRDefault="007901F6">
      <w:pPr>
        <w:rPr>
          <w:lang w:val="en-US"/>
        </w:rPr>
      </w:pPr>
    </w:p>
    <w:p w:rsidR="007901F6" w:rsidRDefault="007901F6">
      <w:pPr>
        <w:rPr>
          <w:lang w:val="en-US"/>
        </w:rPr>
      </w:pPr>
    </w:p>
    <w:p w:rsidR="007901F6" w:rsidRPr="00500081" w:rsidRDefault="007901F6" w:rsidP="00403761">
      <w:pPr>
        <w:jc w:val="center"/>
        <w:rPr>
          <w:i/>
          <w:vanish/>
          <w:color w:val="999999"/>
          <w:sz w:val="32"/>
          <w:szCs w:val="32"/>
          <w:lang w:val="en-US"/>
        </w:rPr>
      </w:pPr>
      <w:r w:rsidRPr="00500081">
        <w:rPr>
          <w:i/>
          <w:vanish/>
          <w:color w:val="999999"/>
          <w:sz w:val="32"/>
          <w:szCs w:val="32"/>
          <w:lang w:val="en-US"/>
        </w:rPr>
        <w:t>This page has intentionally been left empty</w:t>
      </w:r>
    </w:p>
    <w:p w:rsidR="007901F6" w:rsidRDefault="007901F6">
      <w:pPr>
        <w:rPr>
          <w:lang w:val="en-US"/>
        </w:rPr>
      </w:pPr>
      <w:r>
        <w:rPr>
          <w:lang w:val="en-US"/>
        </w:rPr>
        <w:t xml:space="preserve"> </w:t>
      </w:r>
    </w:p>
    <w:p w:rsidR="007901F6" w:rsidRDefault="007901F6">
      <w:pPr>
        <w:rPr>
          <w:lang w:val="en-US"/>
        </w:rPr>
      </w:pPr>
    </w:p>
    <w:p w:rsidR="0071722F" w:rsidRDefault="0071722F">
      <w:pPr>
        <w:rPr>
          <w:lang w:val="en-US"/>
        </w:rPr>
      </w:pPr>
      <w:r>
        <w:rPr>
          <w:lang w:val="en-US"/>
        </w:rPr>
        <w:br w:type="page"/>
      </w:r>
    </w:p>
    <w:p w:rsidR="0071722F" w:rsidRDefault="008040BF" w:rsidP="007901F6">
      <w:pPr>
        <w:pStyle w:val="AnclaGrafica"/>
      </w:pPr>
      <w:r>
        <w:rPr>
          <w:noProof/>
          <w:lang w:val="nb-NO"/>
        </w:rPr>
        <w:lastRenderedPageBreak/>
        <w:pict>
          <v:shape id="_x0000_s65532" type="#_x0000_t202" style="position:absolute;left:0;text-align:left;margin-left:-15.95pt;margin-top:540.05pt;width:444.6pt;height:162.45pt;z-index:251767296" filled="f" stroked="f">
            <v:textbox>
              <w:txbxContent>
                <w:p w:rsidR="00642BF0" w:rsidRDefault="00642BF0" w:rsidP="009969D2">
                  <w:p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 w:rsidRPr="00BE482A"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Instructions to 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create the PDF publication with the </w:t>
                  </w:r>
                  <w:proofErr w:type="spellStart"/>
                  <w:r w:rsidRPr="00001095">
                    <w:rPr>
                      <w:rFonts w:ascii="Arial" w:hAnsi="Arial" w:cs="Arial"/>
                      <w:i/>
                      <w:vanish/>
                      <w:color w:val="FF00FF"/>
                      <w:sz w:val="28"/>
                      <w:szCs w:val="28"/>
                      <w:lang w:val="en-GB"/>
                    </w:rPr>
                    <w:t>Pullout</w:t>
                  </w:r>
                  <w:proofErr w:type="spellEnd"/>
                  <w:r w:rsidRPr="00001095">
                    <w:rPr>
                      <w:rFonts w:ascii="Arial" w:hAnsi="Arial" w:cs="Arial"/>
                      <w:i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 Section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 xml:space="preserve"> in the middle, between pages 6 and 7 (12/2):</w:t>
                  </w:r>
                </w:p>
                <w:p w:rsidR="00642BF0" w:rsidRDefault="00642BF0" w:rsidP="009969D2">
                  <w:p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</w:p>
                <w:p w:rsidR="00642BF0" w:rsidRDefault="00642BF0" w:rsidP="009969D2">
                  <w:pPr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>Create the PDF file from the Word document</w:t>
                  </w:r>
                </w:p>
                <w:p w:rsidR="00642BF0" w:rsidRPr="00BE482A" w:rsidRDefault="00642BF0" w:rsidP="009969D2">
                  <w:pPr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t>In Adobe Acrobat: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Rotate pages 13 through 16, 180 degrees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Move pages 13 through 16 in between pages 6 and 7</w:t>
                  </w:r>
                  <w:r>
                    <w:rPr>
                      <w:rFonts w:ascii="Arial" w:hAnsi="Arial" w:cs="Arial"/>
                      <w:vanish/>
                      <w:color w:val="FF00FF"/>
                      <w:sz w:val="28"/>
                      <w:szCs w:val="28"/>
                      <w:lang w:val="en-GB"/>
                    </w:rPr>
                    <w:br/>
                    <w:t>- Save the PDF file</w:t>
                  </w:r>
                </w:p>
              </w:txbxContent>
            </v:textbox>
            <w10:anchorlock/>
          </v:shape>
        </w:pict>
      </w:r>
      <w:r>
        <w:rPr>
          <w:noProof/>
          <w:lang w:val="nb-NO"/>
        </w:rPr>
        <w:pict>
          <v:rect id="_x0000_s65531" style="position:absolute;left:0;text-align:left;margin-left:197.25pt;margin-top:103.2pt;width:108.3pt;height:604.2pt;z-index:-251550208;mso-position-horizontal-relative:page;mso-position-vertical-relative:page" filled="f" fillcolor="#ddd" stroked="f">
            <v:textbox style="layout-flow:vertical;mso-layout-flow-alt:bottom-to-top;mso-next-textbox:#_x0000_s65531" inset="0,0,0,0">
              <w:txbxContent>
                <w:p w:rsidR="00642BF0" w:rsidRDefault="00642BF0" w:rsidP="007901F6">
                  <w:pPr>
                    <w:spacing w:after="240"/>
                    <w:jc w:val="center"/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</w:pPr>
                  <w:r w:rsidRPr="00ED41D0"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  <w:t xml:space="preserve">Check Lists </w:t>
                  </w:r>
                  <w:proofErr w:type="spellStart"/>
                  <w:r>
                    <w:rPr>
                      <w:rFonts w:ascii="Verdana" w:hAnsi="Verdana" w:cs="Arial"/>
                      <w:color w:val="808080"/>
                      <w:sz w:val="52"/>
                      <w:szCs w:val="52"/>
                      <w:lang w:val="en-GB"/>
                    </w:rPr>
                    <w:t>Pullout</w:t>
                  </w:r>
                  <w:proofErr w:type="spellEnd"/>
                </w:p>
                <w:p w:rsidR="00642BF0" w:rsidRPr="007B27F0" w:rsidRDefault="00642BF0" w:rsidP="007901F6">
                  <w:pPr>
                    <w:jc w:val="center"/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 xml:space="preserve">Pull out the pages with the </w:t>
                  </w:r>
                  <w:proofErr w:type="spellStart"/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>gray</w:t>
                  </w:r>
                  <w:proofErr w:type="spellEnd"/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t xml:space="preserve"> outer band, </w:t>
                  </w:r>
                  <w:r>
                    <w:rPr>
                      <w:rFonts w:ascii="Verdana" w:hAnsi="Verdana" w:cs="Arial"/>
                      <w:color w:val="808080"/>
                      <w:sz w:val="28"/>
                      <w:szCs w:val="28"/>
                      <w:lang w:val="en-GB"/>
                    </w:rPr>
                    <w:br/>
                    <w:t>and use them as check lists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noProof/>
          <w:lang w:val="nb-NO"/>
        </w:rPr>
        <w:pict>
          <v:rect id="_x0000_s65529" style="position:absolute;left:0;text-align:left;margin-left:553.15pt;margin-top:0;width:42.5pt;height:846pt;z-index:-251552256;mso-position-horizontal-relative:page;mso-position-vertical-relative:page" fillcolor="#ddd" stroked="f">
            <v:textbox style="layout-flow:vertical;mso-layout-flow-alt:bottom-to-top;mso-next-textbox:#_x0000_s65529" inset="0,0,0,0">
              <w:txbxContent>
                <w:p w:rsidR="00642BF0" w:rsidRPr="005C7217" w:rsidRDefault="00642BF0" w:rsidP="007901F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Verdana" w:hAnsi="Verdana" w:cs="Arial"/>
                      <w:color w:val="FFFFFF"/>
                      <w:sz w:val="28"/>
                      <w:szCs w:val="28"/>
                      <w:lang w:val="en-GB"/>
                    </w:rPr>
                    <w:t>PULLOUT</w:t>
                  </w:r>
                </w:p>
                <w:p w:rsidR="00642BF0" w:rsidRPr="00AE7B27" w:rsidRDefault="00642BF0" w:rsidP="007901F6">
                  <w:pPr>
                    <w:jc w:val="center"/>
                    <w:rPr>
                      <w:rFonts w:ascii="Arial" w:hAnsi="Arial"/>
                      <w:sz w:val="14"/>
                      <w:szCs w:val="14"/>
                      <w:lang w:val="en-US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7901F6" w:rsidRDefault="007901F6" w:rsidP="00BC11D8">
      <w:pPr>
        <w:pStyle w:val="BodyText"/>
        <w:ind w:right="2833"/>
        <w:rPr>
          <w:lang w:val="en-US"/>
        </w:rPr>
      </w:pPr>
    </w:p>
    <w:p w:rsidR="007901F6" w:rsidRDefault="007901F6" w:rsidP="00BC11D8">
      <w:pPr>
        <w:pStyle w:val="BodyText"/>
        <w:ind w:right="2833"/>
        <w:rPr>
          <w:lang w:val="en-US"/>
        </w:rPr>
      </w:pPr>
    </w:p>
    <w:p w:rsidR="007901F6" w:rsidRDefault="007901F6" w:rsidP="00BC11D8">
      <w:pPr>
        <w:pStyle w:val="BodyText"/>
        <w:ind w:right="2833"/>
        <w:rPr>
          <w:lang w:val="en-US"/>
        </w:rPr>
      </w:pPr>
    </w:p>
    <w:p w:rsidR="007901F6" w:rsidRPr="00BC50D0" w:rsidRDefault="007901F6" w:rsidP="00BC11D8">
      <w:pPr>
        <w:pStyle w:val="BodyText"/>
        <w:ind w:right="2833"/>
        <w:rPr>
          <w:lang w:val="en-US"/>
        </w:rPr>
      </w:pPr>
    </w:p>
    <w:sectPr w:rsidR="007901F6" w:rsidRPr="00BC50D0" w:rsidSect="0066399F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pgSz w:w="11907" w:h="16840" w:code="9"/>
      <w:pgMar w:top="1418" w:right="1418" w:bottom="1418" w:left="1418" w:header="708" w:footer="708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0BF" w:rsidRDefault="008040BF">
      <w:r>
        <w:separator/>
      </w:r>
    </w:p>
  </w:endnote>
  <w:endnote w:type="continuationSeparator" w:id="0">
    <w:p w:rsidR="008040BF" w:rsidRDefault="00804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Halvfe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ene Std">
    <w:altName w:val="Scene Std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Pr="009A5147" w:rsidRDefault="00642BF0">
    <w:pPr>
      <w:pStyle w:val="Footer"/>
      <w:framePr w:wrap="around" w:vAnchor="text" w:hAnchor="margin" w:xAlign="outside" w:y="1"/>
      <w:rPr>
        <w:rStyle w:val="PageNumber"/>
        <w:lang w:val="en-US"/>
      </w:rPr>
    </w:pPr>
    <w:r>
      <w:rPr>
        <w:rStyle w:val="PageNumber"/>
        <w:sz w:val="36"/>
      </w:rPr>
      <w:fldChar w:fldCharType="begin"/>
    </w:r>
    <w:r w:rsidRPr="009A5147">
      <w:rPr>
        <w:rStyle w:val="PageNumber"/>
        <w:sz w:val="36"/>
        <w:lang w:val="en-US"/>
      </w:rPr>
      <w:instrText xml:space="preserve">PAGE  </w:instrText>
    </w:r>
    <w:r>
      <w:rPr>
        <w:rStyle w:val="PageNumber"/>
        <w:sz w:val="36"/>
      </w:rPr>
      <w:fldChar w:fldCharType="separate"/>
    </w:r>
    <w:r>
      <w:rPr>
        <w:rStyle w:val="PageNumber"/>
        <w:noProof/>
        <w:sz w:val="36"/>
        <w:lang w:val="en-US"/>
      </w:rPr>
      <w:t>16</w:t>
    </w:r>
    <w:r>
      <w:rPr>
        <w:rStyle w:val="PageNumber"/>
        <w:sz w:val="36"/>
      </w:rPr>
      <w:fldChar w:fldCharType="end"/>
    </w:r>
  </w:p>
  <w:p w:rsidR="00642BF0" w:rsidRPr="008938B2" w:rsidRDefault="00642BF0">
    <w:pPr>
      <w:pStyle w:val="Footer"/>
      <w:jc w:val="right"/>
      <w:rPr>
        <w:sz w:val="16"/>
        <w:szCs w:val="16"/>
        <w:lang w:val="en-US"/>
      </w:rPr>
    </w:pPr>
    <w:r w:rsidRPr="008938B2">
      <w:rPr>
        <w:sz w:val="16"/>
        <w:szCs w:val="16"/>
        <w:lang w:val="en-US"/>
      </w:rPr>
      <w:t>Quick Installation Guide</w:t>
    </w:r>
    <w:r>
      <w:rPr>
        <w:sz w:val="16"/>
        <w:szCs w:val="16"/>
        <w:lang w:val="en-US"/>
      </w:rPr>
      <w:t xml:space="preserve"> </w:t>
    </w:r>
    <w:proofErr w:type="spellStart"/>
    <w:r w:rsidRPr="008938B2">
      <w:rPr>
        <w:i/>
        <w:sz w:val="16"/>
        <w:szCs w:val="16"/>
        <w:lang w:val="en-US"/>
      </w:rPr>
      <w:t>Minipack</w:t>
    </w:r>
    <w:proofErr w:type="spellEnd"/>
    <w:r w:rsidRPr="008938B2">
      <w:rPr>
        <w:i/>
        <w:sz w:val="16"/>
        <w:szCs w:val="16"/>
        <w:lang w:val="en-US"/>
      </w:rPr>
      <w:t xml:space="preserve"> 1U System, Integrated DC Distribution</w:t>
    </w:r>
    <w:r w:rsidRPr="008938B2">
      <w:rPr>
        <w:sz w:val="16"/>
        <w:szCs w:val="16"/>
        <w:lang w:val="en-US"/>
      </w:rPr>
      <w:t xml:space="preserve"> </w:t>
    </w:r>
    <w:r w:rsidRPr="008938B2">
      <w:rPr>
        <w:i/>
        <w:sz w:val="16"/>
        <w:szCs w:val="16"/>
        <w:lang w:val="en-US"/>
      </w:rPr>
      <w:t xml:space="preserve">  </w:t>
    </w:r>
    <w:r w:rsidRPr="008938B2">
      <w:rPr>
        <w:sz w:val="12"/>
        <w:szCs w:val="12"/>
        <w:lang w:val="en-US"/>
      </w:rPr>
      <w:t>35682</w:t>
    </w:r>
    <w:r>
      <w:rPr>
        <w:sz w:val="12"/>
        <w:szCs w:val="12"/>
        <w:lang w:val="en-US"/>
      </w:rPr>
      <w:t>4</w:t>
    </w:r>
    <w:r w:rsidRPr="008938B2">
      <w:rPr>
        <w:sz w:val="12"/>
        <w:szCs w:val="12"/>
        <w:lang w:val="en-US"/>
      </w:rPr>
      <w:t>.103, Issue 1 2009-11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642BF0" w:rsidP="008938B2">
    <w:pPr>
      <w:pStyle w:val="Footer"/>
      <w:framePr w:wrap="around" w:vAnchor="text" w:hAnchor="margin" w:xAlign="outside" w:y="1" w:anchorLock="1"/>
      <w:rPr>
        <w:rStyle w:val="PageNumber"/>
      </w:rPr>
    </w:pPr>
    <w:r>
      <w:rPr>
        <w:rStyle w:val="PageNumber"/>
        <w:sz w:val="36"/>
      </w:rPr>
      <w:fldChar w:fldCharType="begin"/>
    </w:r>
    <w:r>
      <w:rPr>
        <w:rStyle w:val="PageNumber"/>
        <w:sz w:val="36"/>
      </w:rPr>
      <w:instrText xml:space="preserve">PAGE  </w:instrText>
    </w:r>
    <w:r>
      <w:rPr>
        <w:rStyle w:val="PageNumber"/>
        <w:sz w:val="36"/>
      </w:rPr>
      <w:fldChar w:fldCharType="separate"/>
    </w:r>
    <w:r w:rsidR="008A29A3">
      <w:rPr>
        <w:rStyle w:val="PageNumber"/>
        <w:noProof/>
        <w:sz w:val="36"/>
      </w:rPr>
      <w:t>2</w:t>
    </w:r>
    <w:r>
      <w:rPr>
        <w:rStyle w:val="PageNumber"/>
        <w:sz w:val="36"/>
      </w:rPr>
      <w:fldChar w:fldCharType="end"/>
    </w:r>
  </w:p>
  <w:p w:rsidR="00642BF0" w:rsidRPr="008938B2" w:rsidRDefault="00642BF0">
    <w:pPr>
      <w:pStyle w:val="Footer"/>
      <w:jc w:val="right"/>
      <w:rPr>
        <w:sz w:val="16"/>
        <w:szCs w:val="16"/>
        <w:lang w:val="en-US"/>
      </w:rPr>
    </w:pPr>
    <w:r w:rsidRPr="008938B2">
      <w:rPr>
        <w:sz w:val="16"/>
        <w:szCs w:val="16"/>
        <w:lang w:val="en-US"/>
      </w:rPr>
      <w:t>Quick Installation Guide</w:t>
    </w:r>
    <w:r>
      <w:rPr>
        <w:sz w:val="16"/>
        <w:szCs w:val="16"/>
        <w:lang w:val="en-US"/>
      </w:rPr>
      <w:t xml:space="preserve"> </w:t>
    </w:r>
    <w:r>
      <w:rPr>
        <w:i/>
        <w:sz w:val="16"/>
        <w:szCs w:val="16"/>
        <w:lang w:val="en-US"/>
      </w:rPr>
      <w:t>Flatpack2</w:t>
    </w:r>
    <w:r w:rsidRPr="00683EE5">
      <w:rPr>
        <w:i/>
        <w:sz w:val="16"/>
        <w:szCs w:val="16"/>
        <w:lang w:val="en-US"/>
      </w:rPr>
      <w:t xml:space="preserve"> Bulk Feed DC Output, Wallbox</w:t>
    </w:r>
    <w:r w:rsidRPr="008938B2">
      <w:rPr>
        <w:sz w:val="16"/>
        <w:szCs w:val="16"/>
        <w:lang w:val="en-US"/>
      </w:rPr>
      <w:t xml:space="preserve"> </w:t>
    </w:r>
    <w:r w:rsidRPr="008938B2">
      <w:rPr>
        <w:i/>
        <w:sz w:val="16"/>
        <w:szCs w:val="16"/>
        <w:lang w:val="en-US"/>
      </w:rPr>
      <w:t xml:space="preserve">  </w:t>
    </w:r>
    <w:r w:rsidRPr="008938B2">
      <w:rPr>
        <w:sz w:val="12"/>
        <w:szCs w:val="12"/>
        <w:lang w:val="en-US"/>
      </w:rPr>
      <w:t>35</w:t>
    </w:r>
    <w:r>
      <w:rPr>
        <w:sz w:val="12"/>
        <w:szCs w:val="12"/>
        <w:lang w:val="en-US"/>
      </w:rPr>
      <w:t>4034</w:t>
    </w:r>
    <w:r w:rsidRPr="008938B2">
      <w:rPr>
        <w:sz w:val="12"/>
        <w:szCs w:val="12"/>
        <w:lang w:val="en-US"/>
      </w:rPr>
      <w:t>.103, Issue 1</w:t>
    </w:r>
    <w:r>
      <w:rPr>
        <w:sz w:val="12"/>
        <w:szCs w:val="12"/>
        <w:lang w:val="en-US"/>
      </w:rPr>
      <w:t>.0,</w:t>
    </w:r>
    <w:r w:rsidRPr="008938B2">
      <w:rPr>
        <w:sz w:val="12"/>
        <w:szCs w:val="12"/>
        <w:lang w:val="en-US"/>
      </w:rPr>
      <w:t xml:space="preserve"> 20</w:t>
    </w:r>
    <w:r>
      <w:rPr>
        <w:sz w:val="12"/>
        <w:szCs w:val="12"/>
        <w:lang w:val="en-US"/>
      </w:rPr>
      <w:t>11</w:t>
    </w:r>
    <w:r w:rsidRPr="008938B2">
      <w:rPr>
        <w:sz w:val="12"/>
        <w:szCs w:val="12"/>
        <w:lang w:val="en-US"/>
      </w:rPr>
      <w:t>-</w:t>
    </w:r>
    <w:r>
      <w:rPr>
        <w:sz w:val="12"/>
        <w:szCs w:val="12"/>
        <w:lang w:val="en-US"/>
      </w:rPr>
      <w:t>05_Draft4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642BF0" w:rsidP="008938B2">
    <w:pPr>
      <w:pStyle w:val="Footer"/>
      <w:framePr w:wrap="around" w:vAnchor="text" w:hAnchor="margin" w:xAlign="outside" w:y="1" w:anchorLock="1"/>
      <w:rPr>
        <w:rStyle w:val="PageNumber"/>
      </w:rPr>
    </w:pPr>
    <w:r>
      <w:rPr>
        <w:rStyle w:val="PageNumber"/>
        <w:sz w:val="36"/>
      </w:rPr>
      <w:fldChar w:fldCharType="begin"/>
    </w:r>
    <w:r>
      <w:rPr>
        <w:rStyle w:val="PageNumber"/>
        <w:sz w:val="36"/>
      </w:rPr>
      <w:instrText xml:space="preserve">PAGE  </w:instrText>
    </w:r>
    <w:r>
      <w:rPr>
        <w:rStyle w:val="PageNumber"/>
        <w:sz w:val="36"/>
      </w:rPr>
      <w:fldChar w:fldCharType="separate"/>
    </w:r>
    <w:r w:rsidR="008A29A3">
      <w:rPr>
        <w:rStyle w:val="PageNumber"/>
        <w:noProof/>
        <w:sz w:val="36"/>
      </w:rPr>
      <w:t>3</w:t>
    </w:r>
    <w:r>
      <w:rPr>
        <w:rStyle w:val="PageNumber"/>
        <w:sz w:val="36"/>
      </w:rPr>
      <w:fldChar w:fldCharType="end"/>
    </w:r>
  </w:p>
  <w:p w:rsidR="00642BF0" w:rsidRPr="008938B2" w:rsidRDefault="00642BF0" w:rsidP="008938B2">
    <w:pPr>
      <w:pStyle w:val="Footer"/>
      <w:rPr>
        <w:sz w:val="16"/>
        <w:szCs w:val="16"/>
        <w:lang w:val="en-US"/>
      </w:rPr>
    </w:pPr>
    <w:r w:rsidRPr="008938B2">
      <w:rPr>
        <w:sz w:val="16"/>
        <w:szCs w:val="16"/>
        <w:lang w:val="en-US"/>
      </w:rPr>
      <w:t>Quick Installation Guide</w:t>
    </w:r>
    <w:r>
      <w:rPr>
        <w:sz w:val="16"/>
        <w:szCs w:val="16"/>
        <w:lang w:val="en-US"/>
      </w:rPr>
      <w:t xml:space="preserve"> </w:t>
    </w:r>
    <w:r>
      <w:rPr>
        <w:i/>
        <w:sz w:val="16"/>
        <w:szCs w:val="16"/>
        <w:lang w:val="en-US"/>
      </w:rPr>
      <w:t>Flatpack2</w:t>
    </w:r>
    <w:r w:rsidRPr="00683EE5">
      <w:rPr>
        <w:i/>
        <w:sz w:val="16"/>
        <w:szCs w:val="16"/>
        <w:lang w:val="en-US"/>
      </w:rPr>
      <w:t xml:space="preserve"> Bulk Feed DC Output, Wallbox</w:t>
    </w:r>
    <w:r w:rsidRPr="008938B2">
      <w:rPr>
        <w:sz w:val="16"/>
        <w:szCs w:val="16"/>
        <w:lang w:val="en-US"/>
      </w:rPr>
      <w:t xml:space="preserve"> </w:t>
    </w:r>
    <w:r w:rsidRPr="008938B2">
      <w:rPr>
        <w:i/>
        <w:sz w:val="16"/>
        <w:szCs w:val="16"/>
        <w:lang w:val="en-US"/>
      </w:rPr>
      <w:t xml:space="preserve">  </w:t>
    </w:r>
    <w:r w:rsidRPr="008938B2">
      <w:rPr>
        <w:sz w:val="12"/>
        <w:szCs w:val="12"/>
        <w:lang w:val="en-US"/>
      </w:rPr>
      <w:t>35</w:t>
    </w:r>
    <w:r>
      <w:rPr>
        <w:sz w:val="12"/>
        <w:szCs w:val="12"/>
        <w:lang w:val="en-US"/>
      </w:rPr>
      <w:t>4034</w:t>
    </w:r>
    <w:r w:rsidRPr="008938B2">
      <w:rPr>
        <w:sz w:val="12"/>
        <w:szCs w:val="12"/>
        <w:lang w:val="en-US"/>
      </w:rPr>
      <w:t>.103, Issue 1</w:t>
    </w:r>
    <w:r>
      <w:rPr>
        <w:sz w:val="12"/>
        <w:szCs w:val="12"/>
        <w:lang w:val="en-US"/>
      </w:rPr>
      <w:t>.0,</w:t>
    </w:r>
    <w:r w:rsidRPr="008938B2">
      <w:rPr>
        <w:sz w:val="12"/>
        <w:szCs w:val="12"/>
        <w:lang w:val="en-US"/>
      </w:rPr>
      <w:t xml:space="preserve"> 20</w:t>
    </w:r>
    <w:r>
      <w:rPr>
        <w:sz w:val="12"/>
        <w:szCs w:val="12"/>
        <w:lang w:val="en-US"/>
      </w:rPr>
      <w:t>11</w:t>
    </w:r>
    <w:r w:rsidRPr="008938B2">
      <w:rPr>
        <w:sz w:val="12"/>
        <w:szCs w:val="12"/>
        <w:lang w:val="en-US"/>
      </w:rPr>
      <w:t>-</w:t>
    </w:r>
    <w:r>
      <w:rPr>
        <w:sz w:val="12"/>
        <w:szCs w:val="12"/>
        <w:lang w:val="en-US"/>
      </w:rPr>
      <w:t>05_Draft4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Footer"/>
      <w:jc w:val="right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8058" type="#_x0000_t202" style="position:absolute;left:0;text-align:left;margin-left:48.45pt;margin-top:789.45pt;width:177.9pt;height:28.5pt;z-index:251661312;mso-position-horizontal-relative:page;mso-position-vertical-relative:page" filled="f" stroked="f">
          <v:textbox style="mso-next-textbox:#_x0000_s68058" inset="0,0,0,0">
            <w:txbxContent>
              <w:p w:rsidR="00642BF0" w:rsidRPr="000A2194" w:rsidRDefault="00642BF0" w:rsidP="00906664">
                <w:pP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</w:pP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 xml:space="preserve">Copyright © </w:t>
                </w:r>
                <w:r w:rsidRPr="000A2194">
                  <w:rPr>
                    <w:rFonts w:ascii="Verdana" w:hAnsi="Verdana" w:cs="Verdana"/>
                    <w:i/>
                    <w:iCs/>
                    <w:color w:val="FFFFFF"/>
                    <w:sz w:val="12"/>
                    <w:szCs w:val="12"/>
                    <w:lang w:val="en-US"/>
                  </w:rPr>
                  <w:t>Eltek Valere</w:t>
                </w: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, 20</w:t>
                </w:r>
                <w: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11</w:t>
                </w:r>
              </w:p>
              <w:p w:rsidR="00642BF0" w:rsidRPr="000A2194" w:rsidRDefault="00642BF0" w:rsidP="00906664">
                <w:pP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</w:pP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This document may be changed without notice</w:t>
                </w:r>
              </w:p>
              <w:p w:rsidR="00642BF0" w:rsidRPr="000A2194" w:rsidRDefault="00642BF0" w:rsidP="00906664">
                <w:pPr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</w:pPr>
                <w:r w:rsidRPr="000A2194"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Art. No. 35</w:t>
                </w:r>
                <w:r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4034</w:t>
                </w:r>
                <w:r w:rsidRPr="000A2194"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.103, Issue 1.</w:t>
                </w:r>
                <w:r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0</w:t>
                </w:r>
                <w:r w:rsidRPr="000A2194"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, 20</w:t>
                </w:r>
                <w:r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11</w:t>
                </w:r>
                <w:r w:rsidRPr="000A2194"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 xml:space="preserve"> </w:t>
                </w:r>
                <w:r>
                  <w:rPr>
                    <w:rFonts w:ascii="Verdana" w:hAnsi="Verdana" w:cs="Verdana"/>
                    <w:b/>
                    <w:bCs/>
                    <w:color w:val="FFFFFF"/>
                    <w:sz w:val="12"/>
                    <w:szCs w:val="12"/>
                    <w:lang w:val="en-US"/>
                  </w:rPr>
                  <w:t>May Draft4</w:t>
                </w:r>
              </w:p>
              <w:p w:rsidR="00642BF0" w:rsidRPr="000A2194" w:rsidRDefault="00642BF0" w:rsidP="00906664">
                <w:pP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</w:pP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Published 20</w:t>
                </w:r>
                <w: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11</w:t>
                </w: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-</w:t>
                </w:r>
                <w:r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05</w:t>
                </w:r>
                <w:r w:rsidRPr="000A2194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-</w:t>
                </w:r>
                <w:r w:rsidR="00614B85">
                  <w:rPr>
                    <w:rFonts w:ascii="Verdana" w:hAnsi="Verdana" w:cs="Verdana"/>
                    <w:color w:val="FFFFFF"/>
                    <w:sz w:val="12"/>
                    <w:szCs w:val="12"/>
                    <w:lang w:val="en-US"/>
                  </w:rPr>
                  <w:t>30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val="en-US" w:eastAsia="en-US"/>
      </w:rPr>
      <w:pict>
        <v:group id="_x0000_s68064" style="position:absolute;left:0;text-align:left;margin-left:-48.1pt;margin-top:-39.85pt;width:202.8pt;height:14.25pt;z-index:251656192" coordorigin="1929,1767" coordsize="4056,285">
          <v:shape id="_x0000_s68065" type="#_x0000_t202" style="position:absolute;left:2451;top:1767;width:3534;height:285;mso-position-horizontal-relative:page;mso-position-vertical-relative:page" filled="f" stroked="f">
            <v:textbox style="mso-next-textbox:#_x0000_s68065" inset="0,0,0,0">
              <w:txbxContent>
                <w:p w:rsidR="00642BF0" w:rsidRPr="004D363F" w:rsidRDefault="00642BF0" w:rsidP="004D363F">
                  <w:pPr>
                    <w:jc w:val="both"/>
                    <w:rPr>
                      <w:rFonts w:ascii="Verdana" w:hAnsi="Verdana" w:cs="Verdana"/>
                      <w:sz w:val="12"/>
                      <w:szCs w:val="12"/>
                      <w:lang w:val="en-US"/>
                    </w:rPr>
                  </w:pPr>
                  <w:r w:rsidRPr="004D363F">
                    <w:rPr>
                      <w:rFonts w:ascii="Verdana" w:hAnsi="Verdana" w:cs="Verdana"/>
                      <w:sz w:val="12"/>
                      <w:szCs w:val="12"/>
                      <w:lang w:val="en-US"/>
                    </w:rPr>
                    <w:t>This product is CE marked and complies with all current requirements for relevant standards and directives.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8066" type="#_x0000_t75" style="position:absolute;left:1929;top:1767;width:351;height:243;mso-position-horizontal-relative:page;mso-position-vertical-relative:page" o:preferrelative="f">
            <v:imagedata r:id="rId1" o:title=""/>
          </v:shape>
          <w10:anchorlock/>
        </v:group>
      </w:pict>
    </w:r>
    <w:r>
      <w:rPr>
        <w:noProof/>
        <w:lang w:val="en-US" w:eastAsia="en-US"/>
      </w:rPr>
      <w:pict>
        <v:group id="_x0000_s68059" style="position:absolute;left:0;text-align:left;margin-left:-71.2pt;margin-top:-31.3pt;width:595.3pt;height:78.95pt;z-index:251655168" coordorigin="-6,14506" coordsize="11906,1579">
          <v:shape id="Picture 0" o:spid="_x0000_s68060" type="#_x0000_t75" alt="banner-gradient_hor_150-21x2cm3.jpg" style="position:absolute;left:-6;top:14773;width:11906;height:1312;visibility:visible;mso-position-horizontal-relative:page;mso-position-vertical-relative:page">
            <v:imagedata r:id="rId2" o:title="banner-gradient_hor_150-21x2cm3"/>
          </v:shape>
          <v:shape id="_x0000_s68061" type="#_x0000_t202" style="position:absolute;left:346;top:14506;width:11141;height:1152;mso-position-horizontal-relative:page;mso-position-vertical-relative:page" filled="f" stroked="f">
            <v:textbox style="mso-next-textbox:#_x0000_s68061" inset="0,0,0,0">
              <w:txbxContent>
                <w:p w:rsidR="00642BF0" w:rsidRPr="004412B3" w:rsidRDefault="00642BF0" w:rsidP="00287BF7">
                  <w:pPr>
                    <w:pStyle w:val="BasicParagraphgreen"/>
                    <w:jc w:val="center"/>
                    <w:rPr>
                      <w:b w:val="0"/>
                      <w:sz w:val="18"/>
                      <w:szCs w:val="18"/>
                    </w:rPr>
                  </w:pPr>
                  <w:r w:rsidRPr="004412B3">
                    <w:rPr>
                      <w:b w:val="0"/>
                      <w:sz w:val="18"/>
                      <w:szCs w:val="18"/>
                    </w:rPr>
                    <w:t>www.eltekvalere.com</w:t>
                  </w:r>
                </w:p>
                <w:tbl>
                  <w:tblPr>
                    <w:tblW w:w="5000" w:type="pct"/>
                    <w:tblInd w:w="113" w:type="dxa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35"/>
                    <w:gridCol w:w="5635"/>
                  </w:tblGrid>
                  <w:tr w:rsidR="00642BF0" w:rsidRPr="00FA1C41" w:rsidTr="00B73A51">
                    <w:tc>
                      <w:tcPr>
                        <w:tcW w:w="2500" w:type="pct"/>
                      </w:tcPr>
                      <w:p w:rsidR="00642BF0" w:rsidRPr="00F630C1" w:rsidRDefault="00642BF0" w:rsidP="00906664">
                        <w:pPr>
                          <w:pStyle w:val="Address"/>
                          <w:ind w:left="0" w:firstLine="0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 w:rsidRPr="00F630C1">
                          <w:rPr>
                            <w:color w:val="FFFFFF"/>
                            <w:sz w:val="14"/>
                            <w:szCs w:val="14"/>
                          </w:rPr>
                          <w:br/>
                        </w:r>
                      </w:p>
                    </w:tc>
                    <w:tc>
                      <w:tcPr>
                        <w:tcW w:w="2500" w:type="pct"/>
                      </w:tcPr>
                      <w:p w:rsidR="00642BF0" w:rsidRPr="00754945" w:rsidRDefault="00642BF0" w:rsidP="00B73A51">
                        <w:pPr>
                          <w:pStyle w:val="Address"/>
                          <w:ind w:left="0" w:right="165" w:firstLine="0"/>
                          <w:jc w:val="right"/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</w:pPr>
                        <w:proofErr w:type="spellStart"/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t>Headquarters</w:t>
                        </w:r>
                        <w:proofErr w:type="spellEnd"/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t>:</w:t>
                        </w:r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br/>
                        </w:r>
                        <w:r w:rsidRPr="00754945">
                          <w:rPr>
                            <w:b/>
                            <w:color w:val="FFFFFF"/>
                            <w:sz w:val="14"/>
                            <w:szCs w:val="14"/>
                            <w:lang w:val="nb-NO"/>
                          </w:rPr>
                          <w:t>Eltek Valere</w:t>
                        </w:r>
                        <w:r w:rsidRPr="00754945">
                          <w:rPr>
                            <w:b/>
                            <w:color w:val="FFFFFF"/>
                            <w:sz w:val="14"/>
                            <w:szCs w:val="14"/>
                            <w:lang w:val="nb-NO"/>
                          </w:rPr>
                          <w:br/>
                        </w:r>
                        <w:proofErr w:type="spellStart"/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t>Gråterudv</w:t>
                        </w:r>
                        <w:proofErr w:type="spellEnd"/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t>. 8, Pb 2340 Strømsø, 3003 Drammen, Norway</w:t>
                        </w:r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br/>
                          <w:t>Phone: +47 32 20 32 00</w:t>
                        </w:r>
                        <w:r w:rsidRPr="00754945">
                          <w:rPr>
                            <w:color w:val="FFFFFF"/>
                            <w:sz w:val="14"/>
                            <w:szCs w:val="14"/>
                            <w:lang w:val="nb-NO"/>
                          </w:rPr>
                          <w:tab/>
                          <w:t>Fax: +47 32 20 32 10</w:t>
                        </w:r>
                      </w:p>
                    </w:tc>
                  </w:tr>
                </w:tbl>
                <w:p w:rsidR="00642BF0" w:rsidRPr="00754945" w:rsidRDefault="00642BF0" w:rsidP="00287BF7">
                  <w:pPr>
                    <w:pStyle w:val="Address"/>
                    <w:rPr>
                      <w:color w:val="auto"/>
                      <w:sz w:val="16"/>
                      <w:szCs w:val="16"/>
                      <w:lang w:val="nb-NO"/>
                    </w:rPr>
                  </w:pPr>
                </w:p>
              </w:txbxContent>
            </v:textbox>
          </v:shape>
          <w10:anchorlock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Pr="00125B38" w:rsidRDefault="00642BF0" w:rsidP="007D04B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642BF0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Pr="00125B38" w:rsidRDefault="00642BF0" w:rsidP="007D04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0BF" w:rsidRDefault="008040BF">
      <w:r>
        <w:separator/>
      </w:r>
    </w:p>
  </w:footnote>
  <w:footnote w:type="continuationSeparator" w:id="0">
    <w:p w:rsidR="008040BF" w:rsidRDefault="00804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3" o:spid="_x0000_s68095" type="#_x0000_t136" style="position:absolute;margin-left:0;margin-top:0;width:464.55pt;height:154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Pr="00155F4D" w:rsidRDefault="008040BF" w:rsidP="00155F4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68119" type="#_x0000_t136" style="position:absolute;margin-left:0;margin-top:0;width:464.55pt;height:154.85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 w:rsidP="00087BE0">
    <w:pPr>
      <w:pStyle w:val="Toptxtkap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68118" type="#_x0000_t136" style="position:absolute;left:0;text-align:left;margin-left:0;margin-top:0;width:464.55pt;height:154.85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642B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4" o:spid="_x0000_s68096" type="#_x0000_t136" style="position:absolute;margin-left:0;margin-top:0;width:464.55pt;height:154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  <w:r>
      <w:rPr>
        <w:noProof/>
        <w:lang w:val="en-US" w:eastAsia="en-US"/>
      </w:rPr>
      <w:pict>
        <v:group id="_x0000_s68091" style="position:absolute;margin-left:0;margin-top:81.95pt;width:594.95pt;height:65.35pt;z-index:251660288;mso-position-horizontal-relative:page;mso-position-vertical-relative:page" coordorigin=",1640" coordsize="11899,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8033" type="#_x0000_t75" alt="banner-gradient_hor_150-21x2cm3.jpg" style="position:absolute;top:1640;width:11899;height:1307;visibility:visible;mso-position-horizontal-relative:page;mso-position-vertical-relative:page">
            <v:imagedata r:id="rId1" o:title="banner-gradient_hor_150-21x2cm3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68034" type="#_x0000_t202" style="position:absolute;left:1142;top:1807;width:10372;height:858;mso-position-horizontal-relative:page;mso-position-vertical-relative:page" filled="f" stroked="f">
            <v:textbox style="mso-next-textbox:#_x0000_s68034" inset="0,0,0,0">
              <w:txbxContent>
                <w:p w:rsidR="00642BF0" w:rsidRPr="00683EE5" w:rsidRDefault="00642BF0" w:rsidP="00DB6944">
                  <w:pPr>
                    <w:spacing w:before="120"/>
                    <w:rPr>
                      <w:rFonts w:ascii="Verdana" w:hAnsi="Verdana"/>
                      <w:color w:val="FFFFFF"/>
                      <w:sz w:val="44"/>
                      <w:szCs w:val="44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44"/>
                      <w:szCs w:val="44"/>
                      <w:lang w:val="en-US"/>
                    </w:rPr>
                    <w:t>Flatpack2</w:t>
                  </w:r>
                  <w:r w:rsidRPr="00683EE5">
                    <w:rPr>
                      <w:rFonts w:ascii="Verdana" w:hAnsi="Verdana"/>
                      <w:b/>
                      <w:color w:val="FFFFFF"/>
                      <w:sz w:val="44"/>
                      <w:szCs w:val="44"/>
                      <w:lang w:val="en-US"/>
                    </w:rPr>
                    <w:t xml:space="preserve"> Bulk Feed DC Output, Wallbox</w:t>
                  </w:r>
                </w:p>
              </w:txbxContent>
            </v:textbox>
          </v:shape>
          <w10:wrap anchorx="page" anchory="page"/>
          <w10:anchorlock/>
        </v:group>
      </w:pict>
    </w:r>
    <w:r w:rsidR="00642BF0">
      <w:rPr>
        <w:noProof/>
      </w:rPr>
      <w:drawing>
        <wp:anchor distT="0" distB="0" distL="114300" distR="114300" simplePos="0" relativeHeight="251659264" behindDoc="0" locked="1" layoutInCell="1" allowOverlap="1" wp14:anchorId="6D0E2ECA" wp14:editId="5425ED20">
          <wp:simplePos x="0" y="0"/>
          <wp:positionH relativeFrom="page">
            <wp:posOffset>5943600</wp:posOffset>
          </wp:positionH>
          <wp:positionV relativeFrom="page">
            <wp:posOffset>195580</wp:posOffset>
          </wp:positionV>
          <wp:extent cx="1078230" cy="745490"/>
          <wp:effectExtent l="19050" t="0" r="7620" b="0"/>
          <wp:wrapNone/>
          <wp:docPr id="1520" name="Picture 3" descr="EV_logo_centered_rgb_150-3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V_logo_centered_rgb_150-3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45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pict>
        <v:shape id="_x0000_s68076" type="#_x0000_t202" style="position:absolute;margin-left:57pt;margin-top:159.6pt;width:434.8pt;height:42.75pt;z-index:251658240;mso-position-horizontal-relative:page;mso-position-vertical-relative:page" filled="f" stroked="f">
          <v:textbox style="mso-next-textbox:#_x0000_s68076" inset="0,0,0,0">
            <w:txbxContent>
              <w:p w:rsidR="00642BF0" w:rsidRPr="00D36C64" w:rsidRDefault="00642BF0" w:rsidP="009672D8">
                <w:pPr>
                  <w:rPr>
                    <w:rFonts w:ascii="Verdana" w:hAnsi="Verdana"/>
                    <w:sz w:val="28"/>
                    <w:szCs w:val="28"/>
                    <w:lang w:val="en-US"/>
                  </w:rPr>
                </w:pPr>
                <w:r w:rsidRPr="005C16D2">
                  <w:rPr>
                    <w:rFonts w:ascii="Verdana" w:hAnsi="Verdana"/>
                    <w:i/>
                    <w:sz w:val="28"/>
                    <w:szCs w:val="28"/>
                    <w:lang w:val="en-US"/>
                  </w:rPr>
                  <w:t>Smartpack2</w:t>
                </w:r>
                <w:r w:rsidRPr="005C16D2">
                  <w:rPr>
                    <w:rFonts w:ascii="Verdana" w:hAnsi="Verdana"/>
                    <w:sz w:val="28"/>
                    <w:szCs w:val="28"/>
                    <w:lang w:val="en-US"/>
                  </w:rPr>
                  <w:t>-based</w:t>
                </w:r>
                <w:r>
                  <w:rPr>
                    <w:rFonts w:ascii="Verdana" w:hAnsi="Verdana"/>
                    <w:i/>
                    <w:sz w:val="28"/>
                    <w:szCs w:val="28"/>
                    <w:lang w:val="en-US"/>
                  </w:rPr>
                  <w:t>,</w:t>
                </w:r>
                <w:r w:rsidRPr="005C16D2">
                  <w:rPr>
                    <w:rFonts w:ascii="Verdana" w:hAnsi="Verdana"/>
                    <w:sz w:val="28"/>
                    <w:szCs w:val="28"/>
                    <w:lang w:val="en-US"/>
                  </w:rPr>
                  <w:t xml:space="preserve"> DC</w:t>
                </w:r>
                <w:r w:rsidRPr="00D36C64">
                  <w:rPr>
                    <w:rFonts w:ascii="Verdana" w:hAnsi="Verdana"/>
                    <w:sz w:val="28"/>
                    <w:szCs w:val="28"/>
                    <w:lang w:val="en-US"/>
                  </w:rPr>
                  <w:t xml:space="preserve"> Power Supply System</w:t>
                </w:r>
                <w:r>
                  <w:rPr>
                    <w:rFonts w:ascii="Verdana" w:hAnsi="Verdana"/>
                    <w:sz w:val="28"/>
                    <w:szCs w:val="28"/>
                    <w:lang w:val="en-US"/>
                  </w:rPr>
                  <w:t>s in Wallbox</w:t>
                </w:r>
              </w:p>
              <w:p w:rsidR="00642BF0" w:rsidRPr="00D36C64" w:rsidRDefault="00642BF0" w:rsidP="009672D8">
                <w:pPr>
                  <w:rPr>
                    <w:rFonts w:ascii="Verdana" w:hAnsi="Verdana"/>
                    <w:sz w:val="24"/>
                    <w:szCs w:val="24"/>
                    <w:lang w:val="en-US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en-US"/>
                  </w:rPr>
                  <w:t xml:space="preserve">Low Power </w:t>
                </w:r>
                <w:r w:rsidRPr="00D36C64">
                  <w:rPr>
                    <w:rFonts w:ascii="Verdana" w:hAnsi="Verdana"/>
                    <w:sz w:val="24"/>
                    <w:szCs w:val="24"/>
                    <w:lang w:val="en-US"/>
                  </w:rPr>
                  <w:t>Applications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val="en-US" w:eastAsia="en-US"/>
      </w:rPr>
      <w:pict>
        <v:shape id="_x0000_s68075" type="#_x0000_t202" style="position:absolute;margin-left:57pt;margin-top:36.2pt;width:351.05pt;height:48.45pt;z-index:251657216;mso-position-horizontal-relative:page;mso-position-vertical-relative:page" filled="f" stroked="f">
          <v:textbox style="mso-next-textbox:#_x0000_s68075" inset="0,0,0,0">
            <w:txbxContent>
              <w:p w:rsidR="00642BF0" w:rsidRPr="00304BF1" w:rsidRDefault="00642BF0" w:rsidP="009672D8">
                <w:pPr>
                  <w:rPr>
                    <w:rFonts w:ascii="Verdana" w:hAnsi="Verdana"/>
                    <w:sz w:val="48"/>
                    <w:szCs w:val="48"/>
                    <w:lang w:val="en-US"/>
                  </w:rPr>
                </w:pPr>
                <w:r w:rsidRPr="00304BF1">
                  <w:rPr>
                    <w:rFonts w:ascii="Verdana" w:hAnsi="Verdana"/>
                    <w:sz w:val="48"/>
                    <w:szCs w:val="48"/>
                    <w:lang w:val="en-US"/>
                  </w:rPr>
                  <w:t>Quick Installation Guide</w:t>
                </w:r>
              </w:p>
              <w:p w:rsidR="00642BF0" w:rsidRPr="009940F2" w:rsidRDefault="00642BF0" w:rsidP="009672D8">
                <w:pPr>
                  <w:rPr>
                    <w:rFonts w:ascii="Verdana" w:hAnsi="Verdana"/>
                    <w:szCs w:val="22"/>
                    <w:lang w:val="en-US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  <w:lang w:val="en-US" w:eastAsia="en-US"/>
      </w:rPr>
      <w:pict>
        <v:shape id="_x0000_s68035" type="#_x0000_t202" style="position:absolute;margin-left:521.55pt;margin-top:145.35pt;width:59.55pt;height:11.7pt;z-index:251654144;mso-position-horizontal-relative:page;mso-position-vertical-relative:page" filled="f" stroked="f">
          <v:textbox style="mso-next-textbox:#_x0000_s68035" inset="0,0,0,0">
            <w:txbxContent>
              <w:p w:rsidR="00642BF0" w:rsidRPr="00BF70C8" w:rsidRDefault="00642BF0" w:rsidP="00293488">
                <w:pPr>
                  <w:ind w:right="62"/>
                  <w:rPr>
                    <w:rFonts w:ascii="Verdana" w:hAnsi="Verdana"/>
                    <w:sz w:val="16"/>
                    <w:szCs w:val="16"/>
                  </w:rPr>
                </w:pPr>
                <w:r w:rsidRPr="00BF70C8">
                  <w:rPr>
                    <w:rFonts w:ascii="Verdana" w:hAnsi="Verdana"/>
                    <w:sz w:val="16"/>
                    <w:szCs w:val="16"/>
                  </w:rPr>
                  <w:t>35</w:t>
                </w:r>
                <w:r>
                  <w:rPr>
                    <w:rFonts w:ascii="Verdana" w:hAnsi="Verdana"/>
                    <w:sz w:val="16"/>
                    <w:szCs w:val="16"/>
                  </w:rPr>
                  <w:t>4034</w:t>
                </w:r>
                <w:r w:rsidRPr="00BF70C8">
                  <w:rPr>
                    <w:rFonts w:ascii="Verdana" w:hAnsi="Verdana"/>
                    <w:sz w:val="16"/>
                    <w:szCs w:val="16"/>
                  </w:rPr>
                  <w:t>.</w:t>
                </w:r>
                <w:r>
                  <w:rPr>
                    <w:rFonts w:ascii="Verdana" w:hAnsi="Verdana"/>
                    <w:sz w:val="16"/>
                    <w:szCs w:val="16"/>
                  </w:rPr>
                  <w:t>103</w:t>
                </w:r>
              </w:p>
            </w:txbxContent>
          </v:textbox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2" o:spid="_x0000_s68094" type="#_x0000_t136" style="position:absolute;margin-left:0;margin-top:0;width:464.55pt;height:154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6" o:spid="_x0000_s68098" type="#_x0000_t136" style="position:absolute;margin-left:0;margin-top:0;width:464.55pt;height:154.8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7" o:spid="_x0000_s68099" type="#_x0000_t136" style="position:absolute;margin-left:0;margin-top:0;width:464.55pt;height:154.8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5" o:spid="_x0000_s68097" type="#_x0000_t136" style="position:absolute;margin-left:0;margin-top:0;width:464.55pt;height:154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Pr="00155F4D" w:rsidRDefault="008040BF" w:rsidP="00155F4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9" o:spid="_x0000_s68101" type="#_x0000_t136" style="position:absolute;margin-left:0;margin-top:0;width:464.55pt;height:154.8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 w:rsidP="00087BE0">
    <w:pPr>
      <w:pStyle w:val="Toptxtkap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500" o:spid="_x0000_s68102" type="#_x0000_t136" style="position:absolute;left:0;text-align:left;margin-left:0;margin-top:0;width:464.55pt;height:154.8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BF0" w:rsidRDefault="008040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598498" o:spid="_x0000_s68100" type="#_x0000_t136" style="position:absolute;margin-left:0;margin-top:0;width:464.55pt;height:154.8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739E"/>
    <w:multiLevelType w:val="hybridMultilevel"/>
    <w:tmpl w:val="162AC844"/>
    <w:lvl w:ilvl="0" w:tplc="81949A70">
      <w:start w:val="1"/>
      <w:numFmt w:val="decimal"/>
      <w:pStyle w:val="NumberList-Forms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A214B"/>
    <w:multiLevelType w:val="hybridMultilevel"/>
    <w:tmpl w:val="ED4AEAFC"/>
    <w:lvl w:ilvl="0" w:tplc="632E338E">
      <w:start w:val="1"/>
      <w:numFmt w:val="bullet"/>
      <w:pStyle w:val="TableGrid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E1BA8"/>
    <w:multiLevelType w:val="hybridMultilevel"/>
    <w:tmpl w:val="809C4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F638C"/>
    <w:multiLevelType w:val="hybridMultilevel"/>
    <w:tmpl w:val="7A244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447A2"/>
    <w:multiLevelType w:val="hybridMultilevel"/>
    <w:tmpl w:val="B4D8301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7A579D"/>
    <w:multiLevelType w:val="singleLevel"/>
    <w:tmpl w:val="5AA62600"/>
    <w:lvl w:ilvl="0">
      <w:start w:val="1"/>
      <w:numFmt w:val="bullet"/>
      <w:pStyle w:val="StyleHeading1Before0ptAfter6p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DE7529F"/>
    <w:multiLevelType w:val="hybridMultilevel"/>
    <w:tmpl w:val="17C64F64"/>
    <w:lvl w:ilvl="0" w:tplc="53CC4C5C">
      <w:start w:val="1"/>
      <w:numFmt w:val="bullet"/>
      <w:pStyle w:val="Brdtpkt4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94E02"/>
    <w:multiLevelType w:val="hybridMultilevel"/>
    <w:tmpl w:val="10806424"/>
    <w:lvl w:ilvl="0" w:tplc="F93C0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14780F"/>
    <w:multiLevelType w:val="hybridMultilevel"/>
    <w:tmpl w:val="647413EE"/>
    <w:lvl w:ilvl="0" w:tplc="F93C0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C4541E"/>
    <w:multiLevelType w:val="hybridMultilevel"/>
    <w:tmpl w:val="91D4FE98"/>
    <w:lvl w:ilvl="0" w:tplc="F93C08B4">
      <w:start w:val="1"/>
      <w:numFmt w:val="bullet"/>
      <w:pStyle w:val="StyleHeading1Before0ptAfter6pt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127CBC"/>
    <w:multiLevelType w:val="hybridMultilevel"/>
    <w:tmpl w:val="38928FB4"/>
    <w:lvl w:ilvl="0" w:tplc="04140003">
      <w:start w:val="1"/>
      <w:numFmt w:val="bullet"/>
      <w:pStyle w:val="ContentsBull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E45715"/>
    <w:multiLevelType w:val="hybridMultilevel"/>
    <w:tmpl w:val="223E058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5434EC"/>
    <w:multiLevelType w:val="hybridMultilevel"/>
    <w:tmpl w:val="EB3AC916"/>
    <w:lvl w:ilvl="0" w:tplc="84787114">
      <w:start w:val="1"/>
      <w:numFmt w:val="bullet"/>
      <w:pStyle w:val="Brdtpkt"/>
      <w:lvlText w:val=""/>
      <w:legacy w:legacy="1" w:legacySpace="0" w:legacyIndent="283"/>
      <w:lvlJc w:val="left"/>
      <w:pPr>
        <w:ind w:left="4253" w:hanging="283"/>
      </w:pPr>
      <w:rPr>
        <w:rFonts w:ascii="Arial" w:hAnsi="Arial" w:cs="Arial" w:hint="default"/>
        <w:lang w:val="en-US"/>
      </w:rPr>
    </w:lvl>
    <w:lvl w:ilvl="1" w:tplc="0414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3">
    <w:nsid w:val="5CD22C19"/>
    <w:multiLevelType w:val="hybridMultilevel"/>
    <w:tmpl w:val="E06C1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BA2DCE"/>
    <w:multiLevelType w:val="hybridMultilevel"/>
    <w:tmpl w:val="2D545498"/>
    <w:lvl w:ilvl="0" w:tplc="04140001">
      <w:start w:val="1"/>
      <w:numFmt w:val="decimal"/>
      <w:pStyle w:val="Brdtpkt3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lowerLetter"/>
      <w:lvlText w:val="%2."/>
      <w:lvlJc w:val="left"/>
      <w:pPr>
        <w:ind w:left="1440" w:hanging="360"/>
      </w:pPr>
    </w:lvl>
    <w:lvl w:ilvl="2" w:tplc="04140005" w:tentative="1">
      <w:start w:val="1"/>
      <w:numFmt w:val="lowerRoman"/>
      <w:lvlText w:val="%3."/>
      <w:lvlJc w:val="right"/>
      <w:pPr>
        <w:ind w:left="2160" w:hanging="180"/>
      </w:pPr>
    </w:lvl>
    <w:lvl w:ilvl="3" w:tplc="04140001" w:tentative="1">
      <w:start w:val="1"/>
      <w:numFmt w:val="decimal"/>
      <w:lvlText w:val="%4."/>
      <w:lvlJc w:val="left"/>
      <w:pPr>
        <w:ind w:left="2880" w:hanging="360"/>
      </w:pPr>
    </w:lvl>
    <w:lvl w:ilvl="4" w:tplc="04140003" w:tentative="1">
      <w:start w:val="1"/>
      <w:numFmt w:val="lowerLetter"/>
      <w:lvlText w:val="%5."/>
      <w:lvlJc w:val="left"/>
      <w:pPr>
        <w:ind w:left="3600" w:hanging="360"/>
      </w:pPr>
    </w:lvl>
    <w:lvl w:ilvl="5" w:tplc="04140005" w:tentative="1">
      <w:start w:val="1"/>
      <w:numFmt w:val="lowerRoman"/>
      <w:lvlText w:val="%6."/>
      <w:lvlJc w:val="right"/>
      <w:pPr>
        <w:ind w:left="4320" w:hanging="180"/>
      </w:pPr>
    </w:lvl>
    <w:lvl w:ilvl="6" w:tplc="04140001" w:tentative="1">
      <w:start w:val="1"/>
      <w:numFmt w:val="decimal"/>
      <w:lvlText w:val="%7."/>
      <w:lvlJc w:val="left"/>
      <w:pPr>
        <w:ind w:left="5040" w:hanging="360"/>
      </w:pPr>
    </w:lvl>
    <w:lvl w:ilvl="7" w:tplc="04140003" w:tentative="1">
      <w:start w:val="1"/>
      <w:numFmt w:val="lowerLetter"/>
      <w:lvlText w:val="%8."/>
      <w:lvlJc w:val="left"/>
      <w:pPr>
        <w:ind w:left="5760" w:hanging="360"/>
      </w:pPr>
    </w:lvl>
    <w:lvl w:ilvl="8" w:tplc="0414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2A7978"/>
    <w:multiLevelType w:val="hybridMultilevel"/>
    <w:tmpl w:val="6236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2313B2"/>
    <w:multiLevelType w:val="multilevel"/>
    <w:tmpl w:val="93442E94"/>
    <w:lvl w:ilvl="0">
      <w:start w:val="1"/>
      <w:numFmt w:val="decimal"/>
      <w:pStyle w:val="ContentsBull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74D141EA"/>
    <w:multiLevelType w:val="hybridMultilevel"/>
    <w:tmpl w:val="F0488E46"/>
    <w:lvl w:ilvl="0" w:tplc="F93C08B4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  <w:lang w:val="en-US"/>
      </w:rPr>
    </w:lvl>
    <w:lvl w:ilvl="1" w:tplc="041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7"/>
  </w:num>
  <w:num w:numId="5">
    <w:abstractNumId w:val="0"/>
  </w:num>
  <w:num w:numId="6">
    <w:abstractNumId w:val="12"/>
  </w:num>
  <w:num w:numId="7">
    <w:abstractNumId w:val="14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12"/>
  </w:num>
  <w:num w:numId="13">
    <w:abstractNumId w:val="15"/>
  </w:num>
  <w:num w:numId="14">
    <w:abstractNumId w:val="3"/>
  </w:num>
  <w:num w:numId="15">
    <w:abstractNumId w:val="16"/>
  </w:num>
  <w:num w:numId="16">
    <w:abstractNumId w:val="11"/>
  </w:num>
  <w:num w:numId="17">
    <w:abstractNumId w:val="4"/>
  </w:num>
  <w:num w:numId="18">
    <w:abstractNumId w:val="8"/>
  </w:num>
  <w:num w:numId="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4"/>
  <w:evenAndOddHeaders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8120">
      <o:colormru v:ext="edit" colors="#ddd,#ccecff"/>
    </o:shapedefaults>
    <o:shapelayout v:ext="edit">
      <o:idmap v:ext="edit" data="2,6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2322"/>
    <w:rsid w:val="000004F2"/>
    <w:rsid w:val="00001095"/>
    <w:rsid w:val="000024F2"/>
    <w:rsid w:val="00002AEF"/>
    <w:rsid w:val="00002C5C"/>
    <w:rsid w:val="00002E7C"/>
    <w:rsid w:val="00002F45"/>
    <w:rsid w:val="000037A2"/>
    <w:rsid w:val="000042D0"/>
    <w:rsid w:val="00004703"/>
    <w:rsid w:val="00004AF2"/>
    <w:rsid w:val="00004D7A"/>
    <w:rsid w:val="000051A9"/>
    <w:rsid w:val="000054F5"/>
    <w:rsid w:val="00005DC3"/>
    <w:rsid w:val="00006C4F"/>
    <w:rsid w:val="00007636"/>
    <w:rsid w:val="00007A4D"/>
    <w:rsid w:val="00007D42"/>
    <w:rsid w:val="000104C1"/>
    <w:rsid w:val="000104CD"/>
    <w:rsid w:val="000105B3"/>
    <w:rsid w:val="000109FA"/>
    <w:rsid w:val="00011F88"/>
    <w:rsid w:val="000127B0"/>
    <w:rsid w:val="00012F3E"/>
    <w:rsid w:val="000141F9"/>
    <w:rsid w:val="000145D6"/>
    <w:rsid w:val="00016CD9"/>
    <w:rsid w:val="0001738C"/>
    <w:rsid w:val="00020571"/>
    <w:rsid w:val="0002061B"/>
    <w:rsid w:val="0002097F"/>
    <w:rsid w:val="0002125E"/>
    <w:rsid w:val="000217BE"/>
    <w:rsid w:val="0002253A"/>
    <w:rsid w:val="000231C8"/>
    <w:rsid w:val="000232DC"/>
    <w:rsid w:val="00023BE8"/>
    <w:rsid w:val="000247D1"/>
    <w:rsid w:val="00024C0C"/>
    <w:rsid w:val="00024EEA"/>
    <w:rsid w:val="000259A4"/>
    <w:rsid w:val="00026D68"/>
    <w:rsid w:val="000270F6"/>
    <w:rsid w:val="00027AA6"/>
    <w:rsid w:val="00030B3B"/>
    <w:rsid w:val="000335B2"/>
    <w:rsid w:val="0003446F"/>
    <w:rsid w:val="000347AA"/>
    <w:rsid w:val="00034827"/>
    <w:rsid w:val="00035189"/>
    <w:rsid w:val="00035936"/>
    <w:rsid w:val="00037B35"/>
    <w:rsid w:val="00040532"/>
    <w:rsid w:val="0004062B"/>
    <w:rsid w:val="000407E6"/>
    <w:rsid w:val="00040896"/>
    <w:rsid w:val="000424CD"/>
    <w:rsid w:val="00042C20"/>
    <w:rsid w:val="00043441"/>
    <w:rsid w:val="0004542C"/>
    <w:rsid w:val="000461E0"/>
    <w:rsid w:val="000462D9"/>
    <w:rsid w:val="000476C8"/>
    <w:rsid w:val="000478C0"/>
    <w:rsid w:val="00047C3C"/>
    <w:rsid w:val="00050100"/>
    <w:rsid w:val="00050617"/>
    <w:rsid w:val="0005099E"/>
    <w:rsid w:val="00050DE3"/>
    <w:rsid w:val="00050E46"/>
    <w:rsid w:val="000511B6"/>
    <w:rsid w:val="000511DD"/>
    <w:rsid w:val="000515D5"/>
    <w:rsid w:val="00051713"/>
    <w:rsid w:val="000524EA"/>
    <w:rsid w:val="00052E7B"/>
    <w:rsid w:val="000530B9"/>
    <w:rsid w:val="00053572"/>
    <w:rsid w:val="00053B54"/>
    <w:rsid w:val="00055608"/>
    <w:rsid w:val="00055D05"/>
    <w:rsid w:val="00055E7A"/>
    <w:rsid w:val="00057095"/>
    <w:rsid w:val="0006025E"/>
    <w:rsid w:val="00061819"/>
    <w:rsid w:val="000618D3"/>
    <w:rsid w:val="000619A9"/>
    <w:rsid w:val="00062AB6"/>
    <w:rsid w:val="00063446"/>
    <w:rsid w:val="000634DF"/>
    <w:rsid w:val="000638AC"/>
    <w:rsid w:val="00063A18"/>
    <w:rsid w:val="000640D9"/>
    <w:rsid w:val="0006526D"/>
    <w:rsid w:val="000652B2"/>
    <w:rsid w:val="0006562B"/>
    <w:rsid w:val="00065670"/>
    <w:rsid w:val="00065DC9"/>
    <w:rsid w:val="00066694"/>
    <w:rsid w:val="00066913"/>
    <w:rsid w:val="00070224"/>
    <w:rsid w:val="00070624"/>
    <w:rsid w:val="000706EE"/>
    <w:rsid w:val="00070D3B"/>
    <w:rsid w:val="0007118E"/>
    <w:rsid w:val="00072136"/>
    <w:rsid w:val="00072AD8"/>
    <w:rsid w:val="00072F12"/>
    <w:rsid w:val="00073B12"/>
    <w:rsid w:val="00073E3B"/>
    <w:rsid w:val="0007432E"/>
    <w:rsid w:val="00074E95"/>
    <w:rsid w:val="00075CD9"/>
    <w:rsid w:val="00076067"/>
    <w:rsid w:val="00076242"/>
    <w:rsid w:val="00076522"/>
    <w:rsid w:val="0007725D"/>
    <w:rsid w:val="0007767C"/>
    <w:rsid w:val="00080B7B"/>
    <w:rsid w:val="00081802"/>
    <w:rsid w:val="00082024"/>
    <w:rsid w:val="000822D6"/>
    <w:rsid w:val="0008331E"/>
    <w:rsid w:val="00083713"/>
    <w:rsid w:val="00085A32"/>
    <w:rsid w:val="00085D8A"/>
    <w:rsid w:val="00085F9D"/>
    <w:rsid w:val="000861EB"/>
    <w:rsid w:val="000864E5"/>
    <w:rsid w:val="00086A0E"/>
    <w:rsid w:val="00086BD4"/>
    <w:rsid w:val="00086CEE"/>
    <w:rsid w:val="00086D5E"/>
    <w:rsid w:val="00086E0A"/>
    <w:rsid w:val="000875DA"/>
    <w:rsid w:val="00087BE0"/>
    <w:rsid w:val="00087E06"/>
    <w:rsid w:val="00090297"/>
    <w:rsid w:val="00090845"/>
    <w:rsid w:val="00090905"/>
    <w:rsid w:val="00090A89"/>
    <w:rsid w:val="00090C45"/>
    <w:rsid w:val="00091FE5"/>
    <w:rsid w:val="000928F2"/>
    <w:rsid w:val="00093622"/>
    <w:rsid w:val="0009398A"/>
    <w:rsid w:val="00094617"/>
    <w:rsid w:val="00094819"/>
    <w:rsid w:val="00094A21"/>
    <w:rsid w:val="00094B53"/>
    <w:rsid w:val="000950A5"/>
    <w:rsid w:val="000957B2"/>
    <w:rsid w:val="00096383"/>
    <w:rsid w:val="00096B50"/>
    <w:rsid w:val="00096E8B"/>
    <w:rsid w:val="00096F1E"/>
    <w:rsid w:val="000A055D"/>
    <w:rsid w:val="000A0DB7"/>
    <w:rsid w:val="000A0E98"/>
    <w:rsid w:val="000A2194"/>
    <w:rsid w:val="000A3572"/>
    <w:rsid w:val="000A38FD"/>
    <w:rsid w:val="000A47B1"/>
    <w:rsid w:val="000A57D7"/>
    <w:rsid w:val="000A598B"/>
    <w:rsid w:val="000A5B65"/>
    <w:rsid w:val="000A611A"/>
    <w:rsid w:val="000A7874"/>
    <w:rsid w:val="000B05CE"/>
    <w:rsid w:val="000B061A"/>
    <w:rsid w:val="000B08F6"/>
    <w:rsid w:val="000B0CCC"/>
    <w:rsid w:val="000B0EF8"/>
    <w:rsid w:val="000B1455"/>
    <w:rsid w:val="000B1535"/>
    <w:rsid w:val="000B2183"/>
    <w:rsid w:val="000B278B"/>
    <w:rsid w:val="000B33C1"/>
    <w:rsid w:val="000B3D0A"/>
    <w:rsid w:val="000B4DA3"/>
    <w:rsid w:val="000B540A"/>
    <w:rsid w:val="000B5B92"/>
    <w:rsid w:val="000B705E"/>
    <w:rsid w:val="000C0931"/>
    <w:rsid w:val="000C0D24"/>
    <w:rsid w:val="000C1227"/>
    <w:rsid w:val="000C18A4"/>
    <w:rsid w:val="000C1C0B"/>
    <w:rsid w:val="000C244D"/>
    <w:rsid w:val="000C2914"/>
    <w:rsid w:val="000C298E"/>
    <w:rsid w:val="000C3852"/>
    <w:rsid w:val="000C456C"/>
    <w:rsid w:val="000C48EB"/>
    <w:rsid w:val="000C4FE6"/>
    <w:rsid w:val="000C5F30"/>
    <w:rsid w:val="000C6545"/>
    <w:rsid w:val="000C6BD9"/>
    <w:rsid w:val="000C6C4F"/>
    <w:rsid w:val="000C6DF7"/>
    <w:rsid w:val="000C7CE4"/>
    <w:rsid w:val="000D1151"/>
    <w:rsid w:val="000D115A"/>
    <w:rsid w:val="000D3124"/>
    <w:rsid w:val="000D3795"/>
    <w:rsid w:val="000D44A5"/>
    <w:rsid w:val="000D461C"/>
    <w:rsid w:val="000D56E5"/>
    <w:rsid w:val="000D58D3"/>
    <w:rsid w:val="000D60B6"/>
    <w:rsid w:val="000D6B4C"/>
    <w:rsid w:val="000D7EC5"/>
    <w:rsid w:val="000E0A79"/>
    <w:rsid w:val="000E3FD4"/>
    <w:rsid w:val="000E430A"/>
    <w:rsid w:val="000E4798"/>
    <w:rsid w:val="000E4CE9"/>
    <w:rsid w:val="000E535E"/>
    <w:rsid w:val="000E5854"/>
    <w:rsid w:val="000E58C9"/>
    <w:rsid w:val="000E7BF3"/>
    <w:rsid w:val="000F115E"/>
    <w:rsid w:val="000F1A6A"/>
    <w:rsid w:val="000F24B8"/>
    <w:rsid w:val="000F37B1"/>
    <w:rsid w:val="000F3B78"/>
    <w:rsid w:val="000F4531"/>
    <w:rsid w:val="000F6080"/>
    <w:rsid w:val="000F646B"/>
    <w:rsid w:val="000F67AF"/>
    <w:rsid w:val="000F711D"/>
    <w:rsid w:val="000F7B1A"/>
    <w:rsid w:val="00100689"/>
    <w:rsid w:val="00100944"/>
    <w:rsid w:val="00101561"/>
    <w:rsid w:val="00101B9A"/>
    <w:rsid w:val="00101DDE"/>
    <w:rsid w:val="00102EB8"/>
    <w:rsid w:val="001040EB"/>
    <w:rsid w:val="001053DA"/>
    <w:rsid w:val="00105936"/>
    <w:rsid w:val="00105FE2"/>
    <w:rsid w:val="001063FF"/>
    <w:rsid w:val="00110973"/>
    <w:rsid w:val="0011154E"/>
    <w:rsid w:val="00111D1E"/>
    <w:rsid w:val="0011282C"/>
    <w:rsid w:val="0011395A"/>
    <w:rsid w:val="00113AD7"/>
    <w:rsid w:val="001154EC"/>
    <w:rsid w:val="0011575F"/>
    <w:rsid w:val="00115FE2"/>
    <w:rsid w:val="00116E9B"/>
    <w:rsid w:val="001176C0"/>
    <w:rsid w:val="0011770F"/>
    <w:rsid w:val="001203D5"/>
    <w:rsid w:val="001208F9"/>
    <w:rsid w:val="0012143D"/>
    <w:rsid w:val="00123F2F"/>
    <w:rsid w:val="001256D9"/>
    <w:rsid w:val="0012572E"/>
    <w:rsid w:val="00125B38"/>
    <w:rsid w:val="00126551"/>
    <w:rsid w:val="001267A2"/>
    <w:rsid w:val="001267BE"/>
    <w:rsid w:val="0012720F"/>
    <w:rsid w:val="00127F19"/>
    <w:rsid w:val="00130C0E"/>
    <w:rsid w:val="00131471"/>
    <w:rsid w:val="00131693"/>
    <w:rsid w:val="00131DC5"/>
    <w:rsid w:val="00132107"/>
    <w:rsid w:val="00133235"/>
    <w:rsid w:val="0013338A"/>
    <w:rsid w:val="001338FF"/>
    <w:rsid w:val="00134A48"/>
    <w:rsid w:val="00135A00"/>
    <w:rsid w:val="00137A6A"/>
    <w:rsid w:val="0014025D"/>
    <w:rsid w:val="00140867"/>
    <w:rsid w:val="00140996"/>
    <w:rsid w:val="0014130B"/>
    <w:rsid w:val="00141F7A"/>
    <w:rsid w:val="0014224E"/>
    <w:rsid w:val="001422E8"/>
    <w:rsid w:val="00142EEB"/>
    <w:rsid w:val="0014349D"/>
    <w:rsid w:val="001437C8"/>
    <w:rsid w:val="00143882"/>
    <w:rsid w:val="00144E82"/>
    <w:rsid w:val="00144EB1"/>
    <w:rsid w:val="00145DD5"/>
    <w:rsid w:val="001466E1"/>
    <w:rsid w:val="001468E4"/>
    <w:rsid w:val="00146B9D"/>
    <w:rsid w:val="00151A6B"/>
    <w:rsid w:val="00152104"/>
    <w:rsid w:val="001531FA"/>
    <w:rsid w:val="00153674"/>
    <w:rsid w:val="001536FA"/>
    <w:rsid w:val="00154AE4"/>
    <w:rsid w:val="00154E62"/>
    <w:rsid w:val="00155743"/>
    <w:rsid w:val="00155F4D"/>
    <w:rsid w:val="001569AD"/>
    <w:rsid w:val="00156B12"/>
    <w:rsid w:val="001571D8"/>
    <w:rsid w:val="00157234"/>
    <w:rsid w:val="00157496"/>
    <w:rsid w:val="0015796F"/>
    <w:rsid w:val="001579E5"/>
    <w:rsid w:val="00157A5F"/>
    <w:rsid w:val="00160132"/>
    <w:rsid w:val="0016021F"/>
    <w:rsid w:val="001602AA"/>
    <w:rsid w:val="001603CA"/>
    <w:rsid w:val="00160A0E"/>
    <w:rsid w:val="00162767"/>
    <w:rsid w:val="00163130"/>
    <w:rsid w:val="00164563"/>
    <w:rsid w:val="00165421"/>
    <w:rsid w:val="00165438"/>
    <w:rsid w:val="001654A9"/>
    <w:rsid w:val="0016593B"/>
    <w:rsid w:val="00166590"/>
    <w:rsid w:val="00166DDC"/>
    <w:rsid w:val="00166EC0"/>
    <w:rsid w:val="00166F15"/>
    <w:rsid w:val="00171995"/>
    <w:rsid w:val="00173902"/>
    <w:rsid w:val="00173BBD"/>
    <w:rsid w:val="00173D52"/>
    <w:rsid w:val="0017443C"/>
    <w:rsid w:val="00174509"/>
    <w:rsid w:val="00174D03"/>
    <w:rsid w:val="00175D5D"/>
    <w:rsid w:val="001769FB"/>
    <w:rsid w:val="00176DBA"/>
    <w:rsid w:val="001822C9"/>
    <w:rsid w:val="001837CF"/>
    <w:rsid w:val="00184846"/>
    <w:rsid w:val="00186BDF"/>
    <w:rsid w:val="001900CB"/>
    <w:rsid w:val="00190BA3"/>
    <w:rsid w:val="00190BF0"/>
    <w:rsid w:val="00190DE2"/>
    <w:rsid w:val="00190EBD"/>
    <w:rsid w:val="00191005"/>
    <w:rsid w:val="00191E5B"/>
    <w:rsid w:val="0019209F"/>
    <w:rsid w:val="0019218F"/>
    <w:rsid w:val="001923DE"/>
    <w:rsid w:val="001924EF"/>
    <w:rsid w:val="00193210"/>
    <w:rsid w:val="001941D1"/>
    <w:rsid w:val="00194665"/>
    <w:rsid w:val="001948E7"/>
    <w:rsid w:val="00194A6C"/>
    <w:rsid w:val="00194C75"/>
    <w:rsid w:val="00195531"/>
    <w:rsid w:val="0019577C"/>
    <w:rsid w:val="0019593E"/>
    <w:rsid w:val="00196489"/>
    <w:rsid w:val="0019653A"/>
    <w:rsid w:val="00197940"/>
    <w:rsid w:val="00197D31"/>
    <w:rsid w:val="00197F08"/>
    <w:rsid w:val="001A084E"/>
    <w:rsid w:val="001A0C9F"/>
    <w:rsid w:val="001A17DF"/>
    <w:rsid w:val="001A3D83"/>
    <w:rsid w:val="001A3DC4"/>
    <w:rsid w:val="001A3DC6"/>
    <w:rsid w:val="001A4607"/>
    <w:rsid w:val="001A485F"/>
    <w:rsid w:val="001A55AE"/>
    <w:rsid w:val="001A6359"/>
    <w:rsid w:val="001A68D8"/>
    <w:rsid w:val="001A6BA3"/>
    <w:rsid w:val="001A6E9E"/>
    <w:rsid w:val="001A7133"/>
    <w:rsid w:val="001A7172"/>
    <w:rsid w:val="001A778E"/>
    <w:rsid w:val="001A78A0"/>
    <w:rsid w:val="001A7C11"/>
    <w:rsid w:val="001A7E2F"/>
    <w:rsid w:val="001B00A6"/>
    <w:rsid w:val="001B01C7"/>
    <w:rsid w:val="001B2D97"/>
    <w:rsid w:val="001B308F"/>
    <w:rsid w:val="001B3A69"/>
    <w:rsid w:val="001B49C4"/>
    <w:rsid w:val="001B49C7"/>
    <w:rsid w:val="001B593F"/>
    <w:rsid w:val="001B5A24"/>
    <w:rsid w:val="001B5E40"/>
    <w:rsid w:val="001B673F"/>
    <w:rsid w:val="001B7054"/>
    <w:rsid w:val="001B7A68"/>
    <w:rsid w:val="001C0037"/>
    <w:rsid w:val="001C1CAA"/>
    <w:rsid w:val="001C260B"/>
    <w:rsid w:val="001C2778"/>
    <w:rsid w:val="001C3E23"/>
    <w:rsid w:val="001C439F"/>
    <w:rsid w:val="001C4660"/>
    <w:rsid w:val="001C48BC"/>
    <w:rsid w:val="001D031D"/>
    <w:rsid w:val="001D09C4"/>
    <w:rsid w:val="001D0A22"/>
    <w:rsid w:val="001D0E8D"/>
    <w:rsid w:val="001D1122"/>
    <w:rsid w:val="001D2A86"/>
    <w:rsid w:val="001D4111"/>
    <w:rsid w:val="001D4205"/>
    <w:rsid w:val="001D5A1F"/>
    <w:rsid w:val="001D5A86"/>
    <w:rsid w:val="001D5F5B"/>
    <w:rsid w:val="001D6AAA"/>
    <w:rsid w:val="001D757F"/>
    <w:rsid w:val="001E142C"/>
    <w:rsid w:val="001E27F6"/>
    <w:rsid w:val="001E2C6E"/>
    <w:rsid w:val="001E2ED2"/>
    <w:rsid w:val="001E2F4F"/>
    <w:rsid w:val="001E4527"/>
    <w:rsid w:val="001E4EA5"/>
    <w:rsid w:val="001E5497"/>
    <w:rsid w:val="001E5DA7"/>
    <w:rsid w:val="001E680B"/>
    <w:rsid w:val="001E6937"/>
    <w:rsid w:val="001E711B"/>
    <w:rsid w:val="001E7E9E"/>
    <w:rsid w:val="001F02B6"/>
    <w:rsid w:val="001F1620"/>
    <w:rsid w:val="001F1CDB"/>
    <w:rsid w:val="001F1FCE"/>
    <w:rsid w:val="001F2091"/>
    <w:rsid w:val="001F2169"/>
    <w:rsid w:val="001F298F"/>
    <w:rsid w:val="001F2AF3"/>
    <w:rsid w:val="001F40F0"/>
    <w:rsid w:val="001F41A5"/>
    <w:rsid w:val="001F4403"/>
    <w:rsid w:val="001F5916"/>
    <w:rsid w:val="001F5B51"/>
    <w:rsid w:val="001F7159"/>
    <w:rsid w:val="001F733B"/>
    <w:rsid w:val="00200CB0"/>
    <w:rsid w:val="00200F12"/>
    <w:rsid w:val="0020124A"/>
    <w:rsid w:val="002019BB"/>
    <w:rsid w:val="00201A07"/>
    <w:rsid w:val="002022A8"/>
    <w:rsid w:val="002023B4"/>
    <w:rsid w:val="00203D16"/>
    <w:rsid w:val="0020440F"/>
    <w:rsid w:val="00204C9D"/>
    <w:rsid w:val="0020599A"/>
    <w:rsid w:val="0020685C"/>
    <w:rsid w:val="002078D5"/>
    <w:rsid w:val="00210D6C"/>
    <w:rsid w:val="00212114"/>
    <w:rsid w:val="002126B2"/>
    <w:rsid w:val="00212F64"/>
    <w:rsid w:val="00213ACC"/>
    <w:rsid w:val="00215BC8"/>
    <w:rsid w:val="00216010"/>
    <w:rsid w:val="002166C2"/>
    <w:rsid w:val="00216967"/>
    <w:rsid w:val="002171FF"/>
    <w:rsid w:val="00217BFD"/>
    <w:rsid w:val="0022122F"/>
    <w:rsid w:val="00223260"/>
    <w:rsid w:val="00224B77"/>
    <w:rsid w:val="002255B8"/>
    <w:rsid w:val="00226F2B"/>
    <w:rsid w:val="00227EEC"/>
    <w:rsid w:val="00230200"/>
    <w:rsid w:val="00231A51"/>
    <w:rsid w:val="0023270B"/>
    <w:rsid w:val="00232729"/>
    <w:rsid w:val="00232BF2"/>
    <w:rsid w:val="00232F05"/>
    <w:rsid w:val="0023300A"/>
    <w:rsid w:val="00233FED"/>
    <w:rsid w:val="00235D32"/>
    <w:rsid w:val="00240524"/>
    <w:rsid w:val="002413F9"/>
    <w:rsid w:val="00241D5B"/>
    <w:rsid w:val="002421A7"/>
    <w:rsid w:val="00243153"/>
    <w:rsid w:val="002431E9"/>
    <w:rsid w:val="00243A5C"/>
    <w:rsid w:val="002450F2"/>
    <w:rsid w:val="00245B97"/>
    <w:rsid w:val="00245D9F"/>
    <w:rsid w:val="0024681D"/>
    <w:rsid w:val="00246D33"/>
    <w:rsid w:val="00247B91"/>
    <w:rsid w:val="00247BEF"/>
    <w:rsid w:val="002505A3"/>
    <w:rsid w:val="0025140A"/>
    <w:rsid w:val="002514A9"/>
    <w:rsid w:val="0025174C"/>
    <w:rsid w:val="0025185E"/>
    <w:rsid w:val="00252730"/>
    <w:rsid w:val="002528AA"/>
    <w:rsid w:val="00252C56"/>
    <w:rsid w:val="00253257"/>
    <w:rsid w:val="00253912"/>
    <w:rsid w:val="00253C1D"/>
    <w:rsid w:val="00253CCA"/>
    <w:rsid w:val="00254B97"/>
    <w:rsid w:val="00256FD8"/>
    <w:rsid w:val="0025701C"/>
    <w:rsid w:val="00257693"/>
    <w:rsid w:val="00257D6C"/>
    <w:rsid w:val="002617B5"/>
    <w:rsid w:val="00262231"/>
    <w:rsid w:val="00262912"/>
    <w:rsid w:val="002629DF"/>
    <w:rsid w:val="00262F10"/>
    <w:rsid w:val="00263D65"/>
    <w:rsid w:val="00265BF7"/>
    <w:rsid w:val="00266B5A"/>
    <w:rsid w:val="00272591"/>
    <w:rsid w:val="002728E5"/>
    <w:rsid w:val="00272FAE"/>
    <w:rsid w:val="0027381D"/>
    <w:rsid w:val="002741A0"/>
    <w:rsid w:val="00275CA9"/>
    <w:rsid w:val="00276374"/>
    <w:rsid w:val="00277BF5"/>
    <w:rsid w:val="002801CD"/>
    <w:rsid w:val="002812F1"/>
    <w:rsid w:val="002816E1"/>
    <w:rsid w:val="002820E6"/>
    <w:rsid w:val="0028224F"/>
    <w:rsid w:val="00282264"/>
    <w:rsid w:val="00282377"/>
    <w:rsid w:val="00283734"/>
    <w:rsid w:val="00283A7F"/>
    <w:rsid w:val="00284019"/>
    <w:rsid w:val="0028483C"/>
    <w:rsid w:val="00284C44"/>
    <w:rsid w:val="0028534E"/>
    <w:rsid w:val="0028558D"/>
    <w:rsid w:val="00285B7E"/>
    <w:rsid w:val="002861E8"/>
    <w:rsid w:val="00286925"/>
    <w:rsid w:val="00286BE8"/>
    <w:rsid w:val="0028725B"/>
    <w:rsid w:val="00287BF7"/>
    <w:rsid w:val="002914BB"/>
    <w:rsid w:val="00291665"/>
    <w:rsid w:val="0029196A"/>
    <w:rsid w:val="00291BEB"/>
    <w:rsid w:val="00292935"/>
    <w:rsid w:val="00293488"/>
    <w:rsid w:val="002936DB"/>
    <w:rsid w:val="00294F7E"/>
    <w:rsid w:val="00295472"/>
    <w:rsid w:val="00296A17"/>
    <w:rsid w:val="002A1756"/>
    <w:rsid w:val="002A2544"/>
    <w:rsid w:val="002A40B9"/>
    <w:rsid w:val="002A5614"/>
    <w:rsid w:val="002A5825"/>
    <w:rsid w:val="002A58CE"/>
    <w:rsid w:val="002A5B68"/>
    <w:rsid w:val="002A6221"/>
    <w:rsid w:val="002A6C36"/>
    <w:rsid w:val="002A6D4F"/>
    <w:rsid w:val="002A70EE"/>
    <w:rsid w:val="002A7551"/>
    <w:rsid w:val="002A7EDE"/>
    <w:rsid w:val="002B0C51"/>
    <w:rsid w:val="002B2179"/>
    <w:rsid w:val="002B2BE2"/>
    <w:rsid w:val="002B2CA7"/>
    <w:rsid w:val="002B50CE"/>
    <w:rsid w:val="002B52A5"/>
    <w:rsid w:val="002B5CB7"/>
    <w:rsid w:val="002B6983"/>
    <w:rsid w:val="002B739B"/>
    <w:rsid w:val="002C1A13"/>
    <w:rsid w:val="002C1CA3"/>
    <w:rsid w:val="002C2FB5"/>
    <w:rsid w:val="002C46F8"/>
    <w:rsid w:val="002C4BCA"/>
    <w:rsid w:val="002C4D40"/>
    <w:rsid w:val="002C6194"/>
    <w:rsid w:val="002C6497"/>
    <w:rsid w:val="002C707E"/>
    <w:rsid w:val="002D064D"/>
    <w:rsid w:val="002D16E0"/>
    <w:rsid w:val="002D1837"/>
    <w:rsid w:val="002D22A2"/>
    <w:rsid w:val="002D2AAC"/>
    <w:rsid w:val="002D2CE4"/>
    <w:rsid w:val="002D34B8"/>
    <w:rsid w:val="002D440B"/>
    <w:rsid w:val="002D4A24"/>
    <w:rsid w:val="002D5B01"/>
    <w:rsid w:val="002D5DA6"/>
    <w:rsid w:val="002D676B"/>
    <w:rsid w:val="002D6B5E"/>
    <w:rsid w:val="002D6DD4"/>
    <w:rsid w:val="002E0C60"/>
    <w:rsid w:val="002E14D5"/>
    <w:rsid w:val="002E1D5E"/>
    <w:rsid w:val="002E4F94"/>
    <w:rsid w:val="002E5365"/>
    <w:rsid w:val="002E59F3"/>
    <w:rsid w:val="002E5EC7"/>
    <w:rsid w:val="002E5F0A"/>
    <w:rsid w:val="002E619A"/>
    <w:rsid w:val="002E6D77"/>
    <w:rsid w:val="002E7355"/>
    <w:rsid w:val="002E737B"/>
    <w:rsid w:val="002E747B"/>
    <w:rsid w:val="002F03AA"/>
    <w:rsid w:val="002F0746"/>
    <w:rsid w:val="002F0EA8"/>
    <w:rsid w:val="002F19A3"/>
    <w:rsid w:val="002F1FC9"/>
    <w:rsid w:val="002F2BD2"/>
    <w:rsid w:val="002F3119"/>
    <w:rsid w:val="002F31FF"/>
    <w:rsid w:val="002F3EFB"/>
    <w:rsid w:val="002F4B8D"/>
    <w:rsid w:val="002F5E5D"/>
    <w:rsid w:val="002F5F78"/>
    <w:rsid w:val="002F615D"/>
    <w:rsid w:val="002F6329"/>
    <w:rsid w:val="002F651C"/>
    <w:rsid w:val="002F7963"/>
    <w:rsid w:val="003009BB"/>
    <w:rsid w:val="00300DC8"/>
    <w:rsid w:val="0030279C"/>
    <w:rsid w:val="003034FE"/>
    <w:rsid w:val="003039E8"/>
    <w:rsid w:val="00304BF1"/>
    <w:rsid w:val="003063CD"/>
    <w:rsid w:val="00306E4A"/>
    <w:rsid w:val="00307B08"/>
    <w:rsid w:val="00310369"/>
    <w:rsid w:val="00310A3E"/>
    <w:rsid w:val="00310FC0"/>
    <w:rsid w:val="003125FB"/>
    <w:rsid w:val="003127A6"/>
    <w:rsid w:val="00313007"/>
    <w:rsid w:val="003135E9"/>
    <w:rsid w:val="0031485B"/>
    <w:rsid w:val="003151F8"/>
    <w:rsid w:val="003161AF"/>
    <w:rsid w:val="0031672B"/>
    <w:rsid w:val="003205FD"/>
    <w:rsid w:val="00320F4A"/>
    <w:rsid w:val="00321EC3"/>
    <w:rsid w:val="00322740"/>
    <w:rsid w:val="00322F1D"/>
    <w:rsid w:val="00323467"/>
    <w:rsid w:val="00323E85"/>
    <w:rsid w:val="00324197"/>
    <w:rsid w:val="00324675"/>
    <w:rsid w:val="00324D80"/>
    <w:rsid w:val="003251BA"/>
    <w:rsid w:val="00325344"/>
    <w:rsid w:val="00326F3F"/>
    <w:rsid w:val="00330E05"/>
    <w:rsid w:val="00331B6C"/>
    <w:rsid w:val="00332FFE"/>
    <w:rsid w:val="003334F7"/>
    <w:rsid w:val="003359BD"/>
    <w:rsid w:val="0033665D"/>
    <w:rsid w:val="00337C30"/>
    <w:rsid w:val="00340962"/>
    <w:rsid w:val="00340CE0"/>
    <w:rsid w:val="00340D11"/>
    <w:rsid w:val="00341415"/>
    <w:rsid w:val="0034186E"/>
    <w:rsid w:val="00342C5E"/>
    <w:rsid w:val="00344A47"/>
    <w:rsid w:val="00344F2F"/>
    <w:rsid w:val="00345218"/>
    <w:rsid w:val="00345BD2"/>
    <w:rsid w:val="00346158"/>
    <w:rsid w:val="0034726B"/>
    <w:rsid w:val="003476CD"/>
    <w:rsid w:val="00350056"/>
    <w:rsid w:val="00350A1B"/>
    <w:rsid w:val="00350E73"/>
    <w:rsid w:val="00350F58"/>
    <w:rsid w:val="0035262F"/>
    <w:rsid w:val="00352B0D"/>
    <w:rsid w:val="003532C0"/>
    <w:rsid w:val="0035335A"/>
    <w:rsid w:val="00354348"/>
    <w:rsid w:val="00354446"/>
    <w:rsid w:val="00355BCE"/>
    <w:rsid w:val="003567B2"/>
    <w:rsid w:val="003574FC"/>
    <w:rsid w:val="00357EB5"/>
    <w:rsid w:val="00360B24"/>
    <w:rsid w:val="00360DCE"/>
    <w:rsid w:val="003611FC"/>
    <w:rsid w:val="003619AD"/>
    <w:rsid w:val="00362845"/>
    <w:rsid w:val="00362A33"/>
    <w:rsid w:val="003630E4"/>
    <w:rsid w:val="003637CD"/>
    <w:rsid w:val="00364288"/>
    <w:rsid w:val="003648B2"/>
    <w:rsid w:val="003652A6"/>
    <w:rsid w:val="00365624"/>
    <w:rsid w:val="0036574A"/>
    <w:rsid w:val="00366FDB"/>
    <w:rsid w:val="00367084"/>
    <w:rsid w:val="003675D7"/>
    <w:rsid w:val="00367B48"/>
    <w:rsid w:val="00367CF1"/>
    <w:rsid w:val="003700DC"/>
    <w:rsid w:val="00370625"/>
    <w:rsid w:val="003731E6"/>
    <w:rsid w:val="00373904"/>
    <w:rsid w:val="00373F97"/>
    <w:rsid w:val="00374E44"/>
    <w:rsid w:val="003754A2"/>
    <w:rsid w:val="00375885"/>
    <w:rsid w:val="003758DB"/>
    <w:rsid w:val="00375D0E"/>
    <w:rsid w:val="0037735D"/>
    <w:rsid w:val="00377548"/>
    <w:rsid w:val="00377D5F"/>
    <w:rsid w:val="003811C0"/>
    <w:rsid w:val="003815E7"/>
    <w:rsid w:val="00382A71"/>
    <w:rsid w:val="003838AA"/>
    <w:rsid w:val="00383A63"/>
    <w:rsid w:val="003841C5"/>
    <w:rsid w:val="00384C97"/>
    <w:rsid w:val="00384E8E"/>
    <w:rsid w:val="00385865"/>
    <w:rsid w:val="00390532"/>
    <w:rsid w:val="003908B2"/>
    <w:rsid w:val="00391630"/>
    <w:rsid w:val="003918F2"/>
    <w:rsid w:val="00391C60"/>
    <w:rsid w:val="00391FB6"/>
    <w:rsid w:val="003936E5"/>
    <w:rsid w:val="00394106"/>
    <w:rsid w:val="00394FEB"/>
    <w:rsid w:val="003955DF"/>
    <w:rsid w:val="00395C67"/>
    <w:rsid w:val="00396E25"/>
    <w:rsid w:val="003972E6"/>
    <w:rsid w:val="003A0D32"/>
    <w:rsid w:val="003A12F2"/>
    <w:rsid w:val="003A13ED"/>
    <w:rsid w:val="003A2819"/>
    <w:rsid w:val="003A39B1"/>
    <w:rsid w:val="003A3E06"/>
    <w:rsid w:val="003A3F59"/>
    <w:rsid w:val="003A43EA"/>
    <w:rsid w:val="003A4FCF"/>
    <w:rsid w:val="003A574A"/>
    <w:rsid w:val="003A5D87"/>
    <w:rsid w:val="003A76FF"/>
    <w:rsid w:val="003A7F9F"/>
    <w:rsid w:val="003B1D17"/>
    <w:rsid w:val="003B44B8"/>
    <w:rsid w:val="003B4DEC"/>
    <w:rsid w:val="003B4EEA"/>
    <w:rsid w:val="003B4FBF"/>
    <w:rsid w:val="003B5448"/>
    <w:rsid w:val="003B5822"/>
    <w:rsid w:val="003B5E75"/>
    <w:rsid w:val="003B60D2"/>
    <w:rsid w:val="003B672C"/>
    <w:rsid w:val="003B6D8F"/>
    <w:rsid w:val="003B7081"/>
    <w:rsid w:val="003C0CAD"/>
    <w:rsid w:val="003C0F60"/>
    <w:rsid w:val="003C16DB"/>
    <w:rsid w:val="003C1821"/>
    <w:rsid w:val="003C21EC"/>
    <w:rsid w:val="003C3015"/>
    <w:rsid w:val="003C353C"/>
    <w:rsid w:val="003C4198"/>
    <w:rsid w:val="003C42D6"/>
    <w:rsid w:val="003C481E"/>
    <w:rsid w:val="003C4D29"/>
    <w:rsid w:val="003C5452"/>
    <w:rsid w:val="003C5C46"/>
    <w:rsid w:val="003C62AD"/>
    <w:rsid w:val="003C75EE"/>
    <w:rsid w:val="003C7922"/>
    <w:rsid w:val="003D05AD"/>
    <w:rsid w:val="003D1935"/>
    <w:rsid w:val="003D1BFC"/>
    <w:rsid w:val="003D20E8"/>
    <w:rsid w:val="003D26AC"/>
    <w:rsid w:val="003D28F3"/>
    <w:rsid w:val="003D30E7"/>
    <w:rsid w:val="003D340A"/>
    <w:rsid w:val="003D36CF"/>
    <w:rsid w:val="003D3BE9"/>
    <w:rsid w:val="003D425C"/>
    <w:rsid w:val="003D5BA3"/>
    <w:rsid w:val="003D6E87"/>
    <w:rsid w:val="003D7224"/>
    <w:rsid w:val="003D7E4A"/>
    <w:rsid w:val="003E0EA9"/>
    <w:rsid w:val="003E24B7"/>
    <w:rsid w:val="003E258D"/>
    <w:rsid w:val="003E3FE8"/>
    <w:rsid w:val="003E446D"/>
    <w:rsid w:val="003E5322"/>
    <w:rsid w:val="003E5EDC"/>
    <w:rsid w:val="003E61C0"/>
    <w:rsid w:val="003E7219"/>
    <w:rsid w:val="003F1918"/>
    <w:rsid w:val="003F2D94"/>
    <w:rsid w:val="003F326A"/>
    <w:rsid w:val="003F3893"/>
    <w:rsid w:val="003F3C0A"/>
    <w:rsid w:val="003F5E64"/>
    <w:rsid w:val="003F63AD"/>
    <w:rsid w:val="003F64B1"/>
    <w:rsid w:val="003F6C93"/>
    <w:rsid w:val="003F6F4B"/>
    <w:rsid w:val="00400112"/>
    <w:rsid w:val="00400CAB"/>
    <w:rsid w:val="00402593"/>
    <w:rsid w:val="004025FB"/>
    <w:rsid w:val="00402A15"/>
    <w:rsid w:val="00403761"/>
    <w:rsid w:val="00403C2A"/>
    <w:rsid w:val="00404DD7"/>
    <w:rsid w:val="0040576D"/>
    <w:rsid w:val="00405CF8"/>
    <w:rsid w:val="0040782D"/>
    <w:rsid w:val="00407F04"/>
    <w:rsid w:val="004115DB"/>
    <w:rsid w:val="004116E2"/>
    <w:rsid w:val="00411B16"/>
    <w:rsid w:val="00411C29"/>
    <w:rsid w:val="004133EE"/>
    <w:rsid w:val="004136B8"/>
    <w:rsid w:val="00415689"/>
    <w:rsid w:val="00415E27"/>
    <w:rsid w:val="004161AC"/>
    <w:rsid w:val="00416F55"/>
    <w:rsid w:val="004174A8"/>
    <w:rsid w:val="00417A28"/>
    <w:rsid w:val="00417A56"/>
    <w:rsid w:val="00417D87"/>
    <w:rsid w:val="004200E7"/>
    <w:rsid w:val="00421D92"/>
    <w:rsid w:val="0042215B"/>
    <w:rsid w:val="0042277B"/>
    <w:rsid w:val="00422CC4"/>
    <w:rsid w:val="0042515C"/>
    <w:rsid w:val="00425552"/>
    <w:rsid w:val="004258D2"/>
    <w:rsid w:val="00425F6B"/>
    <w:rsid w:val="00426FA5"/>
    <w:rsid w:val="0042722F"/>
    <w:rsid w:val="00427561"/>
    <w:rsid w:val="0043075F"/>
    <w:rsid w:val="004315BC"/>
    <w:rsid w:val="0043229F"/>
    <w:rsid w:val="004327BB"/>
    <w:rsid w:val="00432AC8"/>
    <w:rsid w:val="00432C57"/>
    <w:rsid w:val="00434413"/>
    <w:rsid w:val="0043465B"/>
    <w:rsid w:val="00434CE7"/>
    <w:rsid w:val="00435B48"/>
    <w:rsid w:val="00435E39"/>
    <w:rsid w:val="0043676C"/>
    <w:rsid w:val="0043760D"/>
    <w:rsid w:val="004378BC"/>
    <w:rsid w:val="00437ED0"/>
    <w:rsid w:val="004400DC"/>
    <w:rsid w:val="00441441"/>
    <w:rsid w:val="00441DDD"/>
    <w:rsid w:val="00442B90"/>
    <w:rsid w:val="0044359F"/>
    <w:rsid w:val="00443CDB"/>
    <w:rsid w:val="00444B0E"/>
    <w:rsid w:val="0044573E"/>
    <w:rsid w:val="004466C6"/>
    <w:rsid w:val="00446854"/>
    <w:rsid w:val="004471FE"/>
    <w:rsid w:val="004472FB"/>
    <w:rsid w:val="00447752"/>
    <w:rsid w:val="00450167"/>
    <w:rsid w:val="00450546"/>
    <w:rsid w:val="0045072A"/>
    <w:rsid w:val="00450A62"/>
    <w:rsid w:val="00451234"/>
    <w:rsid w:val="004519AC"/>
    <w:rsid w:val="00451C1C"/>
    <w:rsid w:val="00452519"/>
    <w:rsid w:val="00452689"/>
    <w:rsid w:val="00452B96"/>
    <w:rsid w:val="00452CAE"/>
    <w:rsid w:val="00452EFB"/>
    <w:rsid w:val="00453A13"/>
    <w:rsid w:val="00453BB7"/>
    <w:rsid w:val="004550C6"/>
    <w:rsid w:val="00455277"/>
    <w:rsid w:val="00455421"/>
    <w:rsid w:val="0045692F"/>
    <w:rsid w:val="00456D73"/>
    <w:rsid w:val="00456E83"/>
    <w:rsid w:val="00457DB7"/>
    <w:rsid w:val="00460143"/>
    <w:rsid w:val="00460682"/>
    <w:rsid w:val="004613DD"/>
    <w:rsid w:val="004615A8"/>
    <w:rsid w:val="004632FC"/>
    <w:rsid w:val="00463CED"/>
    <w:rsid w:val="004643D9"/>
    <w:rsid w:val="0046608E"/>
    <w:rsid w:val="0046624F"/>
    <w:rsid w:val="004664E2"/>
    <w:rsid w:val="00466872"/>
    <w:rsid w:val="00466D29"/>
    <w:rsid w:val="004674BE"/>
    <w:rsid w:val="00470288"/>
    <w:rsid w:val="00470758"/>
    <w:rsid w:val="00470782"/>
    <w:rsid w:val="00470A90"/>
    <w:rsid w:val="00470D1B"/>
    <w:rsid w:val="00471400"/>
    <w:rsid w:val="00471B56"/>
    <w:rsid w:val="00471D5C"/>
    <w:rsid w:val="00472577"/>
    <w:rsid w:val="00472789"/>
    <w:rsid w:val="00472CF7"/>
    <w:rsid w:val="004743B9"/>
    <w:rsid w:val="00475464"/>
    <w:rsid w:val="00475845"/>
    <w:rsid w:val="0047611C"/>
    <w:rsid w:val="00476351"/>
    <w:rsid w:val="00476B50"/>
    <w:rsid w:val="00476B83"/>
    <w:rsid w:val="00476BB9"/>
    <w:rsid w:val="00476E3D"/>
    <w:rsid w:val="00477068"/>
    <w:rsid w:val="00477137"/>
    <w:rsid w:val="004774B0"/>
    <w:rsid w:val="004774E2"/>
    <w:rsid w:val="00477B3E"/>
    <w:rsid w:val="004805C8"/>
    <w:rsid w:val="00482DDE"/>
    <w:rsid w:val="004831B7"/>
    <w:rsid w:val="004835A4"/>
    <w:rsid w:val="00484592"/>
    <w:rsid w:val="00485664"/>
    <w:rsid w:val="00486AB1"/>
    <w:rsid w:val="00486B89"/>
    <w:rsid w:val="004878FA"/>
    <w:rsid w:val="00490A81"/>
    <w:rsid w:val="00490B1D"/>
    <w:rsid w:val="00492391"/>
    <w:rsid w:val="00492C52"/>
    <w:rsid w:val="0049347A"/>
    <w:rsid w:val="00493A4C"/>
    <w:rsid w:val="00494CDC"/>
    <w:rsid w:val="004961C6"/>
    <w:rsid w:val="00497DBA"/>
    <w:rsid w:val="004A13CD"/>
    <w:rsid w:val="004A166B"/>
    <w:rsid w:val="004A32CD"/>
    <w:rsid w:val="004A3597"/>
    <w:rsid w:val="004A47B5"/>
    <w:rsid w:val="004A4951"/>
    <w:rsid w:val="004A6A31"/>
    <w:rsid w:val="004A72DE"/>
    <w:rsid w:val="004A76E4"/>
    <w:rsid w:val="004B1284"/>
    <w:rsid w:val="004B1536"/>
    <w:rsid w:val="004B362C"/>
    <w:rsid w:val="004B4960"/>
    <w:rsid w:val="004B5764"/>
    <w:rsid w:val="004B6080"/>
    <w:rsid w:val="004B60B6"/>
    <w:rsid w:val="004B663E"/>
    <w:rsid w:val="004B6819"/>
    <w:rsid w:val="004C06BC"/>
    <w:rsid w:val="004C06F0"/>
    <w:rsid w:val="004C0B32"/>
    <w:rsid w:val="004C0DD9"/>
    <w:rsid w:val="004C15E8"/>
    <w:rsid w:val="004C1B15"/>
    <w:rsid w:val="004C24E2"/>
    <w:rsid w:val="004C2FA6"/>
    <w:rsid w:val="004C382B"/>
    <w:rsid w:val="004C3B08"/>
    <w:rsid w:val="004C4540"/>
    <w:rsid w:val="004C5294"/>
    <w:rsid w:val="004C65F9"/>
    <w:rsid w:val="004C66CE"/>
    <w:rsid w:val="004C6700"/>
    <w:rsid w:val="004C6E50"/>
    <w:rsid w:val="004C7022"/>
    <w:rsid w:val="004C7962"/>
    <w:rsid w:val="004C7DEF"/>
    <w:rsid w:val="004C7FED"/>
    <w:rsid w:val="004D0BAC"/>
    <w:rsid w:val="004D12E3"/>
    <w:rsid w:val="004D136D"/>
    <w:rsid w:val="004D1C39"/>
    <w:rsid w:val="004D2310"/>
    <w:rsid w:val="004D2706"/>
    <w:rsid w:val="004D363F"/>
    <w:rsid w:val="004D39ED"/>
    <w:rsid w:val="004D41AA"/>
    <w:rsid w:val="004D4A52"/>
    <w:rsid w:val="004D543F"/>
    <w:rsid w:val="004D54F4"/>
    <w:rsid w:val="004D62CC"/>
    <w:rsid w:val="004D691C"/>
    <w:rsid w:val="004D6E76"/>
    <w:rsid w:val="004D75E0"/>
    <w:rsid w:val="004D79E2"/>
    <w:rsid w:val="004E02B9"/>
    <w:rsid w:val="004E164B"/>
    <w:rsid w:val="004E22DF"/>
    <w:rsid w:val="004E2606"/>
    <w:rsid w:val="004E2A55"/>
    <w:rsid w:val="004E3435"/>
    <w:rsid w:val="004E3A4C"/>
    <w:rsid w:val="004E3A6B"/>
    <w:rsid w:val="004E4F0E"/>
    <w:rsid w:val="004E6237"/>
    <w:rsid w:val="004E63A8"/>
    <w:rsid w:val="004E6412"/>
    <w:rsid w:val="004E677C"/>
    <w:rsid w:val="004E69D6"/>
    <w:rsid w:val="004E6C2C"/>
    <w:rsid w:val="004E722F"/>
    <w:rsid w:val="004E7C40"/>
    <w:rsid w:val="004F0193"/>
    <w:rsid w:val="004F0BD1"/>
    <w:rsid w:val="004F0EF8"/>
    <w:rsid w:val="004F14BE"/>
    <w:rsid w:val="004F20D9"/>
    <w:rsid w:val="004F24F8"/>
    <w:rsid w:val="004F25DE"/>
    <w:rsid w:val="004F294B"/>
    <w:rsid w:val="004F2992"/>
    <w:rsid w:val="004F341A"/>
    <w:rsid w:val="004F378C"/>
    <w:rsid w:val="004F3792"/>
    <w:rsid w:val="004F442A"/>
    <w:rsid w:val="004F59C1"/>
    <w:rsid w:val="004F5BB5"/>
    <w:rsid w:val="004F5FC8"/>
    <w:rsid w:val="004F6C79"/>
    <w:rsid w:val="004F722F"/>
    <w:rsid w:val="00500A34"/>
    <w:rsid w:val="00501E8A"/>
    <w:rsid w:val="005020FE"/>
    <w:rsid w:val="005048F3"/>
    <w:rsid w:val="00504BFD"/>
    <w:rsid w:val="0050525C"/>
    <w:rsid w:val="00505703"/>
    <w:rsid w:val="005066C2"/>
    <w:rsid w:val="00512D0F"/>
    <w:rsid w:val="005131B8"/>
    <w:rsid w:val="00513323"/>
    <w:rsid w:val="00513422"/>
    <w:rsid w:val="005136AB"/>
    <w:rsid w:val="00515C7E"/>
    <w:rsid w:val="00516C05"/>
    <w:rsid w:val="0051734E"/>
    <w:rsid w:val="00520055"/>
    <w:rsid w:val="00520617"/>
    <w:rsid w:val="005206C0"/>
    <w:rsid w:val="00522202"/>
    <w:rsid w:val="00522A93"/>
    <w:rsid w:val="00522D97"/>
    <w:rsid w:val="005240B5"/>
    <w:rsid w:val="0052574E"/>
    <w:rsid w:val="0052579E"/>
    <w:rsid w:val="00525AB0"/>
    <w:rsid w:val="00525F98"/>
    <w:rsid w:val="00527679"/>
    <w:rsid w:val="00532322"/>
    <w:rsid w:val="00532529"/>
    <w:rsid w:val="005331E2"/>
    <w:rsid w:val="00534A97"/>
    <w:rsid w:val="00535C98"/>
    <w:rsid w:val="00537AD1"/>
    <w:rsid w:val="00537CD9"/>
    <w:rsid w:val="00537E71"/>
    <w:rsid w:val="00540101"/>
    <w:rsid w:val="0054072F"/>
    <w:rsid w:val="0054107B"/>
    <w:rsid w:val="00541EC9"/>
    <w:rsid w:val="00545445"/>
    <w:rsid w:val="005456C5"/>
    <w:rsid w:val="00546FC8"/>
    <w:rsid w:val="00550948"/>
    <w:rsid w:val="00550965"/>
    <w:rsid w:val="005532BE"/>
    <w:rsid w:val="00553809"/>
    <w:rsid w:val="005539BE"/>
    <w:rsid w:val="00553D0A"/>
    <w:rsid w:val="005545E0"/>
    <w:rsid w:val="00555229"/>
    <w:rsid w:val="00555BA4"/>
    <w:rsid w:val="0055658C"/>
    <w:rsid w:val="0055753F"/>
    <w:rsid w:val="00557CCC"/>
    <w:rsid w:val="005608C6"/>
    <w:rsid w:val="00561D71"/>
    <w:rsid w:val="00561FE5"/>
    <w:rsid w:val="005620BC"/>
    <w:rsid w:val="00563B2A"/>
    <w:rsid w:val="005654A7"/>
    <w:rsid w:val="00566473"/>
    <w:rsid w:val="00567A8B"/>
    <w:rsid w:val="00567B40"/>
    <w:rsid w:val="00570A44"/>
    <w:rsid w:val="00570FC1"/>
    <w:rsid w:val="00571757"/>
    <w:rsid w:val="0057256F"/>
    <w:rsid w:val="00573290"/>
    <w:rsid w:val="00573C90"/>
    <w:rsid w:val="0057466C"/>
    <w:rsid w:val="00574CC2"/>
    <w:rsid w:val="0057580F"/>
    <w:rsid w:val="005778D4"/>
    <w:rsid w:val="005800F0"/>
    <w:rsid w:val="00581A06"/>
    <w:rsid w:val="00581FF0"/>
    <w:rsid w:val="005831DA"/>
    <w:rsid w:val="0058355C"/>
    <w:rsid w:val="00583957"/>
    <w:rsid w:val="00583A94"/>
    <w:rsid w:val="00584F26"/>
    <w:rsid w:val="00586446"/>
    <w:rsid w:val="00586864"/>
    <w:rsid w:val="00586A76"/>
    <w:rsid w:val="00586CA9"/>
    <w:rsid w:val="00587A0C"/>
    <w:rsid w:val="005900F6"/>
    <w:rsid w:val="0059066B"/>
    <w:rsid w:val="005909D9"/>
    <w:rsid w:val="0059249E"/>
    <w:rsid w:val="00592A4F"/>
    <w:rsid w:val="00592B14"/>
    <w:rsid w:val="00593B97"/>
    <w:rsid w:val="00594487"/>
    <w:rsid w:val="005946CC"/>
    <w:rsid w:val="00595E86"/>
    <w:rsid w:val="005961E9"/>
    <w:rsid w:val="00596E35"/>
    <w:rsid w:val="00597909"/>
    <w:rsid w:val="00597D14"/>
    <w:rsid w:val="005A004F"/>
    <w:rsid w:val="005A06F0"/>
    <w:rsid w:val="005A16D0"/>
    <w:rsid w:val="005A1DDA"/>
    <w:rsid w:val="005A25E4"/>
    <w:rsid w:val="005A3041"/>
    <w:rsid w:val="005A4957"/>
    <w:rsid w:val="005A4B88"/>
    <w:rsid w:val="005A52E6"/>
    <w:rsid w:val="005A6C09"/>
    <w:rsid w:val="005A7411"/>
    <w:rsid w:val="005A74D2"/>
    <w:rsid w:val="005A7DA4"/>
    <w:rsid w:val="005B4A53"/>
    <w:rsid w:val="005B4C1A"/>
    <w:rsid w:val="005B5795"/>
    <w:rsid w:val="005B5F53"/>
    <w:rsid w:val="005B6A30"/>
    <w:rsid w:val="005B6D19"/>
    <w:rsid w:val="005C01D3"/>
    <w:rsid w:val="005C0462"/>
    <w:rsid w:val="005C0B6F"/>
    <w:rsid w:val="005C1477"/>
    <w:rsid w:val="005C3528"/>
    <w:rsid w:val="005C413A"/>
    <w:rsid w:val="005C4198"/>
    <w:rsid w:val="005C4453"/>
    <w:rsid w:val="005C5839"/>
    <w:rsid w:val="005C5B6C"/>
    <w:rsid w:val="005C5D44"/>
    <w:rsid w:val="005C66AD"/>
    <w:rsid w:val="005C7217"/>
    <w:rsid w:val="005D0177"/>
    <w:rsid w:val="005D04C3"/>
    <w:rsid w:val="005D0FB0"/>
    <w:rsid w:val="005D185E"/>
    <w:rsid w:val="005D2252"/>
    <w:rsid w:val="005D2550"/>
    <w:rsid w:val="005D2B39"/>
    <w:rsid w:val="005D342C"/>
    <w:rsid w:val="005D3962"/>
    <w:rsid w:val="005D4607"/>
    <w:rsid w:val="005D469D"/>
    <w:rsid w:val="005D4D26"/>
    <w:rsid w:val="005D5066"/>
    <w:rsid w:val="005D6CEE"/>
    <w:rsid w:val="005D6D8D"/>
    <w:rsid w:val="005D72B5"/>
    <w:rsid w:val="005D790D"/>
    <w:rsid w:val="005D7E9D"/>
    <w:rsid w:val="005E0022"/>
    <w:rsid w:val="005E1609"/>
    <w:rsid w:val="005E1EAE"/>
    <w:rsid w:val="005E2213"/>
    <w:rsid w:val="005E274C"/>
    <w:rsid w:val="005E2967"/>
    <w:rsid w:val="005E33F2"/>
    <w:rsid w:val="005E3FB5"/>
    <w:rsid w:val="005E4073"/>
    <w:rsid w:val="005E4BE2"/>
    <w:rsid w:val="005E4D1E"/>
    <w:rsid w:val="005E612D"/>
    <w:rsid w:val="005E6936"/>
    <w:rsid w:val="005E6AC8"/>
    <w:rsid w:val="005E7BC1"/>
    <w:rsid w:val="005F0B1E"/>
    <w:rsid w:val="005F0D92"/>
    <w:rsid w:val="005F1599"/>
    <w:rsid w:val="005F28E3"/>
    <w:rsid w:val="005F4050"/>
    <w:rsid w:val="005F409B"/>
    <w:rsid w:val="005F426B"/>
    <w:rsid w:val="005F4376"/>
    <w:rsid w:val="005F44A7"/>
    <w:rsid w:val="005F4900"/>
    <w:rsid w:val="005F4DCA"/>
    <w:rsid w:val="005F4FB8"/>
    <w:rsid w:val="005F5743"/>
    <w:rsid w:val="005F5CA8"/>
    <w:rsid w:val="005F61F1"/>
    <w:rsid w:val="005F64B6"/>
    <w:rsid w:val="005F79CE"/>
    <w:rsid w:val="00600068"/>
    <w:rsid w:val="0060030F"/>
    <w:rsid w:val="0060166E"/>
    <w:rsid w:val="006017A1"/>
    <w:rsid w:val="0060189B"/>
    <w:rsid w:val="00601CEE"/>
    <w:rsid w:val="006021F4"/>
    <w:rsid w:val="00602CE9"/>
    <w:rsid w:val="00603385"/>
    <w:rsid w:val="00604AB2"/>
    <w:rsid w:val="006053D6"/>
    <w:rsid w:val="00605D65"/>
    <w:rsid w:val="006066B1"/>
    <w:rsid w:val="00607091"/>
    <w:rsid w:val="0060746E"/>
    <w:rsid w:val="006074F3"/>
    <w:rsid w:val="006113F9"/>
    <w:rsid w:val="00613B07"/>
    <w:rsid w:val="006145AE"/>
    <w:rsid w:val="00614B85"/>
    <w:rsid w:val="00620341"/>
    <w:rsid w:val="00620E26"/>
    <w:rsid w:val="00621355"/>
    <w:rsid w:val="00621BBB"/>
    <w:rsid w:val="00621D81"/>
    <w:rsid w:val="0062205E"/>
    <w:rsid w:val="00622150"/>
    <w:rsid w:val="00622B16"/>
    <w:rsid w:val="006234C6"/>
    <w:rsid w:val="00623884"/>
    <w:rsid w:val="00623DE8"/>
    <w:rsid w:val="00623E0F"/>
    <w:rsid w:val="00623E30"/>
    <w:rsid w:val="0062408E"/>
    <w:rsid w:val="00625981"/>
    <w:rsid w:val="00627AA5"/>
    <w:rsid w:val="006306C8"/>
    <w:rsid w:val="00630E85"/>
    <w:rsid w:val="00630FB1"/>
    <w:rsid w:val="006314B2"/>
    <w:rsid w:val="006315DD"/>
    <w:rsid w:val="00631691"/>
    <w:rsid w:val="00631E12"/>
    <w:rsid w:val="00632991"/>
    <w:rsid w:val="0063431D"/>
    <w:rsid w:val="00634560"/>
    <w:rsid w:val="00635684"/>
    <w:rsid w:val="006360A7"/>
    <w:rsid w:val="00636523"/>
    <w:rsid w:val="00641A32"/>
    <w:rsid w:val="006423E3"/>
    <w:rsid w:val="00642BF0"/>
    <w:rsid w:val="00643372"/>
    <w:rsid w:val="0064344F"/>
    <w:rsid w:val="00643622"/>
    <w:rsid w:val="006453D2"/>
    <w:rsid w:val="006458D3"/>
    <w:rsid w:val="00646285"/>
    <w:rsid w:val="00646B26"/>
    <w:rsid w:val="00646B83"/>
    <w:rsid w:val="00646D51"/>
    <w:rsid w:val="006502C2"/>
    <w:rsid w:val="006502EB"/>
    <w:rsid w:val="006518DC"/>
    <w:rsid w:val="00651BEB"/>
    <w:rsid w:val="006521F5"/>
    <w:rsid w:val="00653987"/>
    <w:rsid w:val="00654421"/>
    <w:rsid w:val="00654887"/>
    <w:rsid w:val="00654AC0"/>
    <w:rsid w:val="0065521E"/>
    <w:rsid w:val="00655A40"/>
    <w:rsid w:val="00655BD9"/>
    <w:rsid w:val="00657604"/>
    <w:rsid w:val="00657B90"/>
    <w:rsid w:val="00660054"/>
    <w:rsid w:val="00660271"/>
    <w:rsid w:val="0066108F"/>
    <w:rsid w:val="00661723"/>
    <w:rsid w:val="00661794"/>
    <w:rsid w:val="00662C20"/>
    <w:rsid w:val="00662E3D"/>
    <w:rsid w:val="00662FE0"/>
    <w:rsid w:val="00663404"/>
    <w:rsid w:val="00663956"/>
    <w:rsid w:val="0066399F"/>
    <w:rsid w:val="00664579"/>
    <w:rsid w:val="0066461F"/>
    <w:rsid w:val="006652EA"/>
    <w:rsid w:val="00665764"/>
    <w:rsid w:val="006727C5"/>
    <w:rsid w:val="00673357"/>
    <w:rsid w:val="0067342D"/>
    <w:rsid w:val="0067490E"/>
    <w:rsid w:val="0067509E"/>
    <w:rsid w:val="00676C21"/>
    <w:rsid w:val="00677253"/>
    <w:rsid w:val="00677580"/>
    <w:rsid w:val="006779F1"/>
    <w:rsid w:val="00680C06"/>
    <w:rsid w:val="006816A1"/>
    <w:rsid w:val="006819C1"/>
    <w:rsid w:val="006820CF"/>
    <w:rsid w:val="00682939"/>
    <w:rsid w:val="00683AA0"/>
    <w:rsid w:val="00683EE5"/>
    <w:rsid w:val="00684A64"/>
    <w:rsid w:val="006866CC"/>
    <w:rsid w:val="006867B0"/>
    <w:rsid w:val="0069065D"/>
    <w:rsid w:val="006906CE"/>
    <w:rsid w:val="00690B68"/>
    <w:rsid w:val="00690CD8"/>
    <w:rsid w:val="0069439C"/>
    <w:rsid w:val="00694430"/>
    <w:rsid w:val="00697E8D"/>
    <w:rsid w:val="006A0368"/>
    <w:rsid w:val="006A03F7"/>
    <w:rsid w:val="006A187C"/>
    <w:rsid w:val="006A1EDF"/>
    <w:rsid w:val="006A2635"/>
    <w:rsid w:val="006A361E"/>
    <w:rsid w:val="006A46BA"/>
    <w:rsid w:val="006A50D7"/>
    <w:rsid w:val="006A538D"/>
    <w:rsid w:val="006A6366"/>
    <w:rsid w:val="006A70F6"/>
    <w:rsid w:val="006A7A46"/>
    <w:rsid w:val="006A7D75"/>
    <w:rsid w:val="006B025F"/>
    <w:rsid w:val="006B07D2"/>
    <w:rsid w:val="006B08A2"/>
    <w:rsid w:val="006B1228"/>
    <w:rsid w:val="006B1259"/>
    <w:rsid w:val="006B1CC0"/>
    <w:rsid w:val="006B1EA1"/>
    <w:rsid w:val="006B39BB"/>
    <w:rsid w:val="006B4E9A"/>
    <w:rsid w:val="006B4EAF"/>
    <w:rsid w:val="006B52CA"/>
    <w:rsid w:val="006B56A8"/>
    <w:rsid w:val="006B63DA"/>
    <w:rsid w:val="006B7281"/>
    <w:rsid w:val="006B7847"/>
    <w:rsid w:val="006C10DF"/>
    <w:rsid w:val="006C1C0B"/>
    <w:rsid w:val="006C336C"/>
    <w:rsid w:val="006C5439"/>
    <w:rsid w:val="006C5E75"/>
    <w:rsid w:val="006C66C9"/>
    <w:rsid w:val="006C675D"/>
    <w:rsid w:val="006C7FDE"/>
    <w:rsid w:val="006D0FBB"/>
    <w:rsid w:val="006D20CA"/>
    <w:rsid w:val="006D2504"/>
    <w:rsid w:val="006D27DB"/>
    <w:rsid w:val="006D28A0"/>
    <w:rsid w:val="006D2A03"/>
    <w:rsid w:val="006D44FB"/>
    <w:rsid w:val="006D4AC2"/>
    <w:rsid w:val="006D4B2C"/>
    <w:rsid w:val="006D5646"/>
    <w:rsid w:val="006D5817"/>
    <w:rsid w:val="006D5D7F"/>
    <w:rsid w:val="006D5E55"/>
    <w:rsid w:val="006E1118"/>
    <w:rsid w:val="006E12F1"/>
    <w:rsid w:val="006E15C9"/>
    <w:rsid w:val="006E1832"/>
    <w:rsid w:val="006E1FB0"/>
    <w:rsid w:val="006E2786"/>
    <w:rsid w:val="006E2BC0"/>
    <w:rsid w:val="006E3725"/>
    <w:rsid w:val="006E3CC2"/>
    <w:rsid w:val="006E4CDF"/>
    <w:rsid w:val="006E5891"/>
    <w:rsid w:val="006E64B0"/>
    <w:rsid w:val="006E70CB"/>
    <w:rsid w:val="006E74EA"/>
    <w:rsid w:val="006F09A0"/>
    <w:rsid w:val="006F0DA9"/>
    <w:rsid w:val="006F1440"/>
    <w:rsid w:val="006F27B6"/>
    <w:rsid w:val="006F2821"/>
    <w:rsid w:val="006F311D"/>
    <w:rsid w:val="006F375B"/>
    <w:rsid w:val="006F3AA3"/>
    <w:rsid w:val="006F3CAD"/>
    <w:rsid w:val="006F41EC"/>
    <w:rsid w:val="006F49F9"/>
    <w:rsid w:val="006F4B0C"/>
    <w:rsid w:val="006F4C6D"/>
    <w:rsid w:val="006F4FA5"/>
    <w:rsid w:val="006F5833"/>
    <w:rsid w:val="006F5C9F"/>
    <w:rsid w:val="006F5CD3"/>
    <w:rsid w:val="006F5D74"/>
    <w:rsid w:val="006F7D1E"/>
    <w:rsid w:val="006F7DFB"/>
    <w:rsid w:val="00700248"/>
    <w:rsid w:val="0070029C"/>
    <w:rsid w:val="00700C1C"/>
    <w:rsid w:val="00701F2F"/>
    <w:rsid w:val="007026B5"/>
    <w:rsid w:val="00702B6F"/>
    <w:rsid w:val="00703530"/>
    <w:rsid w:val="007036C3"/>
    <w:rsid w:val="00703BF0"/>
    <w:rsid w:val="007050C8"/>
    <w:rsid w:val="007061C8"/>
    <w:rsid w:val="007075DA"/>
    <w:rsid w:val="00710AE2"/>
    <w:rsid w:val="00712601"/>
    <w:rsid w:val="00712C88"/>
    <w:rsid w:val="00713154"/>
    <w:rsid w:val="007146DD"/>
    <w:rsid w:val="00714E54"/>
    <w:rsid w:val="00716261"/>
    <w:rsid w:val="00716C81"/>
    <w:rsid w:val="00716D10"/>
    <w:rsid w:val="00716D77"/>
    <w:rsid w:val="00716DA6"/>
    <w:rsid w:val="0071722F"/>
    <w:rsid w:val="00717B84"/>
    <w:rsid w:val="0072103E"/>
    <w:rsid w:val="00721416"/>
    <w:rsid w:val="00721C61"/>
    <w:rsid w:val="0072273A"/>
    <w:rsid w:val="0072287C"/>
    <w:rsid w:val="00722BD7"/>
    <w:rsid w:val="00723312"/>
    <w:rsid w:val="007242A7"/>
    <w:rsid w:val="0072450A"/>
    <w:rsid w:val="007245B2"/>
    <w:rsid w:val="00725682"/>
    <w:rsid w:val="007264A0"/>
    <w:rsid w:val="007264F4"/>
    <w:rsid w:val="00726784"/>
    <w:rsid w:val="00726989"/>
    <w:rsid w:val="00726E37"/>
    <w:rsid w:val="00730607"/>
    <w:rsid w:val="0073083F"/>
    <w:rsid w:val="00731535"/>
    <w:rsid w:val="007315E6"/>
    <w:rsid w:val="00731685"/>
    <w:rsid w:val="00731AD9"/>
    <w:rsid w:val="007321F1"/>
    <w:rsid w:val="007337CB"/>
    <w:rsid w:val="0073583F"/>
    <w:rsid w:val="00735965"/>
    <w:rsid w:val="00736F2E"/>
    <w:rsid w:val="007371AB"/>
    <w:rsid w:val="00737C6F"/>
    <w:rsid w:val="00740059"/>
    <w:rsid w:val="00740065"/>
    <w:rsid w:val="00741651"/>
    <w:rsid w:val="0074180E"/>
    <w:rsid w:val="00742C94"/>
    <w:rsid w:val="00744593"/>
    <w:rsid w:val="007445C3"/>
    <w:rsid w:val="00744ED6"/>
    <w:rsid w:val="007456EC"/>
    <w:rsid w:val="00746A0C"/>
    <w:rsid w:val="00747BBC"/>
    <w:rsid w:val="0075064C"/>
    <w:rsid w:val="007515FD"/>
    <w:rsid w:val="00753920"/>
    <w:rsid w:val="00754945"/>
    <w:rsid w:val="00754955"/>
    <w:rsid w:val="00754A65"/>
    <w:rsid w:val="00754FE2"/>
    <w:rsid w:val="00755616"/>
    <w:rsid w:val="00755738"/>
    <w:rsid w:val="007559F0"/>
    <w:rsid w:val="00756932"/>
    <w:rsid w:val="00757259"/>
    <w:rsid w:val="00757568"/>
    <w:rsid w:val="007607B6"/>
    <w:rsid w:val="00760CDB"/>
    <w:rsid w:val="00760E7B"/>
    <w:rsid w:val="007612CD"/>
    <w:rsid w:val="00762328"/>
    <w:rsid w:val="00763227"/>
    <w:rsid w:val="0076461D"/>
    <w:rsid w:val="00764D42"/>
    <w:rsid w:val="00764FFB"/>
    <w:rsid w:val="007663EF"/>
    <w:rsid w:val="0076754F"/>
    <w:rsid w:val="00770077"/>
    <w:rsid w:val="0077088B"/>
    <w:rsid w:val="00770E76"/>
    <w:rsid w:val="007719B7"/>
    <w:rsid w:val="00773075"/>
    <w:rsid w:val="00773A61"/>
    <w:rsid w:val="00773ABE"/>
    <w:rsid w:val="00773E37"/>
    <w:rsid w:val="0077516C"/>
    <w:rsid w:val="00775A0E"/>
    <w:rsid w:val="00775D39"/>
    <w:rsid w:val="00775EB2"/>
    <w:rsid w:val="007761E9"/>
    <w:rsid w:val="00776B64"/>
    <w:rsid w:val="00776BC4"/>
    <w:rsid w:val="0077797D"/>
    <w:rsid w:val="00780AD8"/>
    <w:rsid w:val="00780D69"/>
    <w:rsid w:val="00781202"/>
    <w:rsid w:val="007815E3"/>
    <w:rsid w:val="00782BAA"/>
    <w:rsid w:val="00782C42"/>
    <w:rsid w:val="00783564"/>
    <w:rsid w:val="007840E7"/>
    <w:rsid w:val="007846BF"/>
    <w:rsid w:val="00784776"/>
    <w:rsid w:val="00784F17"/>
    <w:rsid w:val="0078659E"/>
    <w:rsid w:val="007870A3"/>
    <w:rsid w:val="0079001D"/>
    <w:rsid w:val="007901F6"/>
    <w:rsid w:val="00790F08"/>
    <w:rsid w:val="00790FDB"/>
    <w:rsid w:val="0079125A"/>
    <w:rsid w:val="00792FE8"/>
    <w:rsid w:val="007934F5"/>
    <w:rsid w:val="00793713"/>
    <w:rsid w:val="00793B20"/>
    <w:rsid w:val="007941CA"/>
    <w:rsid w:val="0079467B"/>
    <w:rsid w:val="00794C6A"/>
    <w:rsid w:val="007956D2"/>
    <w:rsid w:val="007962EE"/>
    <w:rsid w:val="00797327"/>
    <w:rsid w:val="0079748F"/>
    <w:rsid w:val="0079776F"/>
    <w:rsid w:val="007979BA"/>
    <w:rsid w:val="007A0692"/>
    <w:rsid w:val="007A0DAF"/>
    <w:rsid w:val="007A100B"/>
    <w:rsid w:val="007A26EB"/>
    <w:rsid w:val="007A37AC"/>
    <w:rsid w:val="007A3AEE"/>
    <w:rsid w:val="007A5DAC"/>
    <w:rsid w:val="007A5E6D"/>
    <w:rsid w:val="007B073C"/>
    <w:rsid w:val="007B1227"/>
    <w:rsid w:val="007B1E11"/>
    <w:rsid w:val="007B1E2F"/>
    <w:rsid w:val="007B2309"/>
    <w:rsid w:val="007B27F0"/>
    <w:rsid w:val="007B2CA6"/>
    <w:rsid w:val="007B2E4A"/>
    <w:rsid w:val="007B41E5"/>
    <w:rsid w:val="007B4496"/>
    <w:rsid w:val="007B49D3"/>
    <w:rsid w:val="007B4EBA"/>
    <w:rsid w:val="007B5BC1"/>
    <w:rsid w:val="007B6E1C"/>
    <w:rsid w:val="007B7752"/>
    <w:rsid w:val="007B7814"/>
    <w:rsid w:val="007C043D"/>
    <w:rsid w:val="007C0598"/>
    <w:rsid w:val="007C16F2"/>
    <w:rsid w:val="007C1881"/>
    <w:rsid w:val="007C1A22"/>
    <w:rsid w:val="007C3022"/>
    <w:rsid w:val="007C33A9"/>
    <w:rsid w:val="007C351D"/>
    <w:rsid w:val="007C36DF"/>
    <w:rsid w:val="007C4234"/>
    <w:rsid w:val="007C49AD"/>
    <w:rsid w:val="007C5351"/>
    <w:rsid w:val="007C5A90"/>
    <w:rsid w:val="007C5E89"/>
    <w:rsid w:val="007C6406"/>
    <w:rsid w:val="007C675C"/>
    <w:rsid w:val="007C705A"/>
    <w:rsid w:val="007C76C4"/>
    <w:rsid w:val="007C7896"/>
    <w:rsid w:val="007D04BB"/>
    <w:rsid w:val="007D1EA6"/>
    <w:rsid w:val="007D368A"/>
    <w:rsid w:val="007D4BD6"/>
    <w:rsid w:val="007D54CF"/>
    <w:rsid w:val="007D644E"/>
    <w:rsid w:val="007E17B9"/>
    <w:rsid w:val="007E25BC"/>
    <w:rsid w:val="007E374D"/>
    <w:rsid w:val="007E3A57"/>
    <w:rsid w:val="007E445F"/>
    <w:rsid w:val="007E53C2"/>
    <w:rsid w:val="007E6873"/>
    <w:rsid w:val="007E737F"/>
    <w:rsid w:val="007E73AA"/>
    <w:rsid w:val="007E7D69"/>
    <w:rsid w:val="007F0CD1"/>
    <w:rsid w:val="007F269A"/>
    <w:rsid w:val="007F2A90"/>
    <w:rsid w:val="007F2FAD"/>
    <w:rsid w:val="007F4725"/>
    <w:rsid w:val="007F5A42"/>
    <w:rsid w:val="007F5D06"/>
    <w:rsid w:val="007F651C"/>
    <w:rsid w:val="007F7086"/>
    <w:rsid w:val="00800029"/>
    <w:rsid w:val="008033A2"/>
    <w:rsid w:val="008040BF"/>
    <w:rsid w:val="008042F7"/>
    <w:rsid w:val="008043A8"/>
    <w:rsid w:val="00804BEA"/>
    <w:rsid w:val="008052C1"/>
    <w:rsid w:val="00805492"/>
    <w:rsid w:val="00806121"/>
    <w:rsid w:val="00806608"/>
    <w:rsid w:val="00811889"/>
    <w:rsid w:val="0081273B"/>
    <w:rsid w:val="008135C3"/>
    <w:rsid w:val="008144D1"/>
    <w:rsid w:val="008156CB"/>
    <w:rsid w:val="0081611C"/>
    <w:rsid w:val="00816350"/>
    <w:rsid w:val="00816402"/>
    <w:rsid w:val="00817366"/>
    <w:rsid w:val="0081755C"/>
    <w:rsid w:val="00821CA6"/>
    <w:rsid w:val="00822187"/>
    <w:rsid w:val="0082221D"/>
    <w:rsid w:val="00822A16"/>
    <w:rsid w:val="00822C55"/>
    <w:rsid w:val="00822C9D"/>
    <w:rsid w:val="00825483"/>
    <w:rsid w:val="00826A62"/>
    <w:rsid w:val="00826E1E"/>
    <w:rsid w:val="00827139"/>
    <w:rsid w:val="00827CCD"/>
    <w:rsid w:val="00831EC4"/>
    <w:rsid w:val="00832480"/>
    <w:rsid w:val="00832B28"/>
    <w:rsid w:val="00832EA0"/>
    <w:rsid w:val="00833649"/>
    <w:rsid w:val="00833731"/>
    <w:rsid w:val="00833799"/>
    <w:rsid w:val="0083420A"/>
    <w:rsid w:val="00834514"/>
    <w:rsid w:val="00835407"/>
    <w:rsid w:val="0083557D"/>
    <w:rsid w:val="00836FBB"/>
    <w:rsid w:val="00837758"/>
    <w:rsid w:val="00837EA4"/>
    <w:rsid w:val="00841466"/>
    <w:rsid w:val="008437AC"/>
    <w:rsid w:val="00844049"/>
    <w:rsid w:val="008456EC"/>
    <w:rsid w:val="00846CD3"/>
    <w:rsid w:val="00850AEA"/>
    <w:rsid w:val="00850CAF"/>
    <w:rsid w:val="008513EC"/>
    <w:rsid w:val="008520DD"/>
    <w:rsid w:val="0085224B"/>
    <w:rsid w:val="008528B5"/>
    <w:rsid w:val="00852B99"/>
    <w:rsid w:val="00852BA5"/>
    <w:rsid w:val="008537F8"/>
    <w:rsid w:val="00853DB9"/>
    <w:rsid w:val="00854022"/>
    <w:rsid w:val="00854E20"/>
    <w:rsid w:val="00856650"/>
    <w:rsid w:val="00856BB3"/>
    <w:rsid w:val="00857076"/>
    <w:rsid w:val="008579D6"/>
    <w:rsid w:val="00860259"/>
    <w:rsid w:val="008602DB"/>
    <w:rsid w:val="00860EEC"/>
    <w:rsid w:val="008616F5"/>
    <w:rsid w:val="00861A20"/>
    <w:rsid w:val="00861AC8"/>
    <w:rsid w:val="00862481"/>
    <w:rsid w:val="00864A04"/>
    <w:rsid w:val="00864A88"/>
    <w:rsid w:val="00864C2E"/>
    <w:rsid w:val="00864DA8"/>
    <w:rsid w:val="0086533B"/>
    <w:rsid w:val="008668CD"/>
    <w:rsid w:val="0087034D"/>
    <w:rsid w:val="00871718"/>
    <w:rsid w:val="008728B6"/>
    <w:rsid w:val="00874776"/>
    <w:rsid w:val="00874C7C"/>
    <w:rsid w:val="00874DCE"/>
    <w:rsid w:val="00875763"/>
    <w:rsid w:val="008759B3"/>
    <w:rsid w:val="00876307"/>
    <w:rsid w:val="00876330"/>
    <w:rsid w:val="00876662"/>
    <w:rsid w:val="00880908"/>
    <w:rsid w:val="008819F9"/>
    <w:rsid w:val="00882152"/>
    <w:rsid w:val="0088382F"/>
    <w:rsid w:val="00883A80"/>
    <w:rsid w:val="0088773F"/>
    <w:rsid w:val="00887DE5"/>
    <w:rsid w:val="00891A21"/>
    <w:rsid w:val="008925FA"/>
    <w:rsid w:val="00892BFE"/>
    <w:rsid w:val="008938B2"/>
    <w:rsid w:val="00894D5E"/>
    <w:rsid w:val="00895232"/>
    <w:rsid w:val="008953A9"/>
    <w:rsid w:val="008964BB"/>
    <w:rsid w:val="00896E7F"/>
    <w:rsid w:val="00896FBA"/>
    <w:rsid w:val="00897704"/>
    <w:rsid w:val="008A05FD"/>
    <w:rsid w:val="008A0980"/>
    <w:rsid w:val="008A160B"/>
    <w:rsid w:val="008A2118"/>
    <w:rsid w:val="008A2314"/>
    <w:rsid w:val="008A282B"/>
    <w:rsid w:val="008A29A3"/>
    <w:rsid w:val="008A2A77"/>
    <w:rsid w:val="008A3134"/>
    <w:rsid w:val="008A36B9"/>
    <w:rsid w:val="008A39CF"/>
    <w:rsid w:val="008A3B42"/>
    <w:rsid w:val="008A500F"/>
    <w:rsid w:val="008A559E"/>
    <w:rsid w:val="008A55EC"/>
    <w:rsid w:val="008A569C"/>
    <w:rsid w:val="008A57B1"/>
    <w:rsid w:val="008A7076"/>
    <w:rsid w:val="008A7B3C"/>
    <w:rsid w:val="008A7D10"/>
    <w:rsid w:val="008B0ECF"/>
    <w:rsid w:val="008B1C80"/>
    <w:rsid w:val="008B1C9C"/>
    <w:rsid w:val="008B231B"/>
    <w:rsid w:val="008B24A0"/>
    <w:rsid w:val="008B26E5"/>
    <w:rsid w:val="008B37CE"/>
    <w:rsid w:val="008B4327"/>
    <w:rsid w:val="008B4664"/>
    <w:rsid w:val="008B52B6"/>
    <w:rsid w:val="008B7BF6"/>
    <w:rsid w:val="008C0ECE"/>
    <w:rsid w:val="008C140D"/>
    <w:rsid w:val="008C193E"/>
    <w:rsid w:val="008C3C24"/>
    <w:rsid w:val="008C42F7"/>
    <w:rsid w:val="008C620D"/>
    <w:rsid w:val="008C6314"/>
    <w:rsid w:val="008C678E"/>
    <w:rsid w:val="008C6E6E"/>
    <w:rsid w:val="008C7434"/>
    <w:rsid w:val="008C7FCC"/>
    <w:rsid w:val="008D1283"/>
    <w:rsid w:val="008D12DE"/>
    <w:rsid w:val="008D205C"/>
    <w:rsid w:val="008D205E"/>
    <w:rsid w:val="008D2547"/>
    <w:rsid w:val="008D326F"/>
    <w:rsid w:val="008D3ED2"/>
    <w:rsid w:val="008D587C"/>
    <w:rsid w:val="008D59CD"/>
    <w:rsid w:val="008D5D95"/>
    <w:rsid w:val="008E11E5"/>
    <w:rsid w:val="008E3611"/>
    <w:rsid w:val="008E3BA9"/>
    <w:rsid w:val="008E3F4D"/>
    <w:rsid w:val="008E6A65"/>
    <w:rsid w:val="008F072F"/>
    <w:rsid w:val="008F21D0"/>
    <w:rsid w:val="008F3163"/>
    <w:rsid w:val="008F33D9"/>
    <w:rsid w:val="008F4072"/>
    <w:rsid w:val="008F42D8"/>
    <w:rsid w:val="008F43FA"/>
    <w:rsid w:val="008F4782"/>
    <w:rsid w:val="008F47B3"/>
    <w:rsid w:val="008F4F06"/>
    <w:rsid w:val="008F5787"/>
    <w:rsid w:val="008F6364"/>
    <w:rsid w:val="008F6B61"/>
    <w:rsid w:val="00900407"/>
    <w:rsid w:val="00900B70"/>
    <w:rsid w:val="00900E7D"/>
    <w:rsid w:val="00901E1C"/>
    <w:rsid w:val="00901FAF"/>
    <w:rsid w:val="009025C7"/>
    <w:rsid w:val="009028D1"/>
    <w:rsid w:val="00902B36"/>
    <w:rsid w:val="00903443"/>
    <w:rsid w:val="00903FA6"/>
    <w:rsid w:val="00904B37"/>
    <w:rsid w:val="00905478"/>
    <w:rsid w:val="00906664"/>
    <w:rsid w:val="00907514"/>
    <w:rsid w:val="00907724"/>
    <w:rsid w:val="00907A09"/>
    <w:rsid w:val="00910294"/>
    <w:rsid w:val="0091194D"/>
    <w:rsid w:val="00912012"/>
    <w:rsid w:val="00914913"/>
    <w:rsid w:val="00914CF7"/>
    <w:rsid w:val="009160E6"/>
    <w:rsid w:val="00916693"/>
    <w:rsid w:val="00916986"/>
    <w:rsid w:val="00917395"/>
    <w:rsid w:val="00917584"/>
    <w:rsid w:val="0092074F"/>
    <w:rsid w:val="009208ED"/>
    <w:rsid w:val="00920A5B"/>
    <w:rsid w:val="009217D0"/>
    <w:rsid w:val="00921DEA"/>
    <w:rsid w:val="0092221E"/>
    <w:rsid w:val="009227DC"/>
    <w:rsid w:val="0092491A"/>
    <w:rsid w:val="009249C9"/>
    <w:rsid w:val="00926B02"/>
    <w:rsid w:val="009270DF"/>
    <w:rsid w:val="009272AC"/>
    <w:rsid w:val="009278A4"/>
    <w:rsid w:val="009278EE"/>
    <w:rsid w:val="009279BD"/>
    <w:rsid w:val="009300FE"/>
    <w:rsid w:val="009304AC"/>
    <w:rsid w:val="0093163D"/>
    <w:rsid w:val="009324A8"/>
    <w:rsid w:val="00933238"/>
    <w:rsid w:val="00933F5E"/>
    <w:rsid w:val="00933F72"/>
    <w:rsid w:val="009341DA"/>
    <w:rsid w:val="00934C63"/>
    <w:rsid w:val="009362B3"/>
    <w:rsid w:val="00937B12"/>
    <w:rsid w:val="00937B30"/>
    <w:rsid w:val="00940825"/>
    <w:rsid w:val="00941EB4"/>
    <w:rsid w:val="00942BC1"/>
    <w:rsid w:val="0094342D"/>
    <w:rsid w:val="00943DB9"/>
    <w:rsid w:val="009440BF"/>
    <w:rsid w:val="0094411C"/>
    <w:rsid w:val="00945B87"/>
    <w:rsid w:val="0094616B"/>
    <w:rsid w:val="00946268"/>
    <w:rsid w:val="00946734"/>
    <w:rsid w:val="00946BAD"/>
    <w:rsid w:val="00950300"/>
    <w:rsid w:val="00951D01"/>
    <w:rsid w:val="00951DA3"/>
    <w:rsid w:val="009536B6"/>
    <w:rsid w:val="00953F58"/>
    <w:rsid w:val="009540EC"/>
    <w:rsid w:val="009542E0"/>
    <w:rsid w:val="009554E8"/>
    <w:rsid w:val="0095567E"/>
    <w:rsid w:val="009557F3"/>
    <w:rsid w:val="00955FCB"/>
    <w:rsid w:val="00957EA4"/>
    <w:rsid w:val="00962677"/>
    <w:rsid w:val="00962E2A"/>
    <w:rsid w:val="0096328B"/>
    <w:rsid w:val="00963DD8"/>
    <w:rsid w:val="00964546"/>
    <w:rsid w:val="0096468F"/>
    <w:rsid w:val="009649B3"/>
    <w:rsid w:val="00964B3B"/>
    <w:rsid w:val="00964C39"/>
    <w:rsid w:val="009656EE"/>
    <w:rsid w:val="00965BAC"/>
    <w:rsid w:val="00966CB6"/>
    <w:rsid w:val="009672D8"/>
    <w:rsid w:val="0096735F"/>
    <w:rsid w:val="0096764A"/>
    <w:rsid w:val="00967DB4"/>
    <w:rsid w:val="009716A4"/>
    <w:rsid w:val="00971A93"/>
    <w:rsid w:val="00971E1F"/>
    <w:rsid w:val="00972094"/>
    <w:rsid w:val="0097227E"/>
    <w:rsid w:val="00972B8A"/>
    <w:rsid w:val="00973148"/>
    <w:rsid w:val="00973414"/>
    <w:rsid w:val="00973CA6"/>
    <w:rsid w:val="00975380"/>
    <w:rsid w:val="00975465"/>
    <w:rsid w:val="00975A11"/>
    <w:rsid w:val="00975A70"/>
    <w:rsid w:val="00975B5F"/>
    <w:rsid w:val="00975DF2"/>
    <w:rsid w:val="009774FB"/>
    <w:rsid w:val="00977C32"/>
    <w:rsid w:val="00980A2B"/>
    <w:rsid w:val="00980E0F"/>
    <w:rsid w:val="00981708"/>
    <w:rsid w:val="00981F5E"/>
    <w:rsid w:val="00982175"/>
    <w:rsid w:val="00982590"/>
    <w:rsid w:val="009826F9"/>
    <w:rsid w:val="00982E7C"/>
    <w:rsid w:val="00982ED7"/>
    <w:rsid w:val="009830D6"/>
    <w:rsid w:val="00985C20"/>
    <w:rsid w:val="00986B65"/>
    <w:rsid w:val="00991683"/>
    <w:rsid w:val="00992FE1"/>
    <w:rsid w:val="009930EF"/>
    <w:rsid w:val="00993ABD"/>
    <w:rsid w:val="00993C08"/>
    <w:rsid w:val="00993D69"/>
    <w:rsid w:val="009940F2"/>
    <w:rsid w:val="009942F8"/>
    <w:rsid w:val="009943C1"/>
    <w:rsid w:val="009946FE"/>
    <w:rsid w:val="00994BC4"/>
    <w:rsid w:val="00995756"/>
    <w:rsid w:val="009957F2"/>
    <w:rsid w:val="009969D2"/>
    <w:rsid w:val="00996F93"/>
    <w:rsid w:val="00997207"/>
    <w:rsid w:val="0099785C"/>
    <w:rsid w:val="009A07CE"/>
    <w:rsid w:val="009A09A6"/>
    <w:rsid w:val="009A1755"/>
    <w:rsid w:val="009A231C"/>
    <w:rsid w:val="009A2F53"/>
    <w:rsid w:val="009A3531"/>
    <w:rsid w:val="009A38CB"/>
    <w:rsid w:val="009A3AD9"/>
    <w:rsid w:val="009A3BF9"/>
    <w:rsid w:val="009A46E0"/>
    <w:rsid w:val="009A5147"/>
    <w:rsid w:val="009A6128"/>
    <w:rsid w:val="009A789C"/>
    <w:rsid w:val="009A7E3B"/>
    <w:rsid w:val="009B0357"/>
    <w:rsid w:val="009B0B1E"/>
    <w:rsid w:val="009B10A1"/>
    <w:rsid w:val="009B1909"/>
    <w:rsid w:val="009B20B4"/>
    <w:rsid w:val="009B2ADD"/>
    <w:rsid w:val="009B2AEB"/>
    <w:rsid w:val="009B2AEE"/>
    <w:rsid w:val="009B36FF"/>
    <w:rsid w:val="009B42EA"/>
    <w:rsid w:val="009B4624"/>
    <w:rsid w:val="009B4FC3"/>
    <w:rsid w:val="009B5065"/>
    <w:rsid w:val="009B57A9"/>
    <w:rsid w:val="009B5D60"/>
    <w:rsid w:val="009B7337"/>
    <w:rsid w:val="009B7514"/>
    <w:rsid w:val="009B7A1D"/>
    <w:rsid w:val="009C0D0A"/>
    <w:rsid w:val="009C20EE"/>
    <w:rsid w:val="009C225F"/>
    <w:rsid w:val="009C2909"/>
    <w:rsid w:val="009C292D"/>
    <w:rsid w:val="009C2C2C"/>
    <w:rsid w:val="009C31BA"/>
    <w:rsid w:val="009C3654"/>
    <w:rsid w:val="009C42BC"/>
    <w:rsid w:val="009C42F7"/>
    <w:rsid w:val="009C4DA6"/>
    <w:rsid w:val="009C4FFB"/>
    <w:rsid w:val="009C5E42"/>
    <w:rsid w:val="009C7235"/>
    <w:rsid w:val="009D044B"/>
    <w:rsid w:val="009D096A"/>
    <w:rsid w:val="009D171A"/>
    <w:rsid w:val="009D3AA0"/>
    <w:rsid w:val="009D3DAC"/>
    <w:rsid w:val="009D4979"/>
    <w:rsid w:val="009D4D23"/>
    <w:rsid w:val="009D5C17"/>
    <w:rsid w:val="009D714B"/>
    <w:rsid w:val="009E1334"/>
    <w:rsid w:val="009E1529"/>
    <w:rsid w:val="009E1D46"/>
    <w:rsid w:val="009E2041"/>
    <w:rsid w:val="009E25C4"/>
    <w:rsid w:val="009E29BB"/>
    <w:rsid w:val="009E2A7F"/>
    <w:rsid w:val="009E330B"/>
    <w:rsid w:val="009E5C13"/>
    <w:rsid w:val="009E5D7E"/>
    <w:rsid w:val="009E6CCD"/>
    <w:rsid w:val="009E7B78"/>
    <w:rsid w:val="009F0F5D"/>
    <w:rsid w:val="009F132B"/>
    <w:rsid w:val="009F15DC"/>
    <w:rsid w:val="009F1A5B"/>
    <w:rsid w:val="009F1AC5"/>
    <w:rsid w:val="009F276B"/>
    <w:rsid w:val="009F2D0F"/>
    <w:rsid w:val="009F3DB3"/>
    <w:rsid w:val="009F48A1"/>
    <w:rsid w:val="009F632A"/>
    <w:rsid w:val="009F63BC"/>
    <w:rsid w:val="00A002DC"/>
    <w:rsid w:val="00A0307F"/>
    <w:rsid w:val="00A030F8"/>
    <w:rsid w:val="00A033B4"/>
    <w:rsid w:val="00A03435"/>
    <w:rsid w:val="00A03896"/>
    <w:rsid w:val="00A04D60"/>
    <w:rsid w:val="00A050EA"/>
    <w:rsid w:val="00A06924"/>
    <w:rsid w:val="00A06CE4"/>
    <w:rsid w:val="00A06CEB"/>
    <w:rsid w:val="00A07C8C"/>
    <w:rsid w:val="00A10A00"/>
    <w:rsid w:val="00A11E6A"/>
    <w:rsid w:val="00A12C8F"/>
    <w:rsid w:val="00A13A0C"/>
    <w:rsid w:val="00A13EA0"/>
    <w:rsid w:val="00A14512"/>
    <w:rsid w:val="00A1489A"/>
    <w:rsid w:val="00A14D02"/>
    <w:rsid w:val="00A15101"/>
    <w:rsid w:val="00A15D14"/>
    <w:rsid w:val="00A16CBE"/>
    <w:rsid w:val="00A17797"/>
    <w:rsid w:val="00A21770"/>
    <w:rsid w:val="00A2201B"/>
    <w:rsid w:val="00A237FC"/>
    <w:rsid w:val="00A2420E"/>
    <w:rsid w:val="00A24B2F"/>
    <w:rsid w:val="00A24DD9"/>
    <w:rsid w:val="00A25399"/>
    <w:rsid w:val="00A256CC"/>
    <w:rsid w:val="00A25A37"/>
    <w:rsid w:val="00A26612"/>
    <w:rsid w:val="00A26813"/>
    <w:rsid w:val="00A26CCD"/>
    <w:rsid w:val="00A301D1"/>
    <w:rsid w:val="00A315C0"/>
    <w:rsid w:val="00A32EC6"/>
    <w:rsid w:val="00A33795"/>
    <w:rsid w:val="00A33E3F"/>
    <w:rsid w:val="00A33F5B"/>
    <w:rsid w:val="00A35012"/>
    <w:rsid w:val="00A3511C"/>
    <w:rsid w:val="00A37699"/>
    <w:rsid w:val="00A37B6D"/>
    <w:rsid w:val="00A37F0D"/>
    <w:rsid w:val="00A41894"/>
    <w:rsid w:val="00A419E4"/>
    <w:rsid w:val="00A41C61"/>
    <w:rsid w:val="00A423FD"/>
    <w:rsid w:val="00A42556"/>
    <w:rsid w:val="00A42DFC"/>
    <w:rsid w:val="00A43647"/>
    <w:rsid w:val="00A43B64"/>
    <w:rsid w:val="00A448BD"/>
    <w:rsid w:val="00A44B0A"/>
    <w:rsid w:val="00A450A2"/>
    <w:rsid w:val="00A45106"/>
    <w:rsid w:val="00A45C9C"/>
    <w:rsid w:val="00A469ED"/>
    <w:rsid w:val="00A46CB1"/>
    <w:rsid w:val="00A50E06"/>
    <w:rsid w:val="00A51213"/>
    <w:rsid w:val="00A527E4"/>
    <w:rsid w:val="00A5356D"/>
    <w:rsid w:val="00A53781"/>
    <w:rsid w:val="00A54F05"/>
    <w:rsid w:val="00A55218"/>
    <w:rsid w:val="00A552DF"/>
    <w:rsid w:val="00A57134"/>
    <w:rsid w:val="00A57EF4"/>
    <w:rsid w:val="00A601AF"/>
    <w:rsid w:val="00A60C7D"/>
    <w:rsid w:val="00A6171B"/>
    <w:rsid w:val="00A6199C"/>
    <w:rsid w:val="00A61AB4"/>
    <w:rsid w:val="00A61BDB"/>
    <w:rsid w:val="00A626CD"/>
    <w:rsid w:val="00A63AC7"/>
    <w:rsid w:val="00A640CD"/>
    <w:rsid w:val="00A641C5"/>
    <w:rsid w:val="00A65550"/>
    <w:rsid w:val="00A65737"/>
    <w:rsid w:val="00A66B68"/>
    <w:rsid w:val="00A67E09"/>
    <w:rsid w:val="00A710EC"/>
    <w:rsid w:val="00A71960"/>
    <w:rsid w:val="00A7244C"/>
    <w:rsid w:val="00A7262E"/>
    <w:rsid w:val="00A72A8C"/>
    <w:rsid w:val="00A72D0C"/>
    <w:rsid w:val="00A7332A"/>
    <w:rsid w:val="00A75D42"/>
    <w:rsid w:val="00A76AE7"/>
    <w:rsid w:val="00A76F71"/>
    <w:rsid w:val="00A772AC"/>
    <w:rsid w:val="00A7764A"/>
    <w:rsid w:val="00A80F26"/>
    <w:rsid w:val="00A81595"/>
    <w:rsid w:val="00A81F00"/>
    <w:rsid w:val="00A82078"/>
    <w:rsid w:val="00A82262"/>
    <w:rsid w:val="00A8287E"/>
    <w:rsid w:val="00A82CBA"/>
    <w:rsid w:val="00A82F82"/>
    <w:rsid w:val="00A83B2D"/>
    <w:rsid w:val="00A8558F"/>
    <w:rsid w:val="00A8692A"/>
    <w:rsid w:val="00A86DC6"/>
    <w:rsid w:val="00A87C97"/>
    <w:rsid w:val="00A87DE5"/>
    <w:rsid w:val="00A9142A"/>
    <w:rsid w:val="00A921AC"/>
    <w:rsid w:val="00A93A06"/>
    <w:rsid w:val="00A93F58"/>
    <w:rsid w:val="00A941FB"/>
    <w:rsid w:val="00A94C06"/>
    <w:rsid w:val="00A96713"/>
    <w:rsid w:val="00A971AE"/>
    <w:rsid w:val="00A979AF"/>
    <w:rsid w:val="00AA15E6"/>
    <w:rsid w:val="00AA17C4"/>
    <w:rsid w:val="00AA1CF4"/>
    <w:rsid w:val="00AA2EA1"/>
    <w:rsid w:val="00AA35D3"/>
    <w:rsid w:val="00AA552A"/>
    <w:rsid w:val="00AA5FFD"/>
    <w:rsid w:val="00AA61FE"/>
    <w:rsid w:val="00AA7157"/>
    <w:rsid w:val="00AB02FE"/>
    <w:rsid w:val="00AB150C"/>
    <w:rsid w:val="00AB16D0"/>
    <w:rsid w:val="00AB2671"/>
    <w:rsid w:val="00AB3141"/>
    <w:rsid w:val="00AB4AAD"/>
    <w:rsid w:val="00AB7873"/>
    <w:rsid w:val="00AC088C"/>
    <w:rsid w:val="00AC13A2"/>
    <w:rsid w:val="00AC21D1"/>
    <w:rsid w:val="00AC235D"/>
    <w:rsid w:val="00AC262F"/>
    <w:rsid w:val="00AC2B59"/>
    <w:rsid w:val="00AC310F"/>
    <w:rsid w:val="00AC334A"/>
    <w:rsid w:val="00AC33B6"/>
    <w:rsid w:val="00AC3D52"/>
    <w:rsid w:val="00AC450F"/>
    <w:rsid w:val="00AC4770"/>
    <w:rsid w:val="00AC4EF6"/>
    <w:rsid w:val="00AC5E97"/>
    <w:rsid w:val="00AC68C2"/>
    <w:rsid w:val="00AC74D5"/>
    <w:rsid w:val="00AC7A8B"/>
    <w:rsid w:val="00AD1659"/>
    <w:rsid w:val="00AD1905"/>
    <w:rsid w:val="00AD1998"/>
    <w:rsid w:val="00AD2546"/>
    <w:rsid w:val="00AD317F"/>
    <w:rsid w:val="00AD3362"/>
    <w:rsid w:val="00AD44FE"/>
    <w:rsid w:val="00AD45B4"/>
    <w:rsid w:val="00AD4807"/>
    <w:rsid w:val="00AD578D"/>
    <w:rsid w:val="00AD60B1"/>
    <w:rsid w:val="00AD61A0"/>
    <w:rsid w:val="00AD6F22"/>
    <w:rsid w:val="00AD7B8A"/>
    <w:rsid w:val="00AD7EE4"/>
    <w:rsid w:val="00AE03F0"/>
    <w:rsid w:val="00AE0D30"/>
    <w:rsid w:val="00AE123E"/>
    <w:rsid w:val="00AE142C"/>
    <w:rsid w:val="00AE1A29"/>
    <w:rsid w:val="00AE1E51"/>
    <w:rsid w:val="00AE23F4"/>
    <w:rsid w:val="00AE2406"/>
    <w:rsid w:val="00AE4A59"/>
    <w:rsid w:val="00AE4C4A"/>
    <w:rsid w:val="00AE5B16"/>
    <w:rsid w:val="00AE745D"/>
    <w:rsid w:val="00AE7779"/>
    <w:rsid w:val="00AE78EE"/>
    <w:rsid w:val="00AF0662"/>
    <w:rsid w:val="00AF1AD1"/>
    <w:rsid w:val="00AF1FEE"/>
    <w:rsid w:val="00AF28B8"/>
    <w:rsid w:val="00AF2A15"/>
    <w:rsid w:val="00AF4B5C"/>
    <w:rsid w:val="00AF557A"/>
    <w:rsid w:val="00AF55E4"/>
    <w:rsid w:val="00AF7370"/>
    <w:rsid w:val="00AF759C"/>
    <w:rsid w:val="00AF7F85"/>
    <w:rsid w:val="00B022CE"/>
    <w:rsid w:val="00B02417"/>
    <w:rsid w:val="00B02A2D"/>
    <w:rsid w:val="00B02BFE"/>
    <w:rsid w:val="00B03FB6"/>
    <w:rsid w:val="00B06386"/>
    <w:rsid w:val="00B06CB6"/>
    <w:rsid w:val="00B0711B"/>
    <w:rsid w:val="00B07E81"/>
    <w:rsid w:val="00B10A78"/>
    <w:rsid w:val="00B11E9A"/>
    <w:rsid w:val="00B126E7"/>
    <w:rsid w:val="00B129ED"/>
    <w:rsid w:val="00B131B3"/>
    <w:rsid w:val="00B14F85"/>
    <w:rsid w:val="00B159AF"/>
    <w:rsid w:val="00B15C9C"/>
    <w:rsid w:val="00B16599"/>
    <w:rsid w:val="00B1674E"/>
    <w:rsid w:val="00B17378"/>
    <w:rsid w:val="00B2049D"/>
    <w:rsid w:val="00B209D5"/>
    <w:rsid w:val="00B20B08"/>
    <w:rsid w:val="00B20BCB"/>
    <w:rsid w:val="00B22B82"/>
    <w:rsid w:val="00B23D83"/>
    <w:rsid w:val="00B24483"/>
    <w:rsid w:val="00B265B0"/>
    <w:rsid w:val="00B271D5"/>
    <w:rsid w:val="00B27D2C"/>
    <w:rsid w:val="00B30501"/>
    <w:rsid w:val="00B3092B"/>
    <w:rsid w:val="00B30ECB"/>
    <w:rsid w:val="00B316A0"/>
    <w:rsid w:val="00B321A9"/>
    <w:rsid w:val="00B33316"/>
    <w:rsid w:val="00B33C03"/>
    <w:rsid w:val="00B3466B"/>
    <w:rsid w:val="00B346C3"/>
    <w:rsid w:val="00B36774"/>
    <w:rsid w:val="00B3698E"/>
    <w:rsid w:val="00B36993"/>
    <w:rsid w:val="00B37914"/>
    <w:rsid w:val="00B40580"/>
    <w:rsid w:val="00B42089"/>
    <w:rsid w:val="00B422EE"/>
    <w:rsid w:val="00B425B2"/>
    <w:rsid w:val="00B42EFA"/>
    <w:rsid w:val="00B446B2"/>
    <w:rsid w:val="00B459BA"/>
    <w:rsid w:val="00B461DF"/>
    <w:rsid w:val="00B468C2"/>
    <w:rsid w:val="00B47B80"/>
    <w:rsid w:val="00B50395"/>
    <w:rsid w:val="00B50E25"/>
    <w:rsid w:val="00B51300"/>
    <w:rsid w:val="00B52535"/>
    <w:rsid w:val="00B526CE"/>
    <w:rsid w:val="00B52BD1"/>
    <w:rsid w:val="00B52DB6"/>
    <w:rsid w:val="00B52E68"/>
    <w:rsid w:val="00B53B4E"/>
    <w:rsid w:val="00B53B5D"/>
    <w:rsid w:val="00B53ECA"/>
    <w:rsid w:val="00B547C8"/>
    <w:rsid w:val="00B5512F"/>
    <w:rsid w:val="00B55F6B"/>
    <w:rsid w:val="00B569E9"/>
    <w:rsid w:val="00B56C62"/>
    <w:rsid w:val="00B5701B"/>
    <w:rsid w:val="00B577A7"/>
    <w:rsid w:val="00B6068E"/>
    <w:rsid w:val="00B6073D"/>
    <w:rsid w:val="00B6147E"/>
    <w:rsid w:val="00B62C77"/>
    <w:rsid w:val="00B63ABE"/>
    <w:rsid w:val="00B640E1"/>
    <w:rsid w:val="00B6430C"/>
    <w:rsid w:val="00B64F4C"/>
    <w:rsid w:val="00B65D3D"/>
    <w:rsid w:val="00B66303"/>
    <w:rsid w:val="00B668FB"/>
    <w:rsid w:val="00B66D47"/>
    <w:rsid w:val="00B67637"/>
    <w:rsid w:val="00B6786D"/>
    <w:rsid w:val="00B67C6C"/>
    <w:rsid w:val="00B70076"/>
    <w:rsid w:val="00B70084"/>
    <w:rsid w:val="00B7080F"/>
    <w:rsid w:val="00B71747"/>
    <w:rsid w:val="00B7228A"/>
    <w:rsid w:val="00B72697"/>
    <w:rsid w:val="00B73A51"/>
    <w:rsid w:val="00B73B6C"/>
    <w:rsid w:val="00B73CDD"/>
    <w:rsid w:val="00B74167"/>
    <w:rsid w:val="00B741C6"/>
    <w:rsid w:val="00B74710"/>
    <w:rsid w:val="00B7472F"/>
    <w:rsid w:val="00B752F8"/>
    <w:rsid w:val="00B75973"/>
    <w:rsid w:val="00B77573"/>
    <w:rsid w:val="00B80632"/>
    <w:rsid w:val="00B80FF3"/>
    <w:rsid w:val="00B812E7"/>
    <w:rsid w:val="00B817A5"/>
    <w:rsid w:val="00B81B04"/>
    <w:rsid w:val="00B8230A"/>
    <w:rsid w:val="00B825A2"/>
    <w:rsid w:val="00B84C47"/>
    <w:rsid w:val="00B8545E"/>
    <w:rsid w:val="00B863F8"/>
    <w:rsid w:val="00B86822"/>
    <w:rsid w:val="00B8701C"/>
    <w:rsid w:val="00B907DC"/>
    <w:rsid w:val="00B9097C"/>
    <w:rsid w:val="00B91125"/>
    <w:rsid w:val="00B9247D"/>
    <w:rsid w:val="00B944AD"/>
    <w:rsid w:val="00B944CA"/>
    <w:rsid w:val="00B95684"/>
    <w:rsid w:val="00B958F4"/>
    <w:rsid w:val="00B95A56"/>
    <w:rsid w:val="00B96192"/>
    <w:rsid w:val="00B973E1"/>
    <w:rsid w:val="00B97444"/>
    <w:rsid w:val="00BA0C65"/>
    <w:rsid w:val="00BA122E"/>
    <w:rsid w:val="00BA2490"/>
    <w:rsid w:val="00BA2853"/>
    <w:rsid w:val="00BA2C63"/>
    <w:rsid w:val="00BA2C79"/>
    <w:rsid w:val="00BA3067"/>
    <w:rsid w:val="00BA30C1"/>
    <w:rsid w:val="00BA3F05"/>
    <w:rsid w:val="00BA440B"/>
    <w:rsid w:val="00BA46CB"/>
    <w:rsid w:val="00BA5D12"/>
    <w:rsid w:val="00BA6420"/>
    <w:rsid w:val="00BA6D9C"/>
    <w:rsid w:val="00BA730D"/>
    <w:rsid w:val="00BA7CFC"/>
    <w:rsid w:val="00BA7FC4"/>
    <w:rsid w:val="00BB0120"/>
    <w:rsid w:val="00BB06FA"/>
    <w:rsid w:val="00BB0A85"/>
    <w:rsid w:val="00BB1674"/>
    <w:rsid w:val="00BB29FF"/>
    <w:rsid w:val="00BB48E0"/>
    <w:rsid w:val="00BB4E3C"/>
    <w:rsid w:val="00BB672D"/>
    <w:rsid w:val="00BB79FE"/>
    <w:rsid w:val="00BB7D3E"/>
    <w:rsid w:val="00BB7F41"/>
    <w:rsid w:val="00BC11D8"/>
    <w:rsid w:val="00BC2D10"/>
    <w:rsid w:val="00BC2D22"/>
    <w:rsid w:val="00BC3220"/>
    <w:rsid w:val="00BC3EC8"/>
    <w:rsid w:val="00BC42FA"/>
    <w:rsid w:val="00BC4846"/>
    <w:rsid w:val="00BC50D0"/>
    <w:rsid w:val="00BC6133"/>
    <w:rsid w:val="00BC6B11"/>
    <w:rsid w:val="00BC71D3"/>
    <w:rsid w:val="00BC7951"/>
    <w:rsid w:val="00BD1053"/>
    <w:rsid w:val="00BD1A0E"/>
    <w:rsid w:val="00BD1C57"/>
    <w:rsid w:val="00BD2289"/>
    <w:rsid w:val="00BD3AE0"/>
    <w:rsid w:val="00BD4402"/>
    <w:rsid w:val="00BD48CD"/>
    <w:rsid w:val="00BD5645"/>
    <w:rsid w:val="00BD7EC3"/>
    <w:rsid w:val="00BE0289"/>
    <w:rsid w:val="00BE03CC"/>
    <w:rsid w:val="00BE1C84"/>
    <w:rsid w:val="00BE1F84"/>
    <w:rsid w:val="00BE20C4"/>
    <w:rsid w:val="00BE242A"/>
    <w:rsid w:val="00BE2C17"/>
    <w:rsid w:val="00BE2FCF"/>
    <w:rsid w:val="00BE482A"/>
    <w:rsid w:val="00BE5013"/>
    <w:rsid w:val="00BE507C"/>
    <w:rsid w:val="00BE53CC"/>
    <w:rsid w:val="00BE54BC"/>
    <w:rsid w:val="00BE6075"/>
    <w:rsid w:val="00BE615C"/>
    <w:rsid w:val="00BE6A01"/>
    <w:rsid w:val="00BE70C7"/>
    <w:rsid w:val="00BE7937"/>
    <w:rsid w:val="00BE7E7D"/>
    <w:rsid w:val="00BF01BD"/>
    <w:rsid w:val="00BF0F31"/>
    <w:rsid w:val="00BF1160"/>
    <w:rsid w:val="00BF19B5"/>
    <w:rsid w:val="00BF2351"/>
    <w:rsid w:val="00BF2EA4"/>
    <w:rsid w:val="00BF3A6C"/>
    <w:rsid w:val="00BF4606"/>
    <w:rsid w:val="00BF4903"/>
    <w:rsid w:val="00BF4A27"/>
    <w:rsid w:val="00BF4C5F"/>
    <w:rsid w:val="00BF56CD"/>
    <w:rsid w:val="00BF6E9F"/>
    <w:rsid w:val="00BF7036"/>
    <w:rsid w:val="00BF70C8"/>
    <w:rsid w:val="00BF7F39"/>
    <w:rsid w:val="00C01BD5"/>
    <w:rsid w:val="00C0219F"/>
    <w:rsid w:val="00C028C5"/>
    <w:rsid w:val="00C03012"/>
    <w:rsid w:val="00C03584"/>
    <w:rsid w:val="00C0399A"/>
    <w:rsid w:val="00C04115"/>
    <w:rsid w:val="00C055D7"/>
    <w:rsid w:val="00C07445"/>
    <w:rsid w:val="00C0788A"/>
    <w:rsid w:val="00C07B98"/>
    <w:rsid w:val="00C07CF2"/>
    <w:rsid w:val="00C11571"/>
    <w:rsid w:val="00C11B9F"/>
    <w:rsid w:val="00C12A21"/>
    <w:rsid w:val="00C1486C"/>
    <w:rsid w:val="00C1492A"/>
    <w:rsid w:val="00C14DFF"/>
    <w:rsid w:val="00C1557D"/>
    <w:rsid w:val="00C15C80"/>
    <w:rsid w:val="00C2013E"/>
    <w:rsid w:val="00C20DF7"/>
    <w:rsid w:val="00C216E3"/>
    <w:rsid w:val="00C2199E"/>
    <w:rsid w:val="00C22920"/>
    <w:rsid w:val="00C230BB"/>
    <w:rsid w:val="00C232D1"/>
    <w:rsid w:val="00C24366"/>
    <w:rsid w:val="00C2484B"/>
    <w:rsid w:val="00C24BAF"/>
    <w:rsid w:val="00C2577B"/>
    <w:rsid w:val="00C26022"/>
    <w:rsid w:val="00C2608F"/>
    <w:rsid w:val="00C26F9D"/>
    <w:rsid w:val="00C302B9"/>
    <w:rsid w:val="00C30EF7"/>
    <w:rsid w:val="00C31B80"/>
    <w:rsid w:val="00C32327"/>
    <w:rsid w:val="00C34503"/>
    <w:rsid w:val="00C34992"/>
    <w:rsid w:val="00C34FC0"/>
    <w:rsid w:val="00C363E2"/>
    <w:rsid w:val="00C36B8C"/>
    <w:rsid w:val="00C37A2C"/>
    <w:rsid w:val="00C40174"/>
    <w:rsid w:val="00C4181E"/>
    <w:rsid w:val="00C41DB7"/>
    <w:rsid w:val="00C420FA"/>
    <w:rsid w:val="00C43678"/>
    <w:rsid w:val="00C443F3"/>
    <w:rsid w:val="00C4440D"/>
    <w:rsid w:val="00C4470B"/>
    <w:rsid w:val="00C46AB9"/>
    <w:rsid w:val="00C46D00"/>
    <w:rsid w:val="00C47511"/>
    <w:rsid w:val="00C47E61"/>
    <w:rsid w:val="00C51061"/>
    <w:rsid w:val="00C51997"/>
    <w:rsid w:val="00C523E6"/>
    <w:rsid w:val="00C527EC"/>
    <w:rsid w:val="00C528B0"/>
    <w:rsid w:val="00C529C9"/>
    <w:rsid w:val="00C54B7F"/>
    <w:rsid w:val="00C5586B"/>
    <w:rsid w:val="00C55D7A"/>
    <w:rsid w:val="00C560D7"/>
    <w:rsid w:val="00C5779F"/>
    <w:rsid w:val="00C5782C"/>
    <w:rsid w:val="00C57C7F"/>
    <w:rsid w:val="00C60D04"/>
    <w:rsid w:val="00C617FE"/>
    <w:rsid w:val="00C623BC"/>
    <w:rsid w:val="00C627A2"/>
    <w:rsid w:val="00C64558"/>
    <w:rsid w:val="00C65D6A"/>
    <w:rsid w:val="00C672DA"/>
    <w:rsid w:val="00C71215"/>
    <w:rsid w:val="00C7197A"/>
    <w:rsid w:val="00C71A96"/>
    <w:rsid w:val="00C7234F"/>
    <w:rsid w:val="00C727B8"/>
    <w:rsid w:val="00C73585"/>
    <w:rsid w:val="00C73ABF"/>
    <w:rsid w:val="00C754F7"/>
    <w:rsid w:val="00C75D9A"/>
    <w:rsid w:val="00C77137"/>
    <w:rsid w:val="00C8075B"/>
    <w:rsid w:val="00C80AB5"/>
    <w:rsid w:val="00C82060"/>
    <w:rsid w:val="00C822E2"/>
    <w:rsid w:val="00C82677"/>
    <w:rsid w:val="00C8277C"/>
    <w:rsid w:val="00C82B37"/>
    <w:rsid w:val="00C852E4"/>
    <w:rsid w:val="00C86694"/>
    <w:rsid w:val="00C9070A"/>
    <w:rsid w:val="00C90948"/>
    <w:rsid w:val="00C90FB1"/>
    <w:rsid w:val="00C91EAE"/>
    <w:rsid w:val="00C92E9D"/>
    <w:rsid w:val="00C93589"/>
    <w:rsid w:val="00C93C5F"/>
    <w:rsid w:val="00C9488C"/>
    <w:rsid w:val="00C95DFD"/>
    <w:rsid w:val="00CA0592"/>
    <w:rsid w:val="00CA07AF"/>
    <w:rsid w:val="00CA0A79"/>
    <w:rsid w:val="00CA196A"/>
    <w:rsid w:val="00CA2467"/>
    <w:rsid w:val="00CA3092"/>
    <w:rsid w:val="00CA411F"/>
    <w:rsid w:val="00CA4D0A"/>
    <w:rsid w:val="00CA4D9B"/>
    <w:rsid w:val="00CA4F47"/>
    <w:rsid w:val="00CA54AE"/>
    <w:rsid w:val="00CA5993"/>
    <w:rsid w:val="00CA5E20"/>
    <w:rsid w:val="00CA5FA4"/>
    <w:rsid w:val="00CA63E2"/>
    <w:rsid w:val="00CA659F"/>
    <w:rsid w:val="00CA685A"/>
    <w:rsid w:val="00CA6918"/>
    <w:rsid w:val="00CA6A07"/>
    <w:rsid w:val="00CA7184"/>
    <w:rsid w:val="00CA719C"/>
    <w:rsid w:val="00CA77C1"/>
    <w:rsid w:val="00CB00C9"/>
    <w:rsid w:val="00CB03D7"/>
    <w:rsid w:val="00CB080F"/>
    <w:rsid w:val="00CB08BA"/>
    <w:rsid w:val="00CB0BD7"/>
    <w:rsid w:val="00CB0E80"/>
    <w:rsid w:val="00CB2050"/>
    <w:rsid w:val="00CB20BB"/>
    <w:rsid w:val="00CB3A66"/>
    <w:rsid w:val="00CB3B92"/>
    <w:rsid w:val="00CB44A6"/>
    <w:rsid w:val="00CB4870"/>
    <w:rsid w:val="00CB4E28"/>
    <w:rsid w:val="00CB59A1"/>
    <w:rsid w:val="00CB612A"/>
    <w:rsid w:val="00CB6F26"/>
    <w:rsid w:val="00CC062A"/>
    <w:rsid w:val="00CC166B"/>
    <w:rsid w:val="00CC1799"/>
    <w:rsid w:val="00CC1CC2"/>
    <w:rsid w:val="00CC2369"/>
    <w:rsid w:val="00CC267D"/>
    <w:rsid w:val="00CC2C6C"/>
    <w:rsid w:val="00CC2D11"/>
    <w:rsid w:val="00CC3529"/>
    <w:rsid w:val="00CC4125"/>
    <w:rsid w:val="00CC4305"/>
    <w:rsid w:val="00CC57A7"/>
    <w:rsid w:val="00CC5823"/>
    <w:rsid w:val="00CC5C13"/>
    <w:rsid w:val="00CC6987"/>
    <w:rsid w:val="00CC70AA"/>
    <w:rsid w:val="00CC749B"/>
    <w:rsid w:val="00CC7941"/>
    <w:rsid w:val="00CC7E59"/>
    <w:rsid w:val="00CD28AB"/>
    <w:rsid w:val="00CD2A5B"/>
    <w:rsid w:val="00CD32E7"/>
    <w:rsid w:val="00CD390C"/>
    <w:rsid w:val="00CD3DAA"/>
    <w:rsid w:val="00CD516E"/>
    <w:rsid w:val="00CD5174"/>
    <w:rsid w:val="00CD5E00"/>
    <w:rsid w:val="00CD656C"/>
    <w:rsid w:val="00CD7430"/>
    <w:rsid w:val="00CD7790"/>
    <w:rsid w:val="00CD7DF4"/>
    <w:rsid w:val="00CE02A5"/>
    <w:rsid w:val="00CE0AD7"/>
    <w:rsid w:val="00CE276A"/>
    <w:rsid w:val="00CE2A6C"/>
    <w:rsid w:val="00CE3E98"/>
    <w:rsid w:val="00CE4EBB"/>
    <w:rsid w:val="00CE72E5"/>
    <w:rsid w:val="00CE7328"/>
    <w:rsid w:val="00CE754D"/>
    <w:rsid w:val="00CE75BB"/>
    <w:rsid w:val="00CF347F"/>
    <w:rsid w:val="00CF5650"/>
    <w:rsid w:val="00CF58A2"/>
    <w:rsid w:val="00CF6107"/>
    <w:rsid w:val="00CF6127"/>
    <w:rsid w:val="00CF667D"/>
    <w:rsid w:val="00CF6D76"/>
    <w:rsid w:val="00CF6EF8"/>
    <w:rsid w:val="00CF7149"/>
    <w:rsid w:val="00D0012D"/>
    <w:rsid w:val="00D00175"/>
    <w:rsid w:val="00D00DD9"/>
    <w:rsid w:val="00D019C7"/>
    <w:rsid w:val="00D0318F"/>
    <w:rsid w:val="00D107C6"/>
    <w:rsid w:val="00D11077"/>
    <w:rsid w:val="00D11718"/>
    <w:rsid w:val="00D1200D"/>
    <w:rsid w:val="00D12A9B"/>
    <w:rsid w:val="00D12C70"/>
    <w:rsid w:val="00D12CFD"/>
    <w:rsid w:val="00D12FEB"/>
    <w:rsid w:val="00D14A6B"/>
    <w:rsid w:val="00D16878"/>
    <w:rsid w:val="00D16ABA"/>
    <w:rsid w:val="00D17788"/>
    <w:rsid w:val="00D17A7F"/>
    <w:rsid w:val="00D2007A"/>
    <w:rsid w:val="00D236E5"/>
    <w:rsid w:val="00D238C5"/>
    <w:rsid w:val="00D24640"/>
    <w:rsid w:val="00D25ECB"/>
    <w:rsid w:val="00D26697"/>
    <w:rsid w:val="00D27666"/>
    <w:rsid w:val="00D27EB7"/>
    <w:rsid w:val="00D27FF6"/>
    <w:rsid w:val="00D30D86"/>
    <w:rsid w:val="00D30F65"/>
    <w:rsid w:val="00D3114B"/>
    <w:rsid w:val="00D31267"/>
    <w:rsid w:val="00D3139D"/>
    <w:rsid w:val="00D3493D"/>
    <w:rsid w:val="00D35694"/>
    <w:rsid w:val="00D35F08"/>
    <w:rsid w:val="00D363F0"/>
    <w:rsid w:val="00D369D2"/>
    <w:rsid w:val="00D36C64"/>
    <w:rsid w:val="00D36D50"/>
    <w:rsid w:val="00D375BB"/>
    <w:rsid w:val="00D3778B"/>
    <w:rsid w:val="00D37CD4"/>
    <w:rsid w:val="00D40162"/>
    <w:rsid w:val="00D404AD"/>
    <w:rsid w:val="00D4178C"/>
    <w:rsid w:val="00D4399F"/>
    <w:rsid w:val="00D44BAB"/>
    <w:rsid w:val="00D44EC9"/>
    <w:rsid w:val="00D454FE"/>
    <w:rsid w:val="00D45FAB"/>
    <w:rsid w:val="00D4672A"/>
    <w:rsid w:val="00D51142"/>
    <w:rsid w:val="00D5124B"/>
    <w:rsid w:val="00D5164A"/>
    <w:rsid w:val="00D516AF"/>
    <w:rsid w:val="00D51E21"/>
    <w:rsid w:val="00D51F26"/>
    <w:rsid w:val="00D524A5"/>
    <w:rsid w:val="00D52758"/>
    <w:rsid w:val="00D527CC"/>
    <w:rsid w:val="00D52A8C"/>
    <w:rsid w:val="00D54076"/>
    <w:rsid w:val="00D549A3"/>
    <w:rsid w:val="00D54B97"/>
    <w:rsid w:val="00D5598A"/>
    <w:rsid w:val="00D56381"/>
    <w:rsid w:val="00D60F50"/>
    <w:rsid w:val="00D610FE"/>
    <w:rsid w:val="00D61461"/>
    <w:rsid w:val="00D616D2"/>
    <w:rsid w:val="00D61EA6"/>
    <w:rsid w:val="00D6241C"/>
    <w:rsid w:val="00D63AEF"/>
    <w:rsid w:val="00D650D8"/>
    <w:rsid w:val="00D65279"/>
    <w:rsid w:val="00D65EE4"/>
    <w:rsid w:val="00D66BF2"/>
    <w:rsid w:val="00D67A8A"/>
    <w:rsid w:val="00D67CA6"/>
    <w:rsid w:val="00D703AF"/>
    <w:rsid w:val="00D71164"/>
    <w:rsid w:val="00D71435"/>
    <w:rsid w:val="00D7208E"/>
    <w:rsid w:val="00D72F39"/>
    <w:rsid w:val="00D73AE1"/>
    <w:rsid w:val="00D7443C"/>
    <w:rsid w:val="00D74D59"/>
    <w:rsid w:val="00D75027"/>
    <w:rsid w:val="00D75110"/>
    <w:rsid w:val="00D75EE4"/>
    <w:rsid w:val="00D7685B"/>
    <w:rsid w:val="00D80C7B"/>
    <w:rsid w:val="00D81CB6"/>
    <w:rsid w:val="00D822B9"/>
    <w:rsid w:val="00D82386"/>
    <w:rsid w:val="00D8299B"/>
    <w:rsid w:val="00D839F0"/>
    <w:rsid w:val="00D83F81"/>
    <w:rsid w:val="00D84446"/>
    <w:rsid w:val="00D84BE8"/>
    <w:rsid w:val="00D84D8C"/>
    <w:rsid w:val="00D84DB7"/>
    <w:rsid w:val="00D84E11"/>
    <w:rsid w:val="00D85656"/>
    <w:rsid w:val="00D87954"/>
    <w:rsid w:val="00D90A93"/>
    <w:rsid w:val="00D91253"/>
    <w:rsid w:val="00D9159B"/>
    <w:rsid w:val="00D93466"/>
    <w:rsid w:val="00D93FE5"/>
    <w:rsid w:val="00D947E7"/>
    <w:rsid w:val="00D948E0"/>
    <w:rsid w:val="00D956D8"/>
    <w:rsid w:val="00D9677D"/>
    <w:rsid w:val="00D97777"/>
    <w:rsid w:val="00DA1CD7"/>
    <w:rsid w:val="00DA1D35"/>
    <w:rsid w:val="00DA1EF3"/>
    <w:rsid w:val="00DA2C10"/>
    <w:rsid w:val="00DA2C25"/>
    <w:rsid w:val="00DA2C53"/>
    <w:rsid w:val="00DA30D1"/>
    <w:rsid w:val="00DA3D2B"/>
    <w:rsid w:val="00DA4063"/>
    <w:rsid w:val="00DA5C0B"/>
    <w:rsid w:val="00DA61D5"/>
    <w:rsid w:val="00DA7078"/>
    <w:rsid w:val="00DA71E2"/>
    <w:rsid w:val="00DB0120"/>
    <w:rsid w:val="00DB1655"/>
    <w:rsid w:val="00DB1837"/>
    <w:rsid w:val="00DB37C2"/>
    <w:rsid w:val="00DB3B65"/>
    <w:rsid w:val="00DB3E2F"/>
    <w:rsid w:val="00DB5323"/>
    <w:rsid w:val="00DB5663"/>
    <w:rsid w:val="00DB64D8"/>
    <w:rsid w:val="00DB6944"/>
    <w:rsid w:val="00DB6A30"/>
    <w:rsid w:val="00DB6CC1"/>
    <w:rsid w:val="00DB6E9B"/>
    <w:rsid w:val="00DB71DD"/>
    <w:rsid w:val="00DC07F3"/>
    <w:rsid w:val="00DC0B16"/>
    <w:rsid w:val="00DC12F0"/>
    <w:rsid w:val="00DC194B"/>
    <w:rsid w:val="00DC2169"/>
    <w:rsid w:val="00DC232F"/>
    <w:rsid w:val="00DC2BDC"/>
    <w:rsid w:val="00DC43F8"/>
    <w:rsid w:val="00DC447F"/>
    <w:rsid w:val="00DC45E0"/>
    <w:rsid w:val="00DC469C"/>
    <w:rsid w:val="00DC4865"/>
    <w:rsid w:val="00DC4C0B"/>
    <w:rsid w:val="00DC57FD"/>
    <w:rsid w:val="00DC7772"/>
    <w:rsid w:val="00DD0049"/>
    <w:rsid w:val="00DD098F"/>
    <w:rsid w:val="00DD1C05"/>
    <w:rsid w:val="00DD1E24"/>
    <w:rsid w:val="00DD295B"/>
    <w:rsid w:val="00DD2ACF"/>
    <w:rsid w:val="00DD2B93"/>
    <w:rsid w:val="00DD337C"/>
    <w:rsid w:val="00DD39F4"/>
    <w:rsid w:val="00DD4665"/>
    <w:rsid w:val="00DD4866"/>
    <w:rsid w:val="00DD5C95"/>
    <w:rsid w:val="00DD5D4F"/>
    <w:rsid w:val="00DD673E"/>
    <w:rsid w:val="00DD6A8E"/>
    <w:rsid w:val="00DD6AAC"/>
    <w:rsid w:val="00DD73BE"/>
    <w:rsid w:val="00DD75A1"/>
    <w:rsid w:val="00DE2DBD"/>
    <w:rsid w:val="00DE3084"/>
    <w:rsid w:val="00DE35E0"/>
    <w:rsid w:val="00DE425A"/>
    <w:rsid w:val="00DE5E77"/>
    <w:rsid w:val="00DE6942"/>
    <w:rsid w:val="00DE72C1"/>
    <w:rsid w:val="00DE7581"/>
    <w:rsid w:val="00DE7B63"/>
    <w:rsid w:val="00DF000A"/>
    <w:rsid w:val="00DF177D"/>
    <w:rsid w:val="00DF1FF0"/>
    <w:rsid w:val="00DF32BF"/>
    <w:rsid w:val="00DF3319"/>
    <w:rsid w:val="00DF41BE"/>
    <w:rsid w:val="00DF499D"/>
    <w:rsid w:val="00DF4A3B"/>
    <w:rsid w:val="00DF4B0F"/>
    <w:rsid w:val="00DF4C80"/>
    <w:rsid w:val="00DF4F42"/>
    <w:rsid w:val="00DF5033"/>
    <w:rsid w:val="00DF572C"/>
    <w:rsid w:val="00DF5962"/>
    <w:rsid w:val="00DF5A36"/>
    <w:rsid w:val="00DF7B5C"/>
    <w:rsid w:val="00DF7DF9"/>
    <w:rsid w:val="00E0044B"/>
    <w:rsid w:val="00E00A2F"/>
    <w:rsid w:val="00E016AF"/>
    <w:rsid w:val="00E01F86"/>
    <w:rsid w:val="00E03205"/>
    <w:rsid w:val="00E034B5"/>
    <w:rsid w:val="00E0433B"/>
    <w:rsid w:val="00E04A98"/>
    <w:rsid w:val="00E06DBB"/>
    <w:rsid w:val="00E07523"/>
    <w:rsid w:val="00E07B8F"/>
    <w:rsid w:val="00E07C47"/>
    <w:rsid w:val="00E10A44"/>
    <w:rsid w:val="00E11876"/>
    <w:rsid w:val="00E11930"/>
    <w:rsid w:val="00E120BF"/>
    <w:rsid w:val="00E12DE5"/>
    <w:rsid w:val="00E130FF"/>
    <w:rsid w:val="00E139AF"/>
    <w:rsid w:val="00E13F48"/>
    <w:rsid w:val="00E143F9"/>
    <w:rsid w:val="00E1481A"/>
    <w:rsid w:val="00E14CD6"/>
    <w:rsid w:val="00E150B7"/>
    <w:rsid w:val="00E15717"/>
    <w:rsid w:val="00E15925"/>
    <w:rsid w:val="00E15CFC"/>
    <w:rsid w:val="00E16455"/>
    <w:rsid w:val="00E16D54"/>
    <w:rsid w:val="00E208D7"/>
    <w:rsid w:val="00E2098A"/>
    <w:rsid w:val="00E21FAA"/>
    <w:rsid w:val="00E22F82"/>
    <w:rsid w:val="00E23948"/>
    <w:rsid w:val="00E23AE1"/>
    <w:rsid w:val="00E24A92"/>
    <w:rsid w:val="00E25073"/>
    <w:rsid w:val="00E26C33"/>
    <w:rsid w:val="00E26D5C"/>
    <w:rsid w:val="00E26FC7"/>
    <w:rsid w:val="00E27276"/>
    <w:rsid w:val="00E27E00"/>
    <w:rsid w:val="00E27FFE"/>
    <w:rsid w:val="00E302DE"/>
    <w:rsid w:val="00E30FF9"/>
    <w:rsid w:val="00E31D68"/>
    <w:rsid w:val="00E32A08"/>
    <w:rsid w:val="00E3340E"/>
    <w:rsid w:val="00E335E5"/>
    <w:rsid w:val="00E33CE5"/>
    <w:rsid w:val="00E3410B"/>
    <w:rsid w:val="00E349F3"/>
    <w:rsid w:val="00E34B18"/>
    <w:rsid w:val="00E34FA2"/>
    <w:rsid w:val="00E35166"/>
    <w:rsid w:val="00E36BD0"/>
    <w:rsid w:val="00E37E9B"/>
    <w:rsid w:val="00E37F5D"/>
    <w:rsid w:val="00E404FF"/>
    <w:rsid w:val="00E40B8B"/>
    <w:rsid w:val="00E4227A"/>
    <w:rsid w:val="00E429D4"/>
    <w:rsid w:val="00E43097"/>
    <w:rsid w:val="00E436EE"/>
    <w:rsid w:val="00E43A54"/>
    <w:rsid w:val="00E43DB5"/>
    <w:rsid w:val="00E45546"/>
    <w:rsid w:val="00E45880"/>
    <w:rsid w:val="00E469C9"/>
    <w:rsid w:val="00E475E8"/>
    <w:rsid w:val="00E500BD"/>
    <w:rsid w:val="00E503E5"/>
    <w:rsid w:val="00E51059"/>
    <w:rsid w:val="00E51135"/>
    <w:rsid w:val="00E51156"/>
    <w:rsid w:val="00E5237D"/>
    <w:rsid w:val="00E529BD"/>
    <w:rsid w:val="00E5396F"/>
    <w:rsid w:val="00E53AC2"/>
    <w:rsid w:val="00E54B21"/>
    <w:rsid w:val="00E54C62"/>
    <w:rsid w:val="00E56AF9"/>
    <w:rsid w:val="00E57A3B"/>
    <w:rsid w:val="00E57CFE"/>
    <w:rsid w:val="00E60A3B"/>
    <w:rsid w:val="00E61344"/>
    <w:rsid w:val="00E6139E"/>
    <w:rsid w:val="00E613B4"/>
    <w:rsid w:val="00E61517"/>
    <w:rsid w:val="00E617DB"/>
    <w:rsid w:val="00E61832"/>
    <w:rsid w:val="00E61ABA"/>
    <w:rsid w:val="00E626B0"/>
    <w:rsid w:val="00E633D2"/>
    <w:rsid w:val="00E6356E"/>
    <w:rsid w:val="00E643C3"/>
    <w:rsid w:val="00E648E3"/>
    <w:rsid w:val="00E65228"/>
    <w:rsid w:val="00E71190"/>
    <w:rsid w:val="00E715A3"/>
    <w:rsid w:val="00E71B56"/>
    <w:rsid w:val="00E71F38"/>
    <w:rsid w:val="00E72D5B"/>
    <w:rsid w:val="00E7344A"/>
    <w:rsid w:val="00E73DA3"/>
    <w:rsid w:val="00E74C00"/>
    <w:rsid w:val="00E74ED6"/>
    <w:rsid w:val="00E74F18"/>
    <w:rsid w:val="00E75D72"/>
    <w:rsid w:val="00E760F3"/>
    <w:rsid w:val="00E76FEB"/>
    <w:rsid w:val="00E7708C"/>
    <w:rsid w:val="00E80100"/>
    <w:rsid w:val="00E8099D"/>
    <w:rsid w:val="00E81BFA"/>
    <w:rsid w:val="00E821F6"/>
    <w:rsid w:val="00E82552"/>
    <w:rsid w:val="00E8267E"/>
    <w:rsid w:val="00E83D7B"/>
    <w:rsid w:val="00E844F8"/>
    <w:rsid w:val="00E84B24"/>
    <w:rsid w:val="00E84D97"/>
    <w:rsid w:val="00E84E48"/>
    <w:rsid w:val="00E85F73"/>
    <w:rsid w:val="00E86265"/>
    <w:rsid w:val="00E86294"/>
    <w:rsid w:val="00E86693"/>
    <w:rsid w:val="00E869CD"/>
    <w:rsid w:val="00E86BC1"/>
    <w:rsid w:val="00E86BC2"/>
    <w:rsid w:val="00E90833"/>
    <w:rsid w:val="00E908B3"/>
    <w:rsid w:val="00E90A53"/>
    <w:rsid w:val="00E90B75"/>
    <w:rsid w:val="00E90B90"/>
    <w:rsid w:val="00E91320"/>
    <w:rsid w:val="00E91B69"/>
    <w:rsid w:val="00E9290F"/>
    <w:rsid w:val="00E92B7F"/>
    <w:rsid w:val="00E93FD8"/>
    <w:rsid w:val="00E94E82"/>
    <w:rsid w:val="00E95CE7"/>
    <w:rsid w:val="00E965DF"/>
    <w:rsid w:val="00E96F7F"/>
    <w:rsid w:val="00E97E36"/>
    <w:rsid w:val="00EA114A"/>
    <w:rsid w:val="00EA19D4"/>
    <w:rsid w:val="00EA1A2E"/>
    <w:rsid w:val="00EA1BA3"/>
    <w:rsid w:val="00EA27FE"/>
    <w:rsid w:val="00EA2B39"/>
    <w:rsid w:val="00EA2E84"/>
    <w:rsid w:val="00EA371E"/>
    <w:rsid w:val="00EA3C6A"/>
    <w:rsid w:val="00EA49CD"/>
    <w:rsid w:val="00EA55EF"/>
    <w:rsid w:val="00EA6098"/>
    <w:rsid w:val="00EA6142"/>
    <w:rsid w:val="00EA6225"/>
    <w:rsid w:val="00EA665F"/>
    <w:rsid w:val="00EA6775"/>
    <w:rsid w:val="00EA6E13"/>
    <w:rsid w:val="00EA756F"/>
    <w:rsid w:val="00EB0938"/>
    <w:rsid w:val="00EB0AC1"/>
    <w:rsid w:val="00EB1FBA"/>
    <w:rsid w:val="00EB2164"/>
    <w:rsid w:val="00EB2950"/>
    <w:rsid w:val="00EB331D"/>
    <w:rsid w:val="00EB367F"/>
    <w:rsid w:val="00EB3D9D"/>
    <w:rsid w:val="00EB3DDA"/>
    <w:rsid w:val="00EB5161"/>
    <w:rsid w:val="00EB535E"/>
    <w:rsid w:val="00EB5900"/>
    <w:rsid w:val="00EB5946"/>
    <w:rsid w:val="00EB66AF"/>
    <w:rsid w:val="00EB7ECC"/>
    <w:rsid w:val="00EC0C42"/>
    <w:rsid w:val="00EC0D27"/>
    <w:rsid w:val="00EC1080"/>
    <w:rsid w:val="00EC10C6"/>
    <w:rsid w:val="00EC11D1"/>
    <w:rsid w:val="00EC1ED4"/>
    <w:rsid w:val="00EC2AB5"/>
    <w:rsid w:val="00EC3515"/>
    <w:rsid w:val="00EC36ED"/>
    <w:rsid w:val="00EC6694"/>
    <w:rsid w:val="00EC7E43"/>
    <w:rsid w:val="00ED01B7"/>
    <w:rsid w:val="00ED0B53"/>
    <w:rsid w:val="00ED0C13"/>
    <w:rsid w:val="00ED221B"/>
    <w:rsid w:val="00ED2621"/>
    <w:rsid w:val="00ED2C99"/>
    <w:rsid w:val="00ED41D0"/>
    <w:rsid w:val="00ED55D4"/>
    <w:rsid w:val="00ED7086"/>
    <w:rsid w:val="00ED79B8"/>
    <w:rsid w:val="00EE03BE"/>
    <w:rsid w:val="00EE3008"/>
    <w:rsid w:val="00EE3065"/>
    <w:rsid w:val="00EE38F6"/>
    <w:rsid w:val="00EE42DB"/>
    <w:rsid w:val="00EE5A1C"/>
    <w:rsid w:val="00EE5FEA"/>
    <w:rsid w:val="00EE66A5"/>
    <w:rsid w:val="00EE76CA"/>
    <w:rsid w:val="00EE7C46"/>
    <w:rsid w:val="00EF0E06"/>
    <w:rsid w:val="00EF1178"/>
    <w:rsid w:val="00EF1539"/>
    <w:rsid w:val="00EF15C3"/>
    <w:rsid w:val="00EF1CDF"/>
    <w:rsid w:val="00EF21F7"/>
    <w:rsid w:val="00EF2E7B"/>
    <w:rsid w:val="00EF34C6"/>
    <w:rsid w:val="00EF3A64"/>
    <w:rsid w:val="00EF41DE"/>
    <w:rsid w:val="00EF424D"/>
    <w:rsid w:val="00EF4641"/>
    <w:rsid w:val="00EF534B"/>
    <w:rsid w:val="00EF7490"/>
    <w:rsid w:val="00EF77AF"/>
    <w:rsid w:val="00EF7E6E"/>
    <w:rsid w:val="00EF7FBF"/>
    <w:rsid w:val="00F00404"/>
    <w:rsid w:val="00F0077E"/>
    <w:rsid w:val="00F016AB"/>
    <w:rsid w:val="00F01AA2"/>
    <w:rsid w:val="00F02F67"/>
    <w:rsid w:val="00F0300A"/>
    <w:rsid w:val="00F03818"/>
    <w:rsid w:val="00F03891"/>
    <w:rsid w:val="00F0406D"/>
    <w:rsid w:val="00F0423A"/>
    <w:rsid w:val="00F04836"/>
    <w:rsid w:val="00F04BC5"/>
    <w:rsid w:val="00F04CB2"/>
    <w:rsid w:val="00F0648B"/>
    <w:rsid w:val="00F101EF"/>
    <w:rsid w:val="00F10427"/>
    <w:rsid w:val="00F11562"/>
    <w:rsid w:val="00F11C41"/>
    <w:rsid w:val="00F1204A"/>
    <w:rsid w:val="00F13263"/>
    <w:rsid w:val="00F1408C"/>
    <w:rsid w:val="00F14648"/>
    <w:rsid w:val="00F147F7"/>
    <w:rsid w:val="00F14E4C"/>
    <w:rsid w:val="00F15A45"/>
    <w:rsid w:val="00F20E73"/>
    <w:rsid w:val="00F21517"/>
    <w:rsid w:val="00F2169D"/>
    <w:rsid w:val="00F2173F"/>
    <w:rsid w:val="00F218AE"/>
    <w:rsid w:val="00F21D29"/>
    <w:rsid w:val="00F21F3E"/>
    <w:rsid w:val="00F22054"/>
    <w:rsid w:val="00F22E5C"/>
    <w:rsid w:val="00F23DFA"/>
    <w:rsid w:val="00F24FBA"/>
    <w:rsid w:val="00F2614E"/>
    <w:rsid w:val="00F26C12"/>
    <w:rsid w:val="00F26DFA"/>
    <w:rsid w:val="00F26FD2"/>
    <w:rsid w:val="00F2770C"/>
    <w:rsid w:val="00F27B6B"/>
    <w:rsid w:val="00F31401"/>
    <w:rsid w:val="00F33436"/>
    <w:rsid w:val="00F34D2F"/>
    <w:rsid w:val="00F35771"/>
    <w:rsid w:val="00F35BA1"/>
    <w:rsid w:val="00F35D66"/>
    <w:rsid w:val="00F36168"/>
    <w:rsid w:val="00F363CA"/>
    <w:rsid w:val="00F37520"/>
    <w:rsid w:val="00F37FFE"/>
    <w:rsid w:val="00F40F25"/>
    <w:rsid w:val="00F416EA"/>
    <w:rsid w:val="00F41CC9"/>
    <w:rsid w:val="00F42B2B"/>
    <w:rsid w:val="00F42D02"/>
    <w:rsid w:val="00F42EC9"/>
    <w:rsid w:val="00F4374C"/>
    <w:rsid w:val="00F44A47"/>
    <w:rsid w:val="00F45C10"/>
    <w:rsid w:val="00F4620D"/>
    <w:rsid w:val="00F467D9"/>
    <w:rsid w:val="00F4706D"/>
    <w:rsid w:val="00F47070"/>
    <w:rsid w:val="00F475BC"/>
    <w:rsid w:val="00F500D5"/>
    <w:rsid w:val="00F50E53"/>
    <w:rsid w:val="00F51EEA"/>
    <w:rsid w:val="00F524FF"/>
    <w:rsid w:val="00F52733"/>
    <w:rsid w:val="00F5367C"/>
    <w:rsid w:val="00F54814"/>
    <w:rsid w:val="00F54C89"/>
    <w:rsid w:val="00F55B2B"/>
    <w:rsid w:val="00F56073"/>
    <w:rsid w:val="00F576F7"/>
    <w:rsid w:val="00F57874"/>
    <w:rsid w:val="00F6085D"/>
    <w:rsid w:val="00F60E16"/>
    <w:rsid w:val="00F61313"/>
    <w:rsid w:val="00F62218"/>
    <w:rsid w:val="00F6265E"/>
    <w:rsid w:val="00F64366"/>
    <w:rsid w:val="00F652A6"/>
    <w:rsid w:val="00F65DE7"/>
    <w:rsid w:val="00F7026D"/>
    <w:rsid w:val="00F70D37"/>
    <w:rsid w:val="00F713F8"/>
    <w:rsid w:val="00F7248C"/>
    <w:rsid w:val="00F73225"/>
    <w:rsid w:val="00F739CC"/>
    <w:rsid w:val="00F74152"/>
    <w:rsid w:val="00F75287"/>
    <w:rsid w:val="00F7605F"/>
    <w:rsid w:val="00F765CF"/>
    <w:rsid w:val="00F7690D"/>
    <w:rsid w:val="00F77DEB"/>
    <w:rsid w:val="00F823E8"/>
    <w:rsid w:val="00F829B3"/>
    <w:rsid w:val="00F82C59"/>
    <w:rsid w:val="00F82D1B"/>
    <w:rsid w:val="00F835F2"/>
    <w:rsid w:val="00F85452"/>
    <w:rsid w:val="00F85762"/>
    <w:rsid w:val="00F85A59"/>
    <w:rsid w:val="00F86403"/>
    <w:rsid w:val="00F866B9"/>
    <w:rsid w:val="00F87526"/>
    <w:rsid w:val="00F907F2"/>
    <w:rsid w:val="00F909F0"/>
    <w:rsid w:val="00F92037"/>
    <w:rsid w:val="00F9207C"/>
    <w:rsid w:val="00F92EDF"/>
    <w:rsid w:val="00F9348C"/>
    <w:rsid w:val="00F93E87"/>
    <w:rsid w:val="00F93EDA"/>
    <w:rsid w:val="00F93F49"/>
    <w:rsid w:val="00F9530A"/>
    <w:rsid w:val="00F971E6"/>
    <w:rsid w:val="00F9799D"/>
    <w:rsid w:val="00F97B6B"/>
    <w:rsid w:val="00FA0BCE"/>
    <w:rsid w:val="00FA10C4"/>
    <w:rsid w:val="00FA148B"/>
    <w:rsid w:val="00FA1C41"/>
    <w:rsid w:val="00FA2608"/>
    <w:rsid w:val="00FA4214"/>
    <w:rsid w:val="00FA4EBA"/>
    <w:rsid w:val="00FA6ABE"/>
    <w:rsid w:val="00FA7453"/>
    <w:rsid w:val="00FA7C4F"/>
    <w:rsid w:val="00FB00D4"/>
    <w:rsid w:val="00FB0350"/>
    <w:rsid w:val="00FB0D0C"/>
    <w:rsid w:val="00FB2B1B"/>
    <w:rsid w:val="00FB35C5"/>
    <w:rsid w:val="00FB416E"/>
    <w:rsid w:val="00FB4335"/>
    <w:rsid w:val="00FB4BD4"/>
    <w:rsid w:val="00FB5759"/>
    <w:rsid w:val="00FB5F3D"/>
    <w:rsid w:val="00FB647D"/>
    <w:rsid w:val="00FB67A5"/>
    <w:rsid w:val="00FB7CB9"/>
    <w:rsid w:val="00FC0CD8"/>
    <w:rsid w:val="00FC2027"/>
    <w:rsid w:val="00FC220B"/>
    <w:rsid w:val="00FC27BB"/>
    <w:rsid w:val="00FC3003"/>
    <w:rsid w:val="00FC3D26"/>
    <w:rsid w:val="00FC4679"/>
    <w:rsid w:val="00FC4F13"/>
    <w:rsid w:val="00FC5252"/>
    <w:rsid w:val="00FC535C"/>
    <w:rsid w:val="00FC54B7"/>
    <w:rsid w:val="00FC55C3"/>
    <w:rsid w:val="00FC6583"/>
    <w:rsid w:val="00FC67D1"/>
    <w:rsid w:val="00FC7C41"/>
    <w:rsid w:val="00FD016F"/>
    <w:rsid w:val="00FD1817"/>
    <w:rsid w:val="00FD1BC5"/>
    <w:rsid w:val="00FD5272"/>
    <w:rsid w:val="00FD58E4"/>
    <w:rsid w:val="00FD63CC"/>
    <w:rsid w:val="00FD6F02"/>
    <w:rsid w:val="00FD72C6"/>
    <w:rsid w:val="00FD7322"/>
    <w:rsid w:val="00FD7448"/>
    <w:rsid w:val="00FD7A13"/>
    <w:rsid w:val="00FD7EA7"/>
    <w:rsid w:val="00FE06A2"/>
    <w:rsid w:val="00FE110E"/>
    <w:rsid w:val="00FE272A"/>
    <w:rsid w:val="00FE2BA0"/>
    <w:rsid w:val="00FE319F"/>
    <w:rsid w:val="00FE4197"/>
    <w:rsid w:val="00FE4205"/>
    <w:rsid w:val="00FE554B"/>
    <w:rsid w:val="00FE56F2"/>
    <w:rsid w:val="00FE5B7B"/>
    <w:rsid w:val="00FE5E2E"/>
    <w:rsid w:val="00FE5F29"/>
    <w:rsid w:val="00FE5FD1"/>
    <w:rsid w:val="00FE62B2"/>
    <w:rsid w:val="00FE6EE1"/>
    <w:rsid w:val="00FE7DFC"/>
    <w:rsid w:val="00FF0F44"/>
    <w:rsid w:val="00FF1A89"/>
    <w:rsid w:val="00FF1DCB"/>
    <w:rsid w:val="00FF27B0"/>
    <w:rsid w:val="00FF3C7A"/>
    <w:rsid w:val="00FF3F14"/>
    <w:rsid w:val="00FF44D8"/>
    <w:rsid w:val="00FF4598"/>
    <w:rsid w:val="00FF52F2"/>
    <w:rsid w:val="00FF53C4"/>
    <w:rsid w:val="00FF5551"/>
    <w:rsid w:val="00FF6D27"/>
    <w:rsid w:val="00FF6F0A"/>
    <w:rsid w:val="00FF71C6"/>
    <w:rsid w:val="00FF7588"/>
    <w:rsid w:val="00FF7911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68120">
      <o:colormru v:ext="edit" colors="#ddd,#ccecff"/>
    </o:shapedefaults>
    <o:shapelayout v:ext="edit">
      <o:idmap v:ext="edit" data="1,3,4,5,6,7,8,9,10,11,12,13,14,15,16,17,18,19,20,21,22,23,24,25,26,27,28,29,30,31,32,33,34,35,36,37,38,39,40,41,42,43,44,45,46,47,48,49,50,51,52,53,54,55,56,57,58,59,60,61,62,63,64,65"/>
      <o:rules v:ext="edit">
        <o:r id="V:Rule1" type="callout" idref="#AutoShape 162"/>
        <o:r id="V:Rule2" type="callout" idref="#AutoShape 61695"/>
        <o:r id="V:Rule3" type="arc" idref="#_x0000_s64657"/>
        <o:r id="V:Rule4" type="arc" idref="#_x0000_s64659"/>
        <o:r id="V:Rule5" type="arc" idref="#_x0000_s64665"/>
        <o:r id="V:Rule6" type="arc" idref="#_x0000_s64679"/>
        <o:r id="V:Rule7" type="callout" idref="#_x0000_s64681"/>
        <o:r id="V:Rule8" type="callout" idref="#_x0000_s64683"/>
        <o:r id="V:Rule9" type="callout" idref="#_x0000_s64684"/>
        <o:r id="V:Rule10" type="callout" idref="#_x0000_s64686"/>
        <o:r id="V:Rule11" type="callout" idref="#_x0000_s64687"/>
        <o:r id="V:Rule12" type="callout" idref="#_x0000_s66890"/>
        <o:r id="V:Rule13" type="callout" idref="#_x0000_s66893"/>
        <o:r id="V:Rule14" type="arc" idref="#_x0000_s66923"/>
        <o:r id="V:Rule15" type="arc" idref="#_x0000_s66928"/>
        <o:r id="V:Rule16" type="callout" idref="#_x0000_s66936"/>
        <o:r id="V:Rule17" type="callout" idref="#_x0000_s66937"/>
        <o:r id="V:Rule18" type="callout" idref="#_x0000_s66940"/>
        <o:r id="V:Rule19" type="callout" idref="#_x0000_s64885"/>
        <o:r id="V:Rule20" type="callout" idref="#_x0000_s64886"/>
        <o:r id="V:Rule21" type="callout" idref="#_x0000_s64909"/>
        <o:r id="V:Rule22" type="callout" idref="#_x0000_s64917"/>
        <o:r id="V:Rule23" type="arc" idref="#_x0000_s64918"/>
        <o:r id="V:Rule24" type="arc" idref="#_x0000_s64922"/>
        <o:r id="V:Rule25" type="callout" idref="#_x0000_s64923"/>
        <o:r id="V:Rule26" type="arc" idref="#_x0000_s64947"/>
        <o:r id="V:Rule27" type="arc" idref="#_x0000_s64952"/>
        <o:r id="V:Rule28" type="arc" idref="#_x0000_s65096"/>
        <o:r id="V:Rule29" type="callout" idref="#_x0000_s65106"/>
        <o:r id="V:Rule30" type="callout" idref="#_x0000_s65107"/>
        <o:r id="V:Rule31" type="callout" idref="#_x0000_s65108"/>
        <o:r id="V:Rule32" type="arc" idref="#_x0000_s65109"/>
        <o:r id="V:Rule33" type="callout" idref="#_x0000_s65117"/>
        <o:r id="V:Rule34" type="arc" idref="#_x0000_s65120"/>
        <o:r id="V:Rule35" type="callout" idref="#_x0000_s65121"/>
        <o:r id="V:Rule36" type="callout" idref="#_x0000_s65122"/>
        <o:r id="V:Rule37" type="callout" idref="#_x0000_s65123"/>
        <o:r id="V:Rule38" type="callout" idref="#_x0000_s65077"/>
        <o:r id="V:Rule39" type="arc" idref="#_x0000_s65083"/>
        <o:r id="V:Rule40" type="arc" idref="#_x0000_s65085"/>
        <o:r id="V:Rule41" type="callout" idref="#_x0000_s65091"/>
        <o:r id="V:Rule42" type="arc" idref="#_x0000_s65092"/>
        <o:r id="V:Rule43" type="callout" idref="#_x0000_s65275"/>
        <o:r id="V:Rule44" type="callout" idref="#_x0000_s65278"/>
        <o:r id="V:Rule45" type="callout" idref="#_x0000_s65279"/>
        <o:r id="V:Rule46" type="callout" idref="#_x0000_s65288"/>
        <o:r id="V:Rule47" type="callout" idref="#_x0000_s65364"/>
        <o:r id="V:Rule48" type="callout" idref="#_x0000_s65220"/>
        <o:r id="V:Rule49" type="callout" idref="#_x0000_s65222"/>
        <o:r id="V:Rule50" type="callout" idref="#_x0000_s65265"/>
        <o:r id="V:Rule51" type="callout" idref="#_x0000_s65165"/>
        <o:r id="V:Rule52" type="callout" idref="#_x0000_s65173"/>
        <o:r id="V:Rule53" type="callout" idref="#_x0000_s65211"/>
        <o:r id="V:Rule54" type="callout" idref="#_x0000_s65213"/>
        <o:r id="V:Rule55" type="callout" idref="#_x0000_s66095"/>
        <o:r id="V:Rule56" type="callout" idref="#_x0000_s66096"/>
        <o:r id="V:Rule57" type="callout" idref="#_x0000_s66097"/>
        <o:r id="V:Rule58" type="callout" idref="#_x0000_s66099"/>
        <o:r id="V:Rule59" type="callout" idref="#_x0000_s66102"/>
        <o:r id="V:Rule60" type="callout" idref="#_x0000_s66103"/>
        <o:r id="V:Rule61" type="arc" idref="#_x0000_s66106"/>
        <o:r id="V:Rule62" type="arc" idref="#_x0000_s66108"/>
        <o:r id="V:Rule63" type="arc" idref="#_x0000_s66116"/>
        <o:r id="V:Rule64" type="arc" idref="#_x0000_s66122"/>
        <o:r id="V:Rule65" type="callout" idref="#_x0000_s66127"/>
        <o:r id="V:Rule66" type="arc" idref="#_x0000_s66130"/>
        <o:r id="V:Rule67" type="callout" idref="#_x0000_s66163"/>
        <o:r id="V:Rule68" type="callout" idref="#_x0000_s66164"/>
        <o:r id="V:Rule69" type="callout" idref="#_x0000_s66580"/>
        <o:r id="V:Rule70" type="callout" idref="#_x0000_s66602"/>
        <o:r id="V:Rule71" type="callout" idref="#_x0000_s66603"/>
        <o:r id="V:Rule72" type="callout" idref="#_x0000_s66604"/>
        <o:r id="V:Rule73" type="callout" idref="#_x0000_s66605"/>
        <o:r id="V:Rule74" type="callout" idref="#_x0000_s66606"/>
        <o:r id="V:Rule75" type="callout" idref="#_x0000_s66607"/>
        <o:r id="V:Rule76" type="callout" idref="#_x0000_s66608"/>
        <o:r id="V:Rule77" type="callout" idref="#_x0000_s66609"/>
        <o:r id="V:Rule78" type="callout" idref="#_x0000_s66610"/>
        <o:r id="V:Rule79" type="callout" idref="#_x0000_s66611"/>
        <o:r id="V:Rule80" type="callout" idref="#_x0000_s66612"/>
        <o:r id="V:Rule81" type="callout" idref="#_x0000_s66613"/>
        <o:r id="V:Rule82" type="callout" idref="#_x0000_s66614"/>
        <o:r id="V:Rule83" type="callout" idref="#_x0000_s66615"/>
        <o:r id="V:Rule84" type="callout" idref="#_x0000_s66616"/>
        <o:r id="V:Rule85" type="callout" idref="#_x0000_s66617"/>
        <o:r id="V:Rule86" type="callout" idref="#_x0000_s66620"/>
        <o:r id="V:Rule87" type="callout" idref="#_x0000_s66630"/>
        <o:r id="V:Rule88" type="callout" idref="#_x0000_s66631"/>
        <o:r id="V:Rule89" type="callout" idref="#_x0000_s66632"/>
        <o:r id="V:Rule90" type="callout" idref="#_x0000_s66689"/>
        <o:r id="V:Rule91" type="callout" idref="#_x0000_s66690"/>
        <o:r id="V:Rule92" type="callout" idref="#_x0000_s66691"/>
        <o:r id="V:Rule93" type="callout" idref="#_x0000_s66692"/>
        <o:r id="V:Rule94" type="callout" idref="#_x0000_s66693"/>
        <o:r id="V:Rule95" type="callout" idref="#_x0000_s66694"/>
        <o:r id="V:Rule96" type="callout" idref="#_x0000_s66703"/>
        <o:r id="V:Rule97" type="callout" idref="#_x0000_s66704"/>
        <o:r id="V:Rule98" type="callout" idref="#_x0000_s66705"/>
        <o:r id="V:Rule99" type="callout" idref="#_x0000_s66731"/>
        <o:r id="V:Rule100" type="callout" idref="#_x0000_s66734"/>
        <o:r id="V:Rule101" type="connector" idref="#_x0000_s64669"/>
        <o:r id="V:Rule102" type="connector" idref="#_x0000_s64670"/>
        <o:r id="V:Rule103" type="connector" idref="#Line 180"/>
        <o:r id="V:Rule104" type="connector" idref="#Line 67"/>
        <o:r id="V:Rule105" type="connector" idref="#_x0000_s66092">
          <o:proxy start="" idref="#_x0000_s66109" connectloc="1"/>
          <o:proxy end="" idref="#_x0000_s66105" connectloc="0"/>
        </o:r>
        <o:r id="V:Rule106" type="connector" idref="#_x0000_s64945"/>
        <o:r id="V:Rule107" type="connector" idref="#Line 192"/>
        <o:r id="V:Rule108" type="connector" idref="#Line 202"/>
        <o:r id="V:Rule109" type="connector" idref="#Line 181"/>
        <o:r id="V:Rule110" type="connector" idref="#Line 69"/>
        <o:r id="V:Rule111" type="connector" idref="#_x0000_s66112"/>
        <o:r id="V:Rule112" type="connector" idref="#Line 208"/>
        <o:r id="V:Rule113" type="connector" idref="#Line 61643"/>
        <o:r id="V:Rule114" type="connector" idref="#_x0000_s63866"/>
        <o:r id="V:Rule115" type="connector" idref="#_x0000_s66964"/>
        <o:r id="V:Rule116" type="connector" idref="#Line 204"/>
        <o:r id="V:Rule117" type="connector" idref="#Line 80"/>
        <o:r id="V:Rule118" type="connector" idref="#_x0000_s64881"/>
        <o:r id="V:Rule119" type="connector" idref="#Line 195"/>
        <o:r id="V:Rule120" type="connector" idref="#_x0000_s64880"/>
        <o:r id="V:Rule121" type="connector" idref="#Line 50"/>
        <o:r id="V:Rule122" type="connector" idref="#Line 23"/>
        <o:r id="V:Rule123" type="connector" idref="#_x0000_s64926"/>
        <o:r id="V:Rule124" type="connector" idref="#Line 151"/>
        <o:r id="V:Rule125" type="connector" idref="#Line 61674"/>
        <o:r id="V:Rule126" type="connector" idref="#Line 61645"/>
        <o:r id="V:Rule127" type="connector" idref="#_x0000_s63867"/>
        <o:r id="V:Rule128" type="connector" idref="#_x0000_s63857"/>
        <o:r id="V:Rule129" type="connector" idref="#Line 61658"/>
        <o:r id="V:Rule130" type="connector" idref="#_x0000_s64912"/>
        <o:r id="V:Rule131" type="connector" idref="#_x0000_s66948"/>
        <o:r id="V:Rule132" type="connector" idref="#Line 184"/>
        <o:r id="V:Rule133" type="connector" idref="#_x0000_s64677"/>
        <o:r id="V:Rule134" type="connector" idref="#Line 179"/>
        <o:r id="V:Rule135" type="connector" idref="#_x0000_s64879"/>
        <o:r id="V:Rule136" type="connector" idref="#_x0000_s63861"/>
        <o:r id="V:Rule137" type="connector" idref="#_x0000_s65104"/>
        <o:r id="V:Rule138" type="connector" idref="#_x0000_s65119"/>
        <o:r id="V:Rule139" type="connector" idref="#_x0000_s66979"/>
        <o:r id="V:Rule140" type="connector" idref="#_x0000_s64673"/>
        <o:r id="V:Rule141" type="connector" idref="#Line 64"/>
        <o:r id="V:Rule142" type="connector" idref="#_x0000_s66933"/>
        <o:r id="V:Rule143" type="connector" idref="#Line 61670"/>
        <o:r id="V:Rule144" type="connector" idref="#_x0000_s65212">
          <o:proxy start="" idref="#_x0000_s65173" connectloc="3"/>
        </o:r>
        <o:r id="V:Rule145" type="connector" idref="#Line 176"/>
        <o:r id="V:Rule146" type="connector" idref="#Line 61684"/>
        <o:r id="V:Rule147" type="connector" idref="#Line 14"/>
        <o:r id="V:Rule148" type="connector" idref="#Line 177"/>
        <o:r id="V:Rule149" type="connector" idref="#Line 53"/>
        <o:r id="V:Rule150" type="connector" idref="#Line 197"/>
        <o:r id="V:Rule151" type="connector" idref="#Line 178"/>
        <o:r id="V:Rule152" type="connector" idref="#_x0000_s63871"/>
        <o:r id="V:Rule153" type="connector" idref="#_x0000_s66709">
          <o:proxy start="" idref="#_x0000_s66708" connectloc="1"/>
        </o:r>
        <o:r id="V:Rule154" type="connector" idref="#_x0000_s63858"/>
        <o:r id="V:Rule155" type="connector" idref="#Line 61680"/>
        <o:r id="V:Rule156" type="connector" idref="#_x0000_s66913"/>
        <o:r id="V:Rule157" type="connector" idref="#Line 81"/>
        <o:r id="V:Rule158" type="connector" idref="#_x0000_s66973"/>
        <o:r id="V:Rule159" type="connector" idref="#_x0000_s63860"/>
        <o:r id="V:Rule160" type="connector" idref="#_x0000_s64915"/>
        <o:r id="V:Rule161" type="connector" idref="#_x0000_s66932"/>
        <o:r id="V:Rule162" type="connector" idref="#Line 61681"/>
        <o:r id="V:Rule163" type="connector" idref="#Line 186"/>
        <o:r id="V:Rule164" type="connector" idref="#Line 161"/>
        <o:r id="V:Rule165" type="connector" idref="#_x0000_s66912"/>
        <o:r id="V:Rule166" type="connector" idref="#_x0000_s63873"/>
        <o:r id="V:Rule167" type="connector" idref="#Line 61663"/>
        <o:r id="V:Rule168" type="connector" idref="#_x0000_s64882"/>
        <o:r id="V:Rule169" type="connector" idref="#Line 61571"/>
        <o:r id="V:Rule170" type="connector" idref="#Line 61676"/>
        <o:r id="V:Rule171" type="connector" idref="#_x0000_s64914"/>
        <o:r id="V:Rule172" type="connector" idref="#_x0000_s66706">
          <o:proxy start="" idref="#_x0000_s66707" connectloc="7"/>
        </o:r>
        <o:r id="V:Rule173" type="connector" idref="#Line 60"/>
        <o:r id="V:Rule174" type="connector" idref="#Line 61686"/>
        <o:r id="V:Rule175" type="connector" idref="#_x0000_s64672"/>
        <o:r id="V:Rule176" type="connector" idref="#_x0000_s66101"/>
        <o:r id="V:Rule177" type="connector" idref="#_x0000_s65076"/>
        <o:r id="V:Rule178" type="connector" idref="#_x0000_s64913"/>
        <o:r id="V:Rule179" type="connector" idref="#Line 185"/>
        <o:r id="V:Rule180" type="connector" idref="#Line 207"/>
        <o:r id="V:Rule181" type="connector" idref="#Line 45"/>
        <o:r id="V:Rule182" type="connector" idref="#AutoShape 61731"/>
        <o:r id="V:Rule183" type="connector" idref="#_x0000_s66915"/>
        <o:r id="V:Rule184" type="connector" idref="#_x0000_s66931">
          <o:proxy end="" idref="#_x0000_s66941" connectloc="1"/>
        </o:r>
        <o:r id="V:Rule185" type="connector" idref="#Line 196"/>
        <o:r id="V:Rule186" type="connector" idref="#Line 61662"/>
        <o:r id="V:Rule187" type="connector" idref="#Line 61652"/>
        <o:r id="V:Rule188" type="connector" idref="#_x0000_s63876"/>
        <o:r id="V:Rule189" type="connector" idref="#Line 152"/>
        <o:r id="V:Rule190" type="connector" idref="#_x0000_s66949"/>
        <o:r id="V:Rule191" type="connector" idref="#Line 198"/>
        <o:r id="V:Rule192" type="connector" idref="#Line 146"/>
        <o:r id="V:Rule193" type="connector" idref="#_x0000_s65078"/>
        <o:r id="V:Rule194" type="connector" idref="#Line 61664"/>
        <o:r id="V:Rule195" type="connector" idref="#_x0000_s66965"/>
        <o:r id="V:Rule196" type="connector" idref="#Line 61671"/>
        <o:r id="V:Rule197" type="connector" idref="#_x0000_s66974"/>
        <o:r id="V:Rule198" type="connector" idref="#_x0000_s65079"/>
        <o:r id="V:Rule199" type="connector" idref="#Line 61"/>
        <o:r id="V:Rule200" type="connector" idref="#Line 66"/>
        <o:r id="V:Rule201" type="connector" idref="#Line 61572"/>
        <o:r id="V:Rule202" type="connector" idref="#_x0000_s64908">
          <o:proxy start="" idref="#_x0000_s64899" connectloc="5"/>
        </o:r>
        <o:r id="V:Rule203" type="connector" idref="#Line 183"/>
        <o:r id="V:Rule204" type="connector" idref="#Line 61573"/>
        <o:r id="V:Rule205" type="connector" idref="#Line 63"/>
        <o:r id="V:Rule206" type="connector" idref="#_x0000_s66929"/>
        <o:r id="V:Rule207" type="connector" idref="#Line 163"/>
        <o:r id="V:Rule208" type="connector" idref="#_x0000_s64934"/>
        <o:r id="V:Rule209" type="connector" idref="#_x0000_s65112"/>
        <o:r id="V:Rule210" type="connector" idref="#Line 62"/>
        <o:r id="V:Rule211" type="connector" idref="#_x0000_s64935">
          <o:proxy start="" idref="#_x0000_s64937" connectloc="4"/>
        </o:r>
        <o:r id="V:Rule212" type="connector" idref="#Line 61669"/>
        <o:r id="V:Rule213" type="connector" idref="#_x0000_s65087"/>
        <o:r id="V:Rule214" type="connector" idref="#Line 201"/>
        <o:r id="V:Rule215" type="connector" idref="#Line 61654"/>
        <o:r id="V:Rule216" type="connector" idref="#_x0000_s66892"/>
        <o:r id="V:Rule217" type="connector" idref="#Line 61685"/>
        <o:r id="V:Rule218" type="connector" idref="#_x0000_s64916"/>
        <o:r id="V:Rule219" type="connector" idref="#Line 68"/>
        <o:r id="V:Rule220" type="connector" idref="#Line 61641"/>
        <o:r id="V:Rule221" type="connector" idref="#Line 182"/>
        <o:r id="V:Rule222" type="connector" idref="#_x0000_s66914"/>
        <o:r id="V:Rule223" type="connector" idref="#Line 206"/>
        <o:r id="V:Rule224" type="connector" idref="#_x0000_s66104"/>
        <o:r id="V:Rule225" type="connector" idref="#Line 61657"/>
        <o:r id="V:Rule226" type="connector" idref="#Line 61642"/>
        <o:r id="V:Rule227" type="connector" idref="#_x0000_s66963"/>
        <o:r id="V:Rule228" type="connector" idref="#Line 164"/>
        <o:r id="V:Rule229" type="connector" idref="#Line 190"/>
        <o:r id="V:Rule230" type="connector" idref="#_x0000_s66980"/>
        <o:r id="V:Rule231" type="connector" idref="#_x0000_s66113"/>
        <o:r id="V:Rule232" type="connector" idref="#_x0000_s66962"/>
        <o:r id="V:Rule233" type="connector" idref="#_x0000_s66976"/>
        <o:r id="V:Rule234" type="connector" idref="#Line 61646"/>
        <o:r id="V:Rule235" type="connector" idref="#_x0000_s63865"/>
        <o:r id="V:Rule236" type="connector" idref="#Line 200"/>
        <o:r id="V:Rule237" type="connector" idref="#_x0000_s66100"/>
        <o:r id="V:Rule238" type="connector" idref="#_x0000_s64675"/>
        <o:r id="V:Rule239" type="connector" idref="#_x0000_s63863"/>
        <o:r id="V:Rule240" type="connector" idref="#_x0000_s64925">
          <o:proxy end="" idref="#_x0000_s64924" connectloc="2"/>
        </o:r>
        <o:r id="V:Rule241" type="connector" idref="#Line 61644"/>
        <o:r id="V:Rule242" type="connector" idref="#Line 61679"/>
        <o:r id="V:Rule243" type="connector" idref="#Line 61653"/>
        <o:r id="V:Rule244" type="connector" idref="#_x0000_s63862"/>
        <o:r id="V:Rule245" type="connector" idref="#Line 61659"/>
        <o:r id="V:Rule246" type="connector" idref="#_x0000_s63869"/>
        <o:r id="V:Rule247" type="connector" idref="#Line 70"/>
        <o:r id="V:Rule248" type="connector" idref="#_x0000_s63878"/>
        <o:r id="V:Rule249" type="connector" idref="#_x0000_s66891"/>
        <o:r id="V:Rule250" type="connector" idref="#_x0000_s65075"/>
        <o:r id="V:Rule251" type="connector" idref="#_x0000_s64667"/>
        <o:r id="V:Rule252" type="connector" idref="#_x0000_s66111"/>
        <o:r id="V:Rule253" type="connector" idref="#Line 61665"/>
        <o:r id="V:Rule254" type="connector" idref="#_x0000_s65086"/>
        <o:r id="V:Rule255" type="connector" idref="#Line 61675"/>
        <o:r id="V:Rule256" type="connector" idref="#_x0000_s66930"/>
        <o:r id="V:Rule257" type="connector" idref="#_x0000_s646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28A"/>
    <w:rPr>
      <w:rFonts w:ascii="Times New Roman" w:hAnsi="Times New Roman"/>
      <w:sz w:val="22"/>
      <w:lang w:val="nb-NO" w:eastAsia="nb-NO"/>
    </w:rPr>
  </w:style>
  <w:style w:type="paragraph" w:styleId="Heading1">
    <w:name w:val="heading 1"/>
    <w:basedOn w:val="Normal"/>
    <w:next w:val="BodyText"/>
    <w:qFormat/>
    <w:rsid w:val="00DB6CC1"/>
    <w:pPr>
      <w:keepNext/>
      <w:pBdr>
        <w:bottom w:val="double" w:sz="6" w:space="1" w:color="auto"/>
      </w:pBdr>
      <w:spacing w:before="600" w:after="240"/>
      <w:outlineLvl w:val="0"/>
    </w:pPr>
    <w:rPr>
      <w:rFonts w:ascii="Arial" w:hAnsi="Arial"/>
      <w:b/>
      <w:kern w:val="28"/>
      <w:sz w:val="40"/>
      <w:lang w:val="en-US"/>
    </w:rPr>
  </w:style>
  <w:style w:type="paragraph" w:styleId="Heading2">
    <w:name w:val="heading 2"/>
    <w:basedOn w:val="Normal"/>
    <w:next w:val="BodyText"/>
    <w:qFormat/>
    <w:rsid w:val="0066399F"/>
    <w:pPr>
      <w:keepNext/>
      <w:pBdr>
        <w:bottom w:val="single" w:sz="6" w:space="1" w:color="auto"/>
      </w:pBdr>
      <w:spacing w:before="480" w:after="160"/>
      <w:ind w:left="851"/>
      <w:outlineLvl w:val="1"/>
    </w:pPr>
    <w:rPr>
      <w:rFonts w:ascii="Arial" w:hAnsi="Arial"/>
      <w:b/>
      <w:sz w:val="36"/>
    </w:rPr>
  </w:style>
  <w:style w:type="paragraph" w:styleId="Heading3">
    <w:name w:val="heading 3"/>
    <w:basedOn w:val="Normal"/>
    <w:next w:val="BodyText"/>
    <w:qFormat/>
    <w:rsid w:val="0066399F"/>
    <w:pPr>
      <w:keepNext/>
      <w:spacing w:before="360" w:after="120"/>
      <w:ind w:left="1418"/>
      <w:outlineLvl w:val="2"/>
    </w:pPr>
    <w:rPr>
      <w:rFonts w:ascii="Arial" w:hAnsi="Arial"/>
      <w:b/>
      <w:sz w:val="32"/>
    </w:rPr>
  </w:style>
  <w:style w:type="paragraph" w:styleId="Heading4">
    <w:name w:val="heading 4"/>
    <w:basedOn w:val="Normal"/>
    <w:next w:val="BodyText"/>
    <w:qFormat/>
    <w:rsid w:val="0066399F"/>
    <w:pPr>
      <w:keepNext/>
      <w:spacing w:before="240" w:after="60"/>
      <w:ind w:left="1701"/>
      <w:outlineLvl w:val="3"/>
    </w:pPr>
    <w:rPr>
      <w:rFonts w:ascii="Arial Halvfet" w:hAnsi="Arial Halvfet"/>
      <w:b/>
      <w:sz w:val="28"/>
    </w:rPr>
  </w:style>
  <w:style w:type="paragraph" w:styleId="Heading5">
    <w:name w:val="heading 5"/>
    <w:basedOn w:val="Normal"/>
    <w:next w:val="BodyText"/>
    <w:qFormat/>
    <w:rsid w:val="0066399F"/>
    <w:pPr>
      <w:spacing w:before="240" w:after="60"/>
      <w:ind w:left="1985"/>
      <w:outlineLvl w:val="4"/>
    </w:pPr>
    <w:rPr>
      <w:rFonts w:ascii="Arial Halvfet" w:hAnsi="Arial Halvfet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6B4E9A"/>
    <w:pPr>
      <w:spacing w:after="120"/>
      <w:ind w:right="-2"/>
      <w:jc w:val="both"/>
    </w:pPr>
  </w:style>
  <w:style w:type="paragraph" w:customStyle="1" w:styleId="Viktignote">
    <w:name w:val="Viktig_note"/>
    <w:basedOn w:val="BodyText"/>
    <w:next w:val="BodyText"/>
    <w:rsid w:val="0066399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ind w:hanging="1134"/>
    </w:pPr>
  </w:style>
  <w:style w:type="paragraph" w:customStyle="1" w:styleId="Keyseq">
    <w:name w:val="Key_seq"/>
    <w:basedOn w:val="BodyText"/>
    <w:next w:val="BodyText"/>
    <w:rsid w:val="0066399F"/>
    <w:pPr>
      <w:tabs>
        <w:tab w:val="left" w:pos="1843"/>
        <w:tab w:val="left" w:pos="1985"/>
        <w:tab w:val="left" w:pos="2127"/>
        <w:tab w:val="left" w:pos="2268"/>
      </w:tabs>
    </w:pPr>
    <w:rPr>
      <w:i/>
    </w:rPr>
  </w:style>
  <w:style w:type="paragraph" w:styleId="TOC1">
    <w:name w:val="toc 1"/>
    <w:basedOn w:val="Normal"/>
    <w:next w:val="Normal"/>
    <w:semiHidden/>
    <w:rsid w:val="0066399F"/>
    <w:pPr>
      <w:tabs>
        <w:tab w:val="right" w:pos="8789"/>
      </w:tabs>
      <w:spacing w:before="600" w:after="240"/>
    </w:pPr>
    <w:rPr>
      <w:rFonts w:ascii="Arial" w:hAnsi="Arial"/>
      <w:b/>
      <w:sz w:val="28"/>
      <w:u w:val="single"/>
    </w:rPr>
  </w:style>
  <w:style w:type="paragraph" w:styleId="TOC2">
    <w:name w:val="toc 2"/>
    <w:basedOn w:val="Normal"/>
    <w:next w:val="Normal"/>
    <w:semiHidden/>
    <w:rsid w:val="0066399F"/>
    <w:pPr>
      <w:tabs>
        <w:tab w:val="right" w:leader="dot" w:pos="8787"/>
      </w:tabs>
      <w:ind w:left="567"/>
    </w:pPr>
    <w:rPr>
      <w:rFonts w:ascii="Arial Halvfet" w:hAnsi="Arial Halvfet"/>
      <w:b/>
      <w:sz w:val="28"/>
    </w:rPr>
  </w:style>
  <w:style w:type="paragraph" w:styleId="TOC3">
    <w:name w:val="toc 3"/>
    <w:basedOn w:val="Normal"/>
    <w:next w:val="Normal"/>
    <w:semiHidden/>
    <w:rsid w:val="0066399F"/>
    <w:pPr>
      <w:tabs>
        <w:tab w:val="right" w:leader="dot" w:pos="8743"/>
      </w:tabs>
      <w:ind w:left="1134"/>
    </w:pPr>
    <w:rPr>
      <w:rFonts w:ascii="Arial" w:hAnsi="Arial"/>
      <w:sz w:val="24"/>
    </w:rPr>
  </w:style>
  <w:style w:type="paragraph" w:styleId="TOC4">
    <w:name w:val="toc 4"/>
    <w:basedOn w:val="Normal"/>
    <w:next w:val="Normal"/>
    <w:semiHidden/>
    <w:rsid w:val="006B52CA"/>
    <w:pPr>
      <w:tabs>
        <w:tab w:val="right" w:leader="dot" w:pos="8789"/>
      </w:tabs>
      <w:ind w:left="1418"/>
    </w:pPr>
    <w:rPr>
      <w:rFonts w:ascii="Arial" w:hAnsi="Arial"/>
    </w:rPr>
  </w:style>
  <w:style w:type="paragraph" w:customStyle="1" w:styleId="Toptxtkap">
    <w:name w:val="Toptxt_kap"/>
    <w:basedOn w:val="Header"/>
    <w:rsid w:val="0066399F"/>
    <w:pPr>
      <w:tabs>
        <w:tab w:val="clear" w:pos="4703"/>
        <w:tab w:val="clear" w:pos="9406"/>
        <w:tab w:val="center" w:pos="4536"/>
        <w:tab w:val="right" w:pos="9072"/>
      </w:tabs>
      <w:jc w:val="right"/>
    </w:pPr>
    <w:rPr>
      <w:rFonts w:ascii="Arial" w:hAnsi="Arial"/>
      <w:sz w:val="24"/>
    </w:rPr>
  </w:style>
  <w:style w:type="paragraph" w:styleId="Header">
    <w:name w:val="header"/>
    <w:basedOn w:val="Normal"/>
    <w:rsid w:val="0066399F"/>
    <w:pPr>
      <w:tabs>
        <w:tab w:val="center" w:pos="4703"/>
        <w:tab w:val="right" w:pos="9406"/>
      </w:tabs>
    </w:pPr>
  </w:style>
  <w:style w:type="paragraph" w:customStyle="1" w:styleId="Tabelltxt">
    <w:name w:val="Tabell txt"/>
    <w:basedOn w:val="BodyText"/>
    <w:rsid w:val="0066399F"/>
    <w:pPr>
      <w:spacing w:before="120"/>
    </w:pPr>
  </w:style>
  <w:style w:type="paragraph" w:styleId="Caption">
    <w:name w:val="caption"/>
    <w:basedOn w:val="Normal"/>
    <w:next w:val="Normal"/>
    <w:qFormat/>
    <w:rsid w:val="00A57134"/>
    <w:pPr>
      <w:spacing w:before="120" w:after="120"/>
    </w:pPr>
    <w:rPr>
      <w:rFonts w:ascii="Arial" w:hAnsi="Arial"/>
      <w:sz w:val="20"/>
    </w:rPr>
  </w:style>
  <w:style w:type="paragraph" w:customStyle="1" w:styleId="Brdtpkt">
    <w:name w:val="Brødt_pkt"/>
    <w:basedOn w:val="BodyText"/>
    <w:rsid w:val="00804BEA"/>
    <w:pPr>
      <w:numPr>
        <w:numId w:val="6"/>
      </w:numPr>
      <w:tabs>
        <w:tab w:val="num" w:pos="360"/>
      </w:tabs>
      <w:spacing w:after="60"/>
      <w:ind w:left="720" w:hanging="360"/>
    </w:pPr>
    <w:rPr>
      <w:sz w:val="20"/>
    </w:rPr>
  </w:style>
  <w:style w:type="paragraph" w:customStyle="1" w:styleId="Brdtpkt2">
    <w:name w:val="Brødt_pkt2"/>
    <w:basedOn w:val="Brdtpkt"/>
    <w:rsid w:val="00804BEA"/>
    <w:pPr>
      <w:numPr>
        <w:numId w:val="0"/>
      </w:numPr>
      <w:spacing w:line="200" w:lineRule="exact"/>
    </w:pPr>
  </w:style>
  <w:style w:type="paragraph" w:customStyle="1" w:styleId="Innhn1">
    <w:name w:val="Innh_n1"/>
    <w:basedOn w:val="TOC1"/>
    <w:rsid w:val="0066399F"/>
    <w:pPr>
      <w:tabs>
        <w:tab w:val="clear" w:pos="8789"/>
        <w:tab w:val="right" w:pos="8787"/>
      </w:tabs>
      <w:spacing w:before="480"/>
    </w:pPr>
    <w:rPr>
      <w:caps/>
      <w:sz w:val="32"/>
    </w:rPr>
  </w:style>
  <w:style w:type="paragraph" w:customStyle="1" w:styleId="Innhn2">
    <w:name w:val="Innh_n2"/>
    <w:basedOn w:val="TOC2"/>
    <w:rsid w:val="0066399F"/>
    <w:pPr>
      <w:ind w:left="482" w:hanging="284"/>
    </w:pPr>
    <w:rPr>
      <w:smallCaps/>
    </w:rPr>
  </w:style>
  <w:style w:type="paragraph" w:customStyle="1" w:styleId="Innhn3">
    <w:name w:val="Innh_n3"/>
    <w:basedOn w:val="TOC3"/>
    <w:rsid w:val="0066399F"/>
    <w:pPr>
      <w:tabs>
        <w:tab w:val="right" w:pos="8787"/>
      </w:tabs>
      <w:ind w:left="1418" w:hanging="567"/>
    </w:pPr>
    <w:rPr>
      <w:smallCaps/>
    </w:rPr>
  </w:style>
  <w:style w:type="paragraph" w:customStyle="1" w:styleId="Innhn4">
    <w:name w:val="Innh_n4"/>
    <w:basedOn w:val="TOC4"/>
    <w:rsid w:val="0066399F"/>
    <w:pPr>
      <w:tabs>
        <w:tab w:val="right" w:pos="8789"/>
        <w:tab w:val="right" w:pos="9122"/>
      </w:tabs>
      <w:ind w:left="658"/>
    </w:pPr>
    <w:rPr>
      <w:rFonts w:ascii="Times New Roman" w:hAnsi="Times New Roman"/>
      <w:i/>
    </w:rPr>
  </w:style>
  <w:style w:type="paragraph" w:styleId="List">
    <w:name w:val="List"/>
    <w:basedOn w:val="Normal"/>
    <w:rsid w:val="0066399F"/>
    <w:pPr>
      <w:ind w:left="283" w:hanging="283"/>
    </w:pPr>
    <w:rPr>
      <w:sz w:val="20"/>
    </w:rPr>
  </w:style>
  <w:style w:type="paragraph" w:customStyle="1" w:styleId="PressKeypkt">
    <w:name w:val="PressKey pkt."/>
    <w:basedOn w:val="BodyText"/>
    <w:rsid w:val="0066399F"/>
    <w:pPr>
      <w:ind w:left="1559" w:hanging="567"/>
    </w:pPr>
  </w:style>
  <w:style w:type="paragraph" w:customStyle="1" w:styleId="Felttitler">
    <w:name w:val="Felt titler"/>
    <w:basedOn w:val="BodyText"/>
    <w:rsid w:val="0066399F"/>
    <w:pPr>
      <w:spacing w:after="0"/>
    </w:pPr>
    <w:rPr>
      <w:rFonts w:ascii="Arial Narrow" w:hAnsi="Arial Narrow"/>
      <w:sz w:val="16"/>
    </w:rPr>
  </w:style>
  <w:style w:type="paragraph" w:styleId="TOC5">
    <w:name w:val="toc 5"/>
    <w:basedOn w:val="Normal"/>
    <w:next w:val="Normal"/>
    <w:autoRedefine/>
    <w:semiHidden/>
    <w:rsid w:val="0066399F"/>
    <w:pPr>
      <w:tabs>
        <w:tab w:val="right" w:leader="dot" w:pos="8789"/>
      </w:tabs>
      <w:ind w:left="2268"/>
    </w:pPr>
    <w:rPr>
      <w:rFonts w:ascii="Arial" w:hAnsi="Arial"/>
      <w:sz w:val="20"/>
    </w:rPr>
  </w:style>
  <w:style w:type="paragraph" w:styleId="Footer">
    <w:name w:val="footer"/>
    <w:basedOn w:val="Normal"/>
    <w:rsid w:val="00263D65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66399F"/>
  </w:style>
  <w:style w:type="character" w:styleId="Hyperlink">
    <w:name w:val="Hyperlink"/>
    <w:basedOn w:val="DefaultParagraphFont"/>
    <w:rsid w:val="0066399F"/>
    <w:rPr>
      <w:color w:val="0000FF"/>
      <w:u w:val="single"/>
    </w:rPr>
  </w:style>
  <w:style w:type="paragraph" w:customStyle="1" w:styleId="AnclaGrafica">
    <w:name w:val="Ancla Grafica"/>
    <w:basedOn w:val="Normal"/>
    <w:rsid w:val="00A552DF"/>
    <w:pPr>
      <w:spacing w:line="160" w:lineRule="exact"/>
      <w:ind w:left="-993" w:right="-284"/>
      <w:jc w:val="both"/>
    </w:pPr>
    <w:rPr>
      <w:rFonts w:ascii="Verdana" w:hAnsi="Verdana"/>
      <w:color w:val="E36C0A" w:themeColor="accent6" w:themeShade="BF"/>
      <w:sz w:val="20"/>
      <w:lang w:val="en-US"/>
    </w:rPr>
  </w:style>
  <w:style w:type="paragraph" w:customStyle="1" w:styleId="CallOuts">
    <w:name w:val="CallOuts"/>
    <w:basedOn w:val="Normal"/>
    <w:link w:val="CallOutsTegn"/>
    <w:rsid w:val="007B2E4A"/>
    <w:pPr>
      <w:spacing w:line="180" w:lineRule="exact"/>
      <w:jc w:val="both"/>
    </w:pPr>
    <w:rPr>
      <w:rFonts w:ascii="Arial" w:hAnsi="Arial"/>
      <w:color w:val="5E6A71"/>
      <w:sz w:val="16"/>
      <w:szCs w:val="24"/>
    </w:rPr>
  </w:style>
  <w:style w:type="paragraph" w:customStyle="1" w:styleId="CallOuts10">
    <w:name w:val="CallOuts10"/>
    <w:basedOn w:val="CallOuts"/>
    <w:rsid w:val="00BD3AE0"/>
    <w:pPr>
      <w:spacing w:line="200" w:lineRule="exact"/>
      <w:jc w:val="left"/>
    </w:pPr>
    <w:rPr>
      <w:sz w:val="20"/>
    </w:rPr>
  </w:style>
  <w:style w:type="paragraph" w:customStyle="1" w:styleId="DwgTxt6">
    <w:name w:val="DwgTxt6"/>
    <w:basedOn w:val="Normal"/>
    <w:link w:val="DwgTxt6Char"/>
    <w:rsid w:val="00BD3AE0"/>
    <w:pPr>
      <w:spacing w:line="120" w:lineRule="exact"/>
    </w:pPr>
    <w:rPr>
      <w:rFonts w:ascii="Arial" w:eastAsia="Calibri" w:hAnsi="Arial"/>
      <w:color w:val="5E6A71"/>
      <w:sz w:val="12"/>
      <w:szCs w:val="22"/>
      <w:lang w:val="en-US" w:eastAsia="en-US"/>
    </w:rPr>
  </w:style>
  <w:style w:type="paragraph" w:customStyle="1" w:styleId="DwgTxt">
    <w:name w:val="DwgTxt"/>
    <w:basedOn w:val="Normal"/>
    <w:rsid w:val="00B741C6"/>
    <w:pPr>
      <w:spacing w:line="180" w:lineRule="exact"/>
      <w:jc w:val="center"/>
    </w:pPr>
    <w:rPr>
      <w:rFonts w:ascii="Arial" w:hAnsi="Arial"/>
      <w:color w:val="0000FF"/>
      <w:sz w:val="18"/>
      <w:lang w:val="en-GB"/>
    </w:rPr>
  </w:style>
  <w:style w:type="paragraph" w:styleId="DocumentMap">
    <w:name w:val="Document Map"/>
    <w:basedOn w:val="Normal"/>
    <w:semiHidden/>
    <w:rsid w:val="00252730"/>
    <w:pPr>
      <w:shd w:val="clear" w:color="auto" w:fill="000080"/>
    </w:pPr>
    <w:rPr>
      <w:rFonts w:ascii="Tahoma" w:hAnsi="Tahoma" w:cs="Tahoma"/>
      <w:sz w:val="20"/>
    </w:rPr>
  </w:style>
  <w:style w:type="character" w:customStyle="1" w:styleId="CallOutsTegn">
    <w:name w:val="CallOuts Tegn"/>
    <w:basedOn w:val="DefaultParagraphFont"/>
    <w:link w:val="CallOuts"/>
    <w:rsid w:val="007B2E4A"/>
    <w:rPr>
      <w:rFonts w:ascii="Arial" w:hAnsi="Arial"/>
      <w:color w:val="5E6A71"/>
      <w:sz w:val="16"/>
      <w:szCs w:val="24"/>
      <w:lang w:val="nb-NO" w:eastAsia="nb-NO"/>
    </w:rPr>
  </w:style>
  <w:style w:type="table" w:customStyle="1" w:styleId="Tabelliste2-mfm">
    <w:name w:val="Tabelliste 2 -mfm"/>
    <w:basedOn w:val="TableList2"/>
    <w:rsid w:val="00EA6142"/>
    <w:rPr>
      <w:rFonts w:ascii="Arial" w:hAnsi="Arial"/>
      <w:lang w:val="nb-NO" w:eastAsia="nb-NO"/>
    </w:rPr>
    <w:tblPr>
      <w:tblStyleRowBandSize w:val="1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INEANiveau1">
    <w:name w:val="ALINEA Niveau 1"/>
    <w:basedOn w:val="Normal"/>
    <w:rsid w:val="00EA6142"/>
    <w:pPr>
      <w:keepLines/>
      <w:spacing w:line="300" w:lineRule="exact"/>
      <w:ind w:left="1134" w:right="567" w:hanging="144"/>
      <w:jc w:val="both"/>
    </w:pPr>
    <w:rPr>
      <w:rFonts w:ascii="Arial" w:hAnsi="Arial"/>
      <w:sz w:val="20"/>
      <w:lang w:val="en-GB"/>
    </w:rPr>
  </w:style>
  <w:style w:type="table" w:styleId="TableList2">
    <w:name w:val="Table List 2"/>
    <w:basedOn w:val="TableNormal"/>
    <w:rsid w:val="00EA614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rdtekst-s2">
    <w:name w:val="Brødtekst-s2"/>
    <w:basedOn w:val="Normal"/>
    <w:rsid w:val="00087BE0"/>
    <w:pPr>
      <w:spacing w:after="120"/>
    </w:pPr>
    <w:rPr>
      <w:sz w:val="20"/>
    </w:rPr>
  </w:style>
  <w:style w:type="paragraph" w:customStyle="1" w:styleId="anclagrafica0">
    <w:name w:val="anclagrafica"/>
    <w:basedOn w:val="BodyText"/>
    <w:rsid w:val="00F866B9"/>
    <w:pPr>
      <w:spacing w:after="0" w:line="200" w:lineRule="exact"/>
    </w:pPr>
    <w:rPr>
      <w:color w:val="808080"/>
      <w:szCs w:val="22"/>
      <w:lang w:val="en-GB"/>
    </w:rPr>
  </w:style>
  <w:style w:type="paragraph" w:styleId="FootnoteText">
    <w:name w:val="footnote text"/>
    <w:basedOn w:val="Normal"/>
    <w:semiHidden/>
    <w:rsid w:val="004E6237"/>
    <w:rPr>
      <w:sz w:val="20"/>
    </w:rPr>
  </w:style>
  <w:style w:type="character" w:styleId="FootnoteReference">
    <w:name w:val="footnote reference"/>
    <w:basedOn w:val="DefaultParagraphFont"/>
    <w:semiHidden/>
    <w:rsid w:val="004E6237"/>
    <w:rPr>
      <w:bdr w:val="single" w:sz="4" w:space="0" w:color="0000FF"/>
      <w:vertAlign w:val="superscript"/>
    </w:rPr>
  </w:style>
  <w:style w:type="paragraph" w:customStyle="1" w:styleId="StyleHeading1Before0ptAfter6pt">
    <w:name w:val="Style Heading 1 + Before:  0 pt After:  6 pt"/>
    <w:basedOn w:val="Heading1"/>
    <w:rsid w:val="00DB6CC1"/>
    <w:pPr>
      <w:numPr>
        <w:numId w:val="1"/>
      </w:numPr>
      <w:spacing w:before="0" w:after="120"/>
    </w:pPr>
    <w:rPr>
      <w:bCs/>
    </w:rPr>
  </w:style>
  <w:style w:type="paragraph" w:customStyle="1" w:styleId="StyleHeading1Before0ptAfter6pt1">
    <w:name w:val="Style Heading 1 + Before:  0 pt After:  6 pt1"/>
    <w:basedOn w:val="Heading1"/>
    <w:rsid w:val="00DB6CC1"/>
    <w:pPr>
      <w:numPr>
        <w:numId w:val="2"/>
      </w:numPr>
      <w:spacing w:before="0" w:after="120"/>
    </w:pPr>
    <w:rPr>
      <w:bCs/>
    </w:rPr>
  </w:style>
  <w:style w:type="paragraph" w:customStyle="1" w:styleId="MainHead">
    <w:name w:val="MainHead"/>
    <w:basedOn w:val="Normal"/>
    <w:rsid w:val="00F866B9"/>
    <w:pPr>
      <w:pBdr>
        <w:bottom w:val="single" w:sz="18" w:space="1" w:color="79B41C"/>
      </w:pBdr>
      <w:ind w:left="425" w:right="-284"/>
    </w:pPr>
    <w:rPr>
      <w:rFonts w:ascii="Verdana" w:hAnsi="Verdana"/>
      <w:color w:val="79B41C"/>
      <w:sz w:val="36"/>
      <w:szCs w:val="36"/>
    </w:rPr>
  </w:style>
  <w:style w:type="paragraph" w:customStyle="1" w:styleId="ContentsBull">
    <w:name w:val="ContentsBull"/>
    <w:basedOn w:val="Normal"/>
    <w:rsid w:val="00B36774"/>
    <w:pPr>
      <w:numPr>
        <w:numId w:val="3"/>
      </w:numPr>
    </w:pPr>
    <w:rPr>
      <w:rFonts w:ascii="Verdana" w:hAnsi="Verdana"/>
      <w:color w:val="333333"/>
      <w:sz w:val="20"/>
    </w:rPr>
  </w:style>
  <w:style w:type="paragraph" w:customStyle="1" w:styleId="MainHead2">
    <w:name w:val="MainHead 2"/>
    <w:basedOn w:val="Normal"/>
    <w:rsid w:val="00F866B9"/>
    <w:pPr>
      <w:shd w:val="clear" w:color="auto" w:fill="99CCFF"/>
      <w:spacing w:after="120"/>
      <w:ind w:left="709" w:right="-284"/>
    </w:pPr>
    <w:rPr>
      <w:rFonts w:ascii="Verdana" w:hAnsi="Verdana"/>
      <w:color w:val="333333"/>
      <w:sz w:val="32"/>
      <w:szCs w:val="32"/>
    </w:rPr>
  </w:style>
  <w:style w:type="paragraph" w:customStyle="1" w:styleId="TableTxt2">
    <w:name w:val="TableTxt2"/>
    <w:basedOn w:val="Normal"/>
    <w:rsid w:val="002F2BD2"/>
    <w:pPr>
      <w:ind w:left="113" w:hanging="113"/>
    </w:pPr>
    <w:rPr>
      <w:rFonts w:ascii="Arial" w:hAnsi="Arial"/>
      <w:sz w:val="18"/>
      <w:lang w:val="en-GB"/>
    </w:rPr>
  </w:style>
  <w:style w:type="table" w:styleId="TableGrid">
    <w:name w:val="Table Grid"/>
    <w:basedOn w:val="TableNormal"/>
    <w:rsid w:val="002F2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60">
    <w:name w:val="EmailStyle60"/>
    <w:basedOn w:val="DefaultParagraphFont"/>
    <w:semiHidden/>
    <w:rsid w:val="00EA1A2E"/>
    <w:rPr>
      <w:rFonts w:ascii="Arial" w:hAnsi="Arial" w:cs="Arial"/>
      <w:b w:val="0"/>
      <w:bCs w:val="0"/>
      <w:i w:val="0"/>
      <w:iCs w:val="0"/>
      <w:strike w:val="0"/>
      <w:color w:val="0000FF"/>
      <w:sz w:val="22"/>
      <w:szCs w:val="22"/>
      <w:u w:val="none"/>
    </w:rPr>
  </w:style>
  <w:style w:type="paragraph" w:customStyle="1" w:styleId="NumberList-Forms">
    <w:name w:val="NumberList-Forms"/>
    <w:basedOn w:val="BodyText"/>
    <w:rsid w:val="00EA3C6A"/>
    <w:pPr>
      <w:numPr>
        <w:numId w:val="5"/>
      </w:numPr>
      <w:spacing w:after="0"/>
      <w:jc w:val="left"/>
    </w:pPr>
    <w:rPr>
      <w:rFonts w:ascii="Arial" w:hAnsi="Arial" w:cs="Arial"/>
      <w:lang w:val="en-GB"/>
    </w:rPr>
  </w:style>
  <w:style w:type="character" w:customStyle="1" w:styleId="DwgTxt6Char">
    <w:name w:val="DwgTxt6 Char"/>
    <w:basedOn w:val="DefaultParagraphFont"/>
    <w:link w:val="DwgTxt6"/>
    <w:rsid w:val="00020571"/>
    <w:rPr>
      <w:rFonts w:ascii="Arial" w:eastAsia="Calibri" w:hAnsi="Arial" w:cs="Times New Roman"/>
      <w:color w:val="5E6A71"/>
      <w:sz w:val="12"/>
      <w:szCs w:val="22"/>
    </w:rPr>
  </w:style>
  <w:style w:type="table" w:styleId="TableList1">
    <w:name w:val="Table List 1"/>
    <w:basedOn w:val="TableNormal"/>
    <w:rsid w:val="00A35012"/>
    <w:pPr>
      <w:jc w:val="both"/>
    </w:pPr>
    <w:rPr>
      <w:rFonts w:ascii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asicParagraphgreen">
    <w:name w:val="[Basic Paragraph] green"/>
    <w:basedOn w:val="Normal"/>
    <w:qFormat/>
    <w:rsid w:val="00EA1BA3"/>
    <w:pPr>
      <w:widowControl w:val="0"/>
      <w:autoSpaceDE w:val="0"/>
      <w:autoSpaceDN w:val="0"/>
      <w:adjustRightInd w:val="0"/>
      <w:spacing w:after="120" w:line="288" w:lineRule="auto"/>
      <w:ind w:left="425" w:right="-284"/>
      <w:textAlignment w:val="center"/>
    </w:pPr>
    <w:rPr>
      <w:rFonts w:ascii="Scene Std" w:hAnsi="Scene Std"/>
      <w:b/>
      <w:color w:val="79B41C"/>
      <w:sz w:val="16"/>
      <w:szCs w:val="16"/>
      <w:lang w:val="en-US" w:eastAsia="en-US"/>
    </w:rPr>
  </w:style>
  <w:style w:type="paragraph" w:customStyle="1" w:styleId="Address">
    <w:name w:val="Address"/>
    <w:basedOn w:val="Normal"/>
    <w:qFormat/>
    <w:rsid w:val="00EA1BA3"/>
    <w:pPr>
      <w:widowControl w:val="0"/>
      <w:autoSpaceDE w:val="0"/>
      <w:autoSpaceDN w:val="0"/>
      <w:adjustRightInd w:val="0"/>
      <w:spacing w:after="120"/>
      <w:ind w:left="284" w:right="-284" w:hanging="284"/>
      <w:textAlignment w:val="center"/>
    </w:pPr>
    <w:rPr>
      <w:rFonts w:ascii="Scene Std" w:hAnsi="Scene Std"/>
      <w:color w:val="D9D9D9"/>
      <w:sz w:val="12"/>
      <w:szCs w:val="12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0407E6"/>
    <w:rPr>
      <w:rFonts w:ascii="Times New Roman" w:hAnsi="Times New Roman"/>
      <w:sz w:val="22"/>
      <w:lang w:val="nb-NO" w:eastAsia="nb-NO"/>
    </w:rPr>
  </w:style>
  <w:style w:type="paragraph" w:customStyle="1" w:styleId="MainHead3">
    <w:name w:val="MainHead 3"/>
    <w:basedOn w:val="MainHead"/>
    <w:autoRedefine/>
    <w:qFormat/>
    <w:rsid w:val="00962E2A"/>
    <w:pPr>
      <w:pBdr>
        <w:bottom w:val="none" w:sz="0" w:space="0" w:color="auto"/>
      </w:pBdr>
      <w:shd w:val="clear" w:color="auto" w:fill="72BF44"/>
      <w:tabs>
        <w:tab w:val="right" w:pos="8647"/>
      </w:tabs>
      <w:ind w:left="0" w:right="0"/>
    </w:pPr>
    <w:rPr>
      <w:color w:val="FFFFFF"/>
      <w:sz w:val="32"/>
      <w:szCs w:val="32"/>
      <w:lang w:val="en-US"/>
    </w:rPr>
  </w:style>
  <w:style w:type="paragraph" w:customStyle="1" w:styleId="MainHead4">
    <w:name w:val="MainHead4"/>
    <w:basedOn w:val="Normal"/>
    <w:qFormat/>
    <w:rsid w:val="00F866B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0"/>
    </w:pPr>
    <w:rPr>
      <w:rFonts w:ascii="Verdana" w:hAnsi="Verdana" w:cs="Arial"/>
      <w:sz w:val="20"/>
      <w:lang w:val="en-US"/>
    </w:rPr>
  </w:style>
  <w:style w:type="paragraph" w:customStyle="1" w:styleId="MainHead3b">
    <w:name w:val="MainHead 3b"/>
    <w:basedOn w:val="MainHead3"/>
    <w:qFormat/>
    <w:rsid w:val="00962E2A"/>
  </w:style>
  <w:style w:type="paragraph" w:customStyle="1" w:styleId="Brdtpkt3">
    <w:name w:val="Brødt_pkt3"/>
    <w:basedOn w:val="ListParagraph"/>
    <w:qFormat/>
    <w:rsid w:val="00804BEA"/>
    <w:pPr>
      <w:numPr>
        <w:numId w:val="7"/>
      </w:numPr>
      <w:contextualSpacing/>
    </w:pPr>
    <w:rPr>
      <w:b/>
      <w:lang w:val="en-US"/>
    </w:rPr>
  </w:style>
  <w:style w:type="paragraph" w:styleId="ListParagraph">
    <w:name w:val="List Paragraph"/>
    <w:basedOn w:val="Normal"/>
    <w:uiPriority w:val="34"/>
    <w:qFormat/>
    <w:rsid w:val="00804BEA"/>
    <w:pPr>
      <w:ind w:left="708"/>
    </w:pPr>
  </w:style>
  <w:style w:type="paragraph" w:customStyle="1" w:styleId="Brdtpkt4">
    <w:name w:val="Brødt_pkt4"/>
    <w:basedOn w:val="ListParagraph"/>
    <w:qFormat/>
    <w:rsid w:val="00804BEA"/>
    <w:pPr>
      <w:numPr>
        <w:numId w:val="8"/>
      </w:numPr>
      <w:contextualSpacing/>
    </w:pPr>
    <w:rPr>
      <w:lang w:val="en-US"/>
    </w:rPr>
  </w:style>
  <w:style w:type="paragraph" w:customStyle="1" w:styleId="DocModNumber">
    <w:name w:val="DocModNumber"/>
    <w:basedOn w:val="Normal"/>
    <w:qFormat/>
    <w:rsid w:val="0024681D"/>
    <w:pPr>
      <w:jc w:val="both"/>
    </w:pPr>
    <w:rPr>
      <w:rFonts w:ascii="Arial" w:hAnsi="Arial" w:cs="Arial"/>
      <w:vanish/>
      <w:color w:val="C00000"/>
      <w:sz w:val="16"/>
      <w:szCs w:val="24"/>
      <w:lang w:val="en-GB"/>
    </w:rPr>
  </w:style>
  <w:style w:type="paragraph" w:customStyle="1" w:styleId="BodyText10">
    <w:name w:val="Body Text10"/>
    <w:basedOn w:val="BodyText"/>
    <w:qFormat/>
    <w:rsid w:val="001A3DC4"/>
    <w:pPr>
      <w:ind w:right="0"/>
    </w:pPr>
    <w:rPr>
      <w:rFonts w:ascii="Verdana" w:hAnsi="Verdana"/>
      <w:sz w:val="20"/>
      <w:lang w:val="en-US" w:eastAsia="en-US"/>
    </w:rPr>
  </w:style>
  <w:style w:type="paragraph" w:styleId="BalloonText">
    <w:name w:val="Balloon Text"/>
    <w:basedOn w:val="Normal"/>
    <w:link w:val="BalloonTextChar"/>
    <w:rsid w:val="00EB2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2164"/>
    <w:rPr>
      <w:rFonts w:ascii="Tahoma" w:hAnsi="Tahoma" w:cs="Tahoma"/>
      <w:sz w:val="16"/>
      <w:szCs w:val="16"/>
      <w:lang w:val="nb-NO" w:eastAsia="nb-NO"/>
    </w:rPr>
  </w:style>
  <w:style w:type="paragraph" w:customStyle="1" w:styleId="Headerwhite">
    <w:name w:val="Header_white"/>
    <w:basedOn w:val="Header"/>
    <w:rsid w:val="00340D11"/>
    <w:pPr>
      <w:tabs>
        <w:tab w:val="clear" w:pos="4703"/>
        <w:tab w:val="clear" w:pos="9406"/>
        <w:tab w:val="center" w:pos="4536"/>
        <w:tab w:val="right" w:pos="9072"/>
      </w:tabs>
      <w:ind w:left="284" w:hanging="284"/>
    </w:pPr>
    <w:rPr>
      <w:rFonts w:ascii="Verdana" w:hAnsi="Verdana"/>
      <w:color w:val="FFFFFF"/>
      <w:sz w:val="20"/>
      <w:szCs w:val="24"/>
      <w:lang w:val="en-GB"/>
    </w:rPr>
  </w:style>
  <w:style w:type="paragraph" w:customStyle="1" w:styleId="TableGridudoc">
    <w:name w:val="Table Grid_udoc"/>
    <w:basedOn w:val="Normal"/>
    <w:rsid w:val="00340D11"/>
    <w:pPr>
      <w:ind w:left="176" w:hanging="176"/>
    </w:pPr>
    <w:rPr>
      <w:rFonts w:ascii="Verdana" w:eastAsia="SimSun" w:hAnsi="Verdana"/>
      <w:sz w:val="16"/>
      <w:szCs w:val="16"/>
      <w:lang w:val="en-GB"/>
    </w:rPr>
  </w:style>
  <w:style w:type="paragraph" w:customStyle="1" w:styleId="TableGridbullet">
    <w:name w:val="Table Grid_bullet"/>
    <w:basedOn w:val="Normal"/>
    <w:rsid w:val="00340D11"/>
    <w:pPr>
      <w:numPr>
        <w:numId w:val="9"/>
      </w:numPr>
    </w:pPr>
    <w:rPr>
      <w:rFonts w:ascii="Verdana" w:eastAsia="SimSun" w:hAnsi="Verdana"/>
      <w:sz w:val="16"/>
      <w:szCs w:val="16"/>
      <w:lang w:val="en-US"/>
    </w:rPr>
  </w:style>
  <w:style w:type="paragraph" w:customStyle="1" w:styleId="SpecChange">
    <w:name w:val="SpecChange"/>
    <w:basedOn w:val="Normal"/>
    <w:qFormat/>
    <w:rsid w:val="00340D11"/>
    <w:pPr>
      <w:tabs>
        <w:tab w:val="right" w:pos="9923"/>
      </w:tabs>
    </w:pPr>
    <w:rPr>
      <w:rFonts w:ascii="Scene Std" w:hAnsi="Scene Std" w:cs="Arial"/>
      <w:color w:val="808080"/>
      <w:sz w:val="14"/>
      <w:szCs w:val="14"/>
      <w:u w:color="000000"/>
      <w:lang w:val="en-US" w:eastAsia="en-US"/>
    </w:rPr>
  </w:style>
  <w:style w:type="paragraph" w:customStyle="1" w:styleId="Warning-Txt">
    <w:name w:val="Warning-Txt"/>
    <w:basedOn w:val="Normal"/>
    <w:qFormat/>
    <w:rsid w:val="00A82078"/>
    <w:pPr>
      <w:pBdr>
        <w:left w:val="single" w:sz="4" w:space="4" w:color="auto"/>
      </w:pBdr>
      <w:ind w:right="198"/>
      <w:jc w:val="both"/>
    </w:pPr>
    <w:rPr>
      <w:rFonts w:ascii="Arial" w:eastAsia="Calibri" w:hAnsi="Arial" w:cs="Arial"/>
      <w:lang w:val="en-US" w:eastAsia="en-US"/>
    </w:rPr>
  </w:style>
  <w:style w:type="paragraph" w:customStyle="1" w:styleId="Warning-Txt2">
    <w:name w:val="Warning-Txt2"/>
    <w:basedOn w:val="Normal"/>
    <w:qFormat/>
    <w:rsid w:val="00A82078"/>
    <w:pPr>
      <w:pBdr>
        <w:left w:val="single" w:sz="4" w:space="4" w:color="auto"/>
      </w:pBdr>
      <w:shd w:val="clear" w:color="auto" w:fill="D9D9D9"/>
    </w:pPr>
    <w:rPr>
      <w:rFonts w:ascii="Arial" w:eastAsia="Calibri" w:hAnsi="Arial" w:cs="Arial"/>
      <w:sz w:val="16"/>
      <w:szCs w:val="16"/>
      <w:lang w:val="en-US" w:eastAsia="en-US"/>
    </w:rPr>
  </w:style>
  <w:style w:type="paragraph" w:customStyle="1" w:styleId="Warning-Txt3">
    <w:name w:val="Warning-Txt3"/>
    <w:basedOn w:val="Warning-Txt2"/>
    <w:qFormat/>
    <w:rsid w:val="00004D7A"/>
    <w:pPr>
      <w:pBdr>
        <w:left w:val="none" w:sz="0" w:space="0" w:color="auto"/>
        <w:right w:val="single" w:sz="4" w:space="4" w:color="auto"/>
      </w:pBdr>
      <w:jc w:val="right"/>
    </w:pPr>
  </w:style>
  <w:style w:type="paragraph" w:customStyle="1" w:styleId="BodyText6-distance">
    <w:name w:val="Body Text6-distance"/>
    <w:basedOn w:val="BodyText"/>
    <w:qFormat/>
    <w:rsid w:val="003C42D6"/>
    <w:pPr>
      <w:spacing w:after="0" w:line="120" w:lineRule="exact"/>
      <w:ind w:right="0"/>
    </w:pPr>
    <w:rPr>
      <w:color w:val="808080"/>
      <w:sz w:val="12"/>
      <w:szCs w:val="12"/>
      <w:lang w:val="en-US"/>
    </w:rPr>
  </w:style>
  <w:style w:type="paragraph" w:customStyle="1" w:styleId="CallOuts14">
    <w:name w:val="CallOuts14"/>
    <w:basedOn w:val="Normal"/>
    <w:qFormat/>
    <w:rsid w:val="002D440B"/>
    <w:pPr>
      <w:spacing w:line="280" w:lineRule="exact"/>
      <w:jc w:val="center"/>
    </w:pPr>
    <w:rPr>
      <w:rFonts w:ascii="Arial" w:hAnsi="Arial"/>
      <w:b/>
      <w:color w:val="5E6A71"/>
      <w:sz w:val="28"/>
      <w:szCs w:val="28"/>
    </w:rPr>
  </w:style>
  <w:style w:type="paragraph" w:customStyle="1" w:styleId="DwgTxt67">
    <w:name w:val="DwgTxt6_7"/>
    <w:basedOn w:val="DwgTxt6"/>
    <w:qFormat/>
    <w:rsid w:val="006A2635"/>
    <w:pPr>
      <w:spacing w:line="140" w:lineRule="exact"/>
      <w:jc w:val="right"/>
    </w:pPr>
  </w:style>
  <w:style w:type="character" w:styleId="FollowedHyperlink">
    <w:name w:val="FollowedHyperlink"/>
    <w:basedOn w:val="DefaultParagraphFont"/>
    <w:rsid w:val="000C48EB"/>
    <w:rPr>
      <w:color w:val="800080"/>
      <w:u w:val="single"/>
    </w:rPr>
  </w:style>
  <w:style w:type="paragraph" w:customStyle="1" w:styleId="MainHead10">
    <w:name w:val="MainHead10"/>
    <w:basedOn w:val="MainHead"/>
    <w:qFormat/>
    <w:rsid w:val="00352B0D"/>
    <w:rPr>
      <w:sz w:val="20"/>
      <w:szCs w:val="20"/>
      <w:lang w:val="en-US"/>
    </w:rPr>
  </w:style>
  <w:style w:type="paragraph" w:customStyle="1" w:styleId="ContentsBull6">
    <w:name w:val="ContentsBull6"/>
    <w:basedOn w:val="ContentsBull"/>
    <w:qFormat/>
    <w:rsid w:val="00CF7149"/>
    <w:pPr>
      <w:numPr>
        <w:numId w:val="15"/>
      </w:numPr>
      <w:tabs>
        <w:tab w:val="left" w:pos="567"/>
        <w:tab w:val="right" w:leader="dot" w:pos="6946"/>
      </w:tabs>
      <w:spacing w:line="180" w:lineRule="exact"/>
      <w:ind w:left="714" w:hanging="357"/>
    </w:pPr>
    <w:rPr>
      <w:sz w:val="12"/>
      <w:szCs w:val="12"/>
      <w:lang w:val="en-US"/>
    </w:rPr>
  </w:style>
  <w:style w:type="paragraph" w:styleId="NormalWeb">
    <w:name w:val="Normal (Web)"/>
    <w:basedOn w:val="Normal"/>
    <w:uiPriority w:val="99"/>
    <w:unhideWhenUsed/>
    <w:rsid w:val="00DE5E77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header" Target="header4.xml"/><Relationship Id="rId84" Type="http://schemas.openxmlformats.org/officeDocument/2006/relationships/footer" Target="footer5.xml"/><Relationship Id="rId89" Type="http://schemas.openxmlformats.org/officeDocument/2006/relationships/footer" Target="footer6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oter" Target="footer3.xml"/><Relationship Id="rId87" Type="http://schemas.openxmlformats.org/officeDocument/2006/relationships/header" Target="header10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header" Target="header8.xml"/><Relationship Id="rId90" Type="http://schemas.openxmlformats.org/officeDocument/2006/relationships/footer" Target="footer7.xml"/><Relationship Id="rId1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eader" Target="header6.xml"/><Relationship Id="rId85" Type="http://schemas.openxmlformats.org/officeDocument/2006/relationships/header" Target="header9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header" Target="header2.xm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oter" Target="footer4.xml"/><Relationship Id="rId88" Type="http://schemas.openxmlformats.org/officeDocument/2006/relationships/header" Target="header11.xml"/><Relationship Id="rId9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footer" Target="footer2.xml"/><Relationship Id="rId81" Type="http://schemas.openxmlformats.org/officeDocument/2006/relationships/header" Target="header7.xml"/><Relationship Id="rId86" Type="http://schemas.openxmlformats.org/officeDocument/2006/relationships/image" Target="media/image67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6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feno\Application%20Data\Microsoft\Templates\MAN_BREN9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39043-7E88-48DF-854D-F8D09C09F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MAN_BREN97.DOT</Template>
  <TotalTime>13</TotalTime>
  <Pages>16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Eltek Energy AS, Norway</Company>
  <LinksUpToDate>false</LinksUpToDate>
  <CharactersWithSpaces>288</CharactersWithSpaces>
  <SharedDoc>false</SharedDoc>
  <HLinks>
    <vt:vector size="12" baseType="variant">
      <vt:variant>
        <vt:i4>589868</vt:i4>
      </vt:variant>
      <vt:variant>
        <vt:i4>3</vt:i4>
      </vt:variant>
      <vt:variant>
        <vt:i4>0</vt:i4>
      </vt:variant>
      <vt:variant>
        <vt:i4>5</vt:i4>
      </vt:variant>
      <vt:variant>
        <vt:lpwstr>mailto:eltek@eltekenergy.com</vt:lpwstr>
      </vt:variant>
      <vt:variant>
        <vt:lpwstr/>
      </vt:variant>
      <vt:variant>
        <vt:i4>3801215</vt:i4>
      </vt:variant>
      <vt:variant>
        <vt:i4>0</vt:i4>
      </vt:variant>
      <vt:variant>
        <vt:i4>0</vt:i4>
      </vt:variant>
      <vt:variant>
        <vt:i4>5</vt:i4>
      </vt:variant>
      <vt:variant>
        <vt:lpwstr>http://www.eltekenergy.com/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Fernández M.</dc:creator>
  <cp:lastModifiedBy>Manuel Fernandez</cp:lastModifiedBy>
  <cp:revision>7</cp:revision>
  <cp:lastPrinted>2011-05-12T20:51:00Z</cp:lastPrinted>
  <dcterms:created xsi:type="dcterms:W3CDTF">2011-05-13T11:09:00Z</dcterms:created>
  <dcterms:modified xsi:type="dcterms:W3CDTF">2011-06-07T07:10:00Z</dcterms:modified>
</cp:coreProperties>
</file>